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B6BD" w14:textId="77777777" w:rsidR="00DF57C4" w:rsidRDefault="005043FC">
      <w:pPr>
        <w:rPr>
          <w:noProof/>
        </w:rPr>
      </w:pPr>
      <w:r>
        <w:rPr>
          <w:noProof/>
          <w:kern w:val="0"/>
        </w:rPr>
        <mc:AlternateContent>
          <mc:Choice Requires="wpc">
            <w:drawing>
              <wp:inline distT="0" distB="0" distL="0" distR="0" wp14:anchorId="66F56FCE" wp14:editId="70CF1B1C">
                <wp:extent cx="5453380" cy="904875"/>
                <wp:effectExtent l="0" t="0" r="4445" b="0"/>
                <wp:docPr id="1582245634"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947529666" name="Group 191"/>
                        <wpg:cNvGrpSpPr>
                          <a:grpSpLocks/>
                        </wpg:cNvGrpSpPr>
                        <wpg:grpSpPr bwMode="auto">
                          <a:xfrm rot="10814245" flipV="1">
                            <a:off x="473907" y="5700"/>
                            <a:ext cx="939214" cy="798566"/>
                            <a:chOff x="1071" y="1806"/>
                            <a:chExt cx="1407" cy="1388"/>
                          </a:xfrm>
                        </wpg:grpSpPr>
                        <wps:wsp>
                          <wps:cNvPr id="290714579" name="AutoShape 192"/>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289435" name="Freeform 193"/>
                          <wps:cNvSpPr>
                            <a:spLocks/>
                          </wps:cNvSpPr>
                          <wps:spPr bwMode="auto">
                            <a:xfrm>
                              <a:off x="1814" y="1814"/>
                              <a:ext cx="426" cy="177"/>
                            </a:xfrm>
                            <a:custGeom>
                              <a:avLst/>
                              <a:gdLst>
                                <a:gd name="T0" fmla="*/ 126 w 921"/>
                                <a:gd name="T1" fmla="*/ 54 h 382"/>
                                <a:gd name="T2" fmla="*/ 138 w 921"/>
                                <a:gd name="T3" fmla="*/ 56 h 382"/>
                                <a:gd name="T4" fmla="*/ 149 w 921"/>
                                <a:gd name="T5" fmla="*/ 58 h 382"/>
                                <a:gd name="T6" fmla="*/ 160 w 921"/>
                                <a:gd name="T7" fmla="*/ 62 h 382"/>
                                <a:gd name="T8" fmla="*/ 169 w 921"/>
                                <a:gd name="T9" fmla="*/ 65 h 382"/>
                                <a:gd name="T10" fmla="*/ 178 w 921"/>
                                <a:gd name="T11" fmla="*/ 70 h 382"/>
                                <a:gd name="T12" fmla="*/ 186 w 921"/>
                                <a:gd name="T13" fmla="*/ 75 h 382"/>
                                <a:gd name="T14" fmla="*/ 194 w 921"/>
                                <a:gd name="T15" fmla="*/ 79 h 382"/>
                                <a:gd name="T16" fmla="*/ 191 w 921"/>
                                <a:gd name="T17" fmla="*/ 75 h 382"/>
                                <a:gd name="T18" fmla="*/ 178 w 921"/>
                                <a:gd name="T19" fmla="*/ 60 h 382"/>
                                <a:gd name="T20" fmla="*/ 165 w 921"/>
                                <a:gd name="T21" fmla="*/ 47 h 382"/>
                                <a:gd name="T22" fmla="*/ 152 w 921"/>
                                <a:gd name="T23" fmla="*/ 36 h 382"/>
                                <a:gd name="T24" fmla="*/ 139 w 921"/>
                                <a:gd name="T25" fmla="*/ 25 h 382"/>
                                <a:gd name="T26" fmla="*/ 126 w 921"/>
                                <a:gd name="T27" fmla="*/ 17 h 382"/>
                                <a:gd name="T28" fmla="*/ 114 w 921"/>
                                <a:gd name="T29" fmla="*/ 10 h 382"/>
                                <a:gd name="T30" fmla="*/ 101 w 921"/>
                                <a:gd name="T31" fmla="*/ 5 h 382"/>
                                <a:gd name="T32" fmla="*/ 91 w 921"/>
                                <a:gd name="T33" fmla="*/ 1 h 382"/>
                                <a:gd name="T34" fmla="*/ 83 w 921"/>
                                <a:gd name="T35" fmla="*/ 0 h 382"/>
                                <a:gd name="T36" fmla="*/ 74 w 921"/>
                                <a:gd name="T37" fmla="*/ 0 h 382"/>
                                <a:gd name="T38" fmla="*/ 67 w 921"/>
                                <a:gd name="T39" fmla="*/ 0 h 382"/>
                                <a:gd name="T40" fmla="*/ 59 w 921"/>
                                <a:gd name="T41" fmla="*/ 3 h 382"/>
                                <a:gd name="T42" fmla="*/ 52 w 921"/>
                                <a:gd name="T43" fmla="*/ 6 h 382"/>
                                <a:gd name="T44" fmla="*/ 45 w 921"/>
                                <a:gd name="T45" fmla="*/ 11 h 382"/>
                                <a:gd name="T46" fmla="*/ 39 w 921"/>
                                <a:gd name="T47" fmla="*/ 17 h 382"/>
                                <a:gd name="T48" fmla="*/ 30 w 921"/>
                                <a:gd name="T49" fmla="*/ 28 h 382"/>
                                <a:gd name="T50" fmla="*/ 19 w 921"/>
                                <a:gd name="T51" fmla="*/ 44 h 382"/>
                                <a:gd name="T52" fmla="*/ 10 w 921"/>
                                <a:gd name="T53" fmla="*/ 59 h 382"/>
                                <a:gd name="T54" fmla="*/ 3 w 921"/>
                                <a:gd name="T55" fmla="*/ 74 h 382"/>
                                <a:gd name="T56" fmla="*/ 5 w 921"/>
                                <a:gd name="T57" fmla="*/ 78 h 382"/>
                                <a:gd name="T58" fmla="*/ 17 w 921"/>
                                <a:gd name="T59" fmla="*/ 72 h 382"/>
                                <a:gd name="T60" fmla="*/ 29 w 921"/>
                                <a:gd name="T61" fmla="*/ 67 h 382"/>
                                <a:gd name="T62" fmla="*/ 43 w 921"/>
                                <a:gd name="T63" fmla="*/ 62 h 382"/>
                                <a:gd name="T64" fmla="*/ 58 w 921"/>
                                <a:gd name="T65" fmla="*/ 57 h 382"/>
                                <a:gd name="T66" fmla="*/ 75 w 921"/>
                                <a:gd name="T67" fmla="*/ 54 h 382"/>
                                <a:gd name="T68" fmla="*/ 92 w 921"/>
                                <a:gd name="T69" fmla="*/ 52 h 382"/>
                                <a:gd name="T70" fmla="*/ 110 w 921"/>
                                <a:gd name="T71" fmla="*/ 52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490172" name="Freeform 194"/>
                          <wps:cNvSpPr>
                            <a:spLocks/>
                          </wps:cNvSpPr>
                          <wps:spPr bwMode="auto">
                            <a:xfrm>
                              <a:off x="2311" y="2099"/>
                              <a:ext cx="76" cy="124"/>
                            </a:xfrm>
                            <a:custGeom>
                              <a:avLst/>
                              <a:gdLst>
                                <a:gd name="T0" fmla="*/ 0 w 164"/>
                                <a:gd name="T1" fmla="*/ 42 h 267"/>
                                <a:gd name="T2" fmla="*/ 5 w 164"/>
                                <a:gd name="T3" fmla="*/ 43 h 267"/>
                                <a:gd name="T4" fmla="*/ 10 w 164"/>
                                <a:gd name="T5" fmla="*/ 45 h 267"/>
                                <a:gd name="T6" fmla="*/ 15 w 164"/>
                                <a:gd name="T7" fmla="*/ 46 h 267"/>
                                <a:gd name="T8" fmla="*/ 19 w 164"/>
                                <a:gd name="T9" fmla="*/ 48 h 267"/>
                                <a:gd name="T10" fmla="*/ 24 w 164"/>
                                <a:gd name="T11" fmla="*/ 50 h 267"/>
                                <a:gd name="T12" fmla="*/ 28 w 164"/>
                                <a:gd name="T13" fmla="*/ 52 h 267"/>
                                <a:gd name="T14" fmla="*/ 32 w 164"/>
                                <a:gd name="T15" fmla="*/ 55 h 267"/>
                                <a:gd name="T16" fmla="*/ 35 w 164"/>
                                <a:gd name="T17" fmla="*/ 58 h 267"/>
                                <a:gd name="T18" fmla="*/ 32 w 164"/>
                                <a:gd name="T19" fmla="*/ 50 h 267"/>
                                <a:gd name="T20" fmla="*/ 28 w 164"/>
                                <a:gd name="T21" fmla="*/ 43 h 267"/>
                                <a:gd name="T22" fmla="*/ 24 w 164"/>
                                <a:gd name="T23" fmla="*/ 35 h 267"/>
                                <a:gd name="T24" fmla="*/ 20 w 164"/>
                                <a:gd name="T25" fmla="*/ 28 h 267"/>
                                <a:gd name="T26" fmla="*/ 16 w 164"/>
                                <a:gd name="T27" fmla="*/ 21 h 267"/>
                                <a:gd name="T28" fmla="*/ 12 w 164"/>
                                <a:gd name="T29" fmla="*/ 14 h 267"/>
                                <a:gd name="T30" fmla="*/ 8 w 164"/>
                                <a:gd name="T31" fmla="*/ 7 h 267"/>
                                <a:gd name="T32" fmla="*/ 3 w 164"/>
                                <a:gd name="T33" fmla="*/ 0 h 267"/>
                                <a:gd name="T34" fmla="*/ 4 w 164"/>
                                <a:gd name="T35" fmla="*/ 3 h 267"/>
                                <a:gd name="T36" fmla="*/ 5 w 164"/>
                                <a:gd name="T37" fmla="*/ 6 h 267"/>
                                <a:gd name="T38" fmla="*/ 5 w 164"/>
                                <a:gd name="T39" fmla="*/ 8 h 267"/>
                                <a:gd name="T40" fmla="*/ 5 w 164"/>
                                <a:gd name="T41" fmla="*/ 11 h 267"/>
                                <a:gd name="T42" fmla="*/ 5 w 164"/>
                                <a:gd name="T43" fmla="*/ 15 h 267"/>
                                <a:gd name="T44" fmla="*/ 4 w 164"/>
                                <a:gd name="T45" fmla="*/ 22 h 267"/>
                                <a:gd name="T46" fmla="*/ 2 w 164"/>
                                <a:gd name="T47" fmla="*/ 31 h 267"/>
                                <a:gd name="T48" fmla="*/ 0 w 164"/>
                                <a:gd name="T49" fmla="*/ 42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482878" name="Freeform 195"/>
                          <wps:cNvSpPr>
                            <a:spLocks/>
                          </wps:cNvSpPr>
                          <wps:spPr bwMode="auto">
                            <a:xfrm>
                              <a:off x="1404" y="2226"/>
                              <a:ext cx="1068" cy="961"/>
                            </a:xfrm>
                            <a:custGeom>
                              <a:avLst/>
                              <a:gdLst>
                                <a:gd name="T0" fmla="*/ 470 w 2308"/>
                                <a:gd name="T1" fmla="*/ 36 h 2076"/>
                                <a:gd name="T2" fmla="*/ 461 w 2308"/>
                                <a:gd name="T3" fmla="*/ 26 h 2076"/>
                                <a:gd name="T4" fmla="*/ 451 w 2308"/>
                                <a:gd name="T5" fmla="*/ 17 h 2076"/>
                                <a:gd name="T6" fmla="*/ 440 w 2308"/>
                                <a:gd name="T7" fmla="*/ 9 h 2076"/>
                                <a:gd name="T8" fmla="*/ 426 w 2308"/>
                                <a:gd name="T9" fmla="*/ 3 h 2076"/>
                                <a:gd name="T10" fmla="*/ 412 w 2308"/>
                                <a:gd name="T11" fmla="*/ 19 h 2076"/>
                                <a:gd name="T12" fmla="*/ 399 w 2308"/>
                                <a:gd name="T13" fmla="*/ 93 h 2076"/>
                                <a:gd name="T14" fmla="*/ 396 w 2308"/>
                                <a:gd name="T15" fmla="*/ 153 h 2076"/>
                                <a:gd name="T16" fmla="*/ 418 w 2308"/>
                                <a:gd name="T17" fmla="*/ 192 h 2076"/>
                                <a:gd name="T18" fmla="*/ 432 w 2308"/>
                                <a:gd name="T19" fmla="*/ 246 h 2076"/>
                                <a:gd name="T20" fmla="*/ 434 w 2308"/>
                                <a:gd name="T21" fmla="*/ 300 h 2076"/>
                                <a:gd name="T22" fmla="*/ 435 w 2308"/>
                                <a:gd name="T23" fmla="*/ 318 h 2076"/>
                                <a:gd name="T24" fmla="*/ 438 w 2308"/>
                                <a:gd name="T25" fmla="*/ 337 h 2076"/>
                                <a:gd name="T26" fmla="*/ 435 w 2308"/>
                                <a:gd name="T27" fmla="*/ 349 h 2076"/>
                                <a:gd name="T28" fmla="*/ 429 w 2308"/>
                                <a:gd name="T29" fmla="*/ 352 h 2076"/>
                                <a:gd name="T30" fmla="*/ 411 w 2308"/>
                                <a:gd name="T31" fmla="*/ 365 h 2076"/>
                                <a:gd name="T32" fmla="*/ 391 w 2308"/>
                                <a:gd name="T33" fmla="*/ 372 h 2076"/>
                                <a:gd name="T34" fmla="*/ 322 w 2308"/>
                                <a:gd name="T35" fmla="*/ 381 h 2076"/>
                                <a:gd name="T36" fmla="*/ 253 w 2308"/>
                                <a:gd name="T37" fmla="*/ 378 h 2076"/>
                                <a:gd name="T38" fmla="*/ 204 w 2308"/>
                                <a:gd name="T39" fmla="*/ 353 h 2076"/>
                                <a:gd name="T40" fmla="*/ 150 w 2308"/>
                                <a:gd name="T41" fmla="*/ 381 h 2076"/>
                                <a:gd name="T42" fmla="*/ 59 w 2308"/>
                                <a:gd name="T43" fmla="*/ 383 h 2076"/>
                                <a:gd name="T44" fmla="*/ 0 w 2308"/>
                                <a:gd name="T45" fmla="*/ 361 h 2076"/>
                                <a:gd name="T46" fmla="*/ 25 w 2308"/>
                                <a:gd name="T47" fmla="*/ 375 h 2076"/>
                                <a:gd name="T48" fmla="*/ 50 w 2308"/>
                                <a:gd name="T49" fmla="*/ 389 h 2076"/>
                                <a:gd name="T50" fmla="*/ 78 w 2308"/>
                                <a:gd name="T51" fmla="*/ 402 h 2076"/>
                                <a:gd name="T52" fmla="*/ 108 w 2308"/>
                                <a:gd name="T53" fmla="*/ 414 h 2076"/>
                                <a:gd name="T54" fmla="*/ 140 w 2308"/>
                                <a:gd name="T55" fmla="*/ 424 h 2076"/>
                                <a:gd name="T56" fmla="*/ 170 w 2308"/>
                                <a:gd name="T57" fmla="*/ 433 h 2076"/>
                                <a:gd name="T58" fmla="*/ 199 w 2308"/>
                                <a:gd name="T59" fmla="*/ 440 h 2076"/>
                                <a:gd name="T60" fmla="*/ 226 w 2308"/>
                                <a:gd name="T61" fmla="*/ 443 h 2076"/>
                                <a:gd name="T62" fmla="*/ 251 w 2308"/>
                                <a:gd name="T63" fmla="*/ 445 h 2076"/>
                                <a:gd name="T64" fmla="*/ 276 w 2308"/>
                                <a:gd name="T65" fmla="*/ 444 h 2076"/>
                                <a:gd name="T66" fmla="*/ 299 w 2308"/>
                                <a:gd name="T67" fmla="*/ 441 h 2076"/>
                                <a:gd name="T68" fmla="*/ 320 w 2308"/>
                                <a:gd name="T69" fmla="*/ 436 h 2076"/>
                                <a:gd name="T70" fmla="*/ 340 w 2308"/>
                                <a:gd name="T71" fmla="*/ 430 h 2076"/>
                                <a:gd name="T72" fmla="*/ 359 w 2308"/>
                                <a:gd name="T73" fmla="*/ 421 h 2076"/>
                                <a:gd name="T74" fmla="*/ 376 w 2308"/>
                                <a:gd name="T75" fmla="*/ 411 h 2076"/>
                                <a:gd name="T76" fmla="*/ 393 w 2308"/>
                                <a:gd name="T77" fmla="*/ 399 h 2076"/>
                                <a:gd name="T78" fmla="*/ 416 w 2308"/>
                                <a:gd name="T79" fmla="*/ 378 h 2076"/>
                                <a:gd name="T80" fmla="*/ 435 w 2308"/>
                                <a:gd name="T81" fmla="*/ 355 h 2076"/>
                                <a:gd name="T82" fmla="*/ 452 w 2308"/>
                                <a:gd name="T83" fmla="*/ 328 h 2076"/>
                                <a:gd name="T84" fmla="*/ 466 w 2308"/>
                                <a:gd name="T85" fmla="*/ 300 h 2076"/>
                                <a:gd name="T86" fmla="*/ 477 w 2308"/>
                                <a:gd name="T87" fmla="*/ 271 h 2076"/>
                                <a:gd name="T88" fmla="*/ 488 w 2308"/>
                                <a:gd name="T89" fmla="*/ 227 h 2076"/>
                                <a:gd name="T90" fmla="*/ 494 w 2308"/>
                                <a:gd name="T91" fmla="*/ 175 h 2076"/>
                                <a:gd name="T92" fmla="*/ 493 w 2308"/>
                                <a:gd name="T93" fmla="*/ 124 h 2076"/>
                                <a:gd name="T94" fmla="*/ 489 w 2308"/>
                                <a:gd name="T95" fmla="*/ 95 h 2076"/>
                                <a:gd name="T96" fmla="*/ 481 w 2308"/>
                                <a:gd name="T97" fmla="*/ 64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474937" name="Freeform 196"/>
                          <wps:cNvSpPr>
                            <a:spLocks/>
                          </wps:cNvSpPr>
                          <wps:spPr bwMode="auto">
                            <a:xfrm>
                              <a:off x="1752" y="1965"/>
                              <a:ext cx="518" cy="410"/>
                            </a:xfrm>
                            <a:custGeom>
                              <a:avLst/>
                              <a:gdLst>
                                <a:gd name="T0" fmla="*/ 3 w 1119"/>
                                <a:gd name="T1" fmla="*/ 43 h 885"/>
                                <a:gd name="T2" fmla="*/ 14 w 1119"/>
                                <a:gd name="T3" fmla="*/ 37 h 885"/>
                                <a:gd name="T4" fmla="*/ 29 w 1119"/>
                                <a:gd name="T5" fmla="*/ 29 h 885"/>
                                <a:gd name="T6" fmla="*/ 46 w 1119"/>
                                <a:gd name="T7" fmla="*/ 20 h 885"/>
                                <a:gd name="T8" fmla="*/ 67 w 1119"/>
                                <a:gd name="T9" fmla="*/ 13 h 885"/>
                                <a:gd name="T10" fmla="*/ 89 w 1119"/>
                                <a:gd name="T11" fmla="*/ 6 h 885"/>
                                <a:gd name="T12" fmla="*/ 112 w 1119"/>
                                <a:gd name="T13" fmla="*/ 1 h 885"/>
                                <a:gd name="T14" fmla="*/ 135 w 1119"/>
                                <a:gd name="T15" fmla="*/ 0 h 885"/>
                                <a:gd name="T16" fmla="*/ 154 w 1119"/>
                                <a:gd name="T17" fmla="*/ 1 h 885"/>
                                <a:gd name="T18" fmla="*/ 169 w 1119"/>
                                <a:gd name="T19" fmla="*/ 5 h 885"/>
                                <a:gd name="T20" fmla="*/ 183 w 1119"/>
                                <a:gd name="T21" fmla="*/ 9 h 885"/>
                                <a:gd name="T22" fmla="*/ 196 w 1119"/>
                                <a:gd name="T23" fmla="*/ 14 h 885"/>
                                <a:gd name="T24" fmla="*/ 209 w 1119"/>
                                <a:gd name="T25" fmla="*/ 20 h 885"/>
                                <a:gd name="T26" fmla="*/ 219 w 1119"/>
                                <a:gd name="T27" fmla="*/ 26 h 885"/>
                                <a:gd name="T28" fmla="*/ 229 w 1119"/>
                                <a:gd name="T29" fmla="*/ 33 h 885"/>
                                <a:gd name="T30" fmla="*/ 237 w 1119"/>
                                <a:gd name="T31" fmla="*/ 40 h 885"/>
                                <a:gd name="T32" fmla="*/ 237 w 1119"/>
                                <a:gd name="T33" fmla="*/ 41 h 885"/>
                                <a:gd name="T34" fmla="*/ 229 w 1119"/>
                                <a:gd name="T35" fmla="*/ 38 h 885"/>
                                <a:gd name="T36" fmla="*/ 221 w 1119"/>
                                <a:gd name="T37" fmla="*/ 35 h 885"/>
                                <a:gd name="T38" fmla="*/ 211 w 1119"/>
                                <a:gd name="T39" fmla="*/ 32 h 885"/>
                                <a:gd name="T40" fmla="*/ 201 w 1119"/>
                                <a:gd name="T41" fmla="*/ 29 h 885"/>
                                <a:gd name="T42" fmla="*/ 191 w 1119"/>
                                <a:gd name="T43" fmla="*/ 26 h 885"/>
                                <a:gd name="T44" fmla="*/ 180 w 1119"/>
                                <a:gd name="T45" fmla="*/ 25 h 885"/>
                                <a:gd name="T46" fmla="*/ 170 w 1119"/>
                                <a:gd name="T47" fmla="*/ 24 h 885"/>
                                <a:gd name="T48" fmla="*/ 159 w 1119"/>
                                <a:gd name="T49" fmla="*/ 23 h 885"/>
                                <a:gd name="T50" fmla="*/ 147 w 1119"/>
                                <a:gd name="T51" fmla="*/ 25 h 885"/>
                                <a:gd name="T52" fmla="*/ 135 w 1119"/>
                                <a:gd name="T53" fmla="*/ 27 h 885"/>
                                <a:gd name="T54" fmla="*/ 123 w 1119"/>
                                <a:gd name="T55" fmla="*/ 31 h 885"/>
                                <a:gd name="T56" fmla="*/ 112 w 1119"/>
                                <a:gd name="T57" fmla="*/ 34 h 885"/>
                                <a:gd name="T58" fmla="*/ 104 w 1119"/>
                                <a:gd name="T59" fmla="*/ 37 h 885"/>
                                <a:gd name="T60" fmla="*/ 97 w 1119"/>
                                <a:gd name="T61" fmla="*/ 40 h 885"/>
                                <a:gd name="T62" fmla="*/ 93 w 1119"/>
                                <a:gd name="T63" fmla="*/ 41 h 885"/>
                                <a:gd name="T64" fmla="*/ 85 w 1119"/>
                                <a:gd name="T65" fmla="*/ 44 h 885"/>
                                <a:gd name="T66" fmla="*/ 90 w 1119"/>
                                <a:gd name="T67" fmla="*/ 67 h 885"/>
                                <a:gd name="T68" fmla="*/ 96 w 1119"/>
                                <a:gd name="T69" fmla="*/ 101 h 885"/>
                                <a:gd name="T70" fmla="*/ 101 w 1119"/>
                                <a:gd name="T71" fmla="*/ 138 h 885"/>
                                <a:gd name="T72" fmla="*/ 104 w 1119"/>
                                <a:gd name="T73" fmla="*/ 173 h 885"/>
                                <a:gd name="T74" fmla="*/ 102 w 1119"/>
                                <a:gd name="T75" fmla="*/ 188 h 885"/>
                                <a:gd name="T76" fmla="*/ 95 w 1119"/>
                                <a:gd name="T77" fmla="*/ 183 h 885"/>
                                <a:gd name="T78" fmla="*/ 88 w 1119"/>
                                <a:gd name="T79" fmla="*/ 178 h 885"/>
                                <a:gd name="T80" fmla="*/ 81 w 1119"/>
                                <a:gd name="T81" fmla="*/ 174 h 885"/>
                                <a:gd name="T82" fmla="*/ 71 w 1119"/>
                                <a:gd name="T83" fmla="*/ 158 h 885"/>
                                <a:gd name="T84" fmla="*/ 56 w 1119"/>
                                <a:gd name="T85" fmla="*/ 130 h 885"/>
                                <a:gd name="T86" fmla="*/ 43 w 1119"/>
                                <a:gd name="T87" fmla="*/ 107 h 885"/>
                                <a:gd name="T88" fmla="*/ 31 w 1119"/>
                                <a:gd name="T89" fmla="*/ 87 h 885"/>
                                <a:gd name="T90" fmla="*/ 19 w 1119"/>
                                <a:gd name="T91" fmla="*/ 71 h 885"/>
                                <a:gd name="T92" fmla="*/ 11 w 1119"/>
                                <a:gd name="T93" fmla="*/ 59 h 885"/>
                                <a:gd name="T94" fmla="*/ 4 w 1119"/>
                                <a:gd name="T95" fmla="*/ 50 h 885"/>
                                <a:gd name="T96" fmla="*/ 0 w 1119"/>
                                <a:gd name="T97" fmla="*/ 46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468433" name="Freeform 197"/>
                          <wps:cNvSpPr>
                            <a:spLocks/>
                          </wps:cNvSpPr>
                          <wps:spPr bwMode="auto">
                            <a:xfrm>
                              <a:off x="1866" y="2481"/>
                              <a:ext cx="54" cy="76"/>
                            </a:xfrm>
                            <a:custGeom>
                              <a:avLst/>
                              <a:gdLst>
                                <a:gd name="T0" fmla="*/ 9 w 116"/>
                                <a:gd name="T1" fmla="*/ 28 h 166"/>
                                <a:gd name="T2" fmla="*/ 0 w 116"/>
                                <a:gd name="T3" fmla="*/ 35 h 166"/>
                                <a:gd name="T4" fmla="*/ 0 w 116"/>
                                <a:gd name="T5" fmla="*/ 33 h 166"/>
                                <a:gd name="T6" fmla="*/ 2 w 116"/>
                                <a:gd name="T7" fmla="*/ 29 h 166"/>
                                <a:gd name="T8" fmla="*/ 3 w 116"/>
                                <a:gd name="T9" fmla="*/ 25 h 166"/>
                                <a:gd name="T10" fmla="*/ 3 w 116"/>
                                <a:gd name="T11" fmla="*/ 23 h 166"/>
                                <a:gd name="T12" fmla="*/ 5 w 116"/>
                                <a:gd name="T13" fmla="*/ 19 h 166"/>
                                <a:gd name="T14" fmla="*/ 6 w 116"/>
                                <a:gd name="T15" fmla="*/ 14 h 166"/>
                                <a:gd name="T16" fmla="*/ 6 w 116"/>
                                <a:gd name="T17" fmla="*/ 10 h 166"/>
                                <a:gd name="T18" fmla="*/ 6 w 116"/>
                                <a:gd name="T19" fmla="*/ 4 h 166"/>
                                <a:gd name="T20" fmla="*/ 6 w 116"/>
                                <a:gd name="T21" fmla="*/ 3 h 166"/>
                                <a:gd name="T22" fmla="*/ 7 w 116"/>
                                <a:gd name="T23" fmla="*/ 2 h 166"/>
                                <a:gd name="T24" fmla="*/ 8 w 116"/>
                                <a:gd name="T25" fmla="*/ 1 h 166"/>
                                <a:gd name="T26" fmla="*/ 9 w 116"/>
                                <a:gd name="T27" fmla="*/ 0 h 166"/>
                                <a:gd name="T28" fmla="*/ 9 w 116"/>
                                <a:gd name="T29" fmla="*/ 0 h 166"/>
                                <a:gd name="T30" fmla="*/ 10 w 116"/>
                                <a:gd name="T31" fmla="*/ 0 h 166"/>
                                <a:gd name="T32" fmla="*/ 12 w 116"/>
                                <a:gd name="T33" fmla="*/ 0 h 166"/>
                                <a:gd name="T34" fmla="*/ 15 w 116"/>
                                <a:gd name="T35" fmla="*/ 0 h 166"/>
                                <a:gd name="T36" fmla="*/ 16 w 116"/>
                                <a:gd name="T37" fmla="*/ 1 h 166"/>
                                <a:gd name="T38" fmla="*/ 17 w 116"/>
                                <a:gd name="T39" fmla="*/ 1 h 166"/>
                                <a:gd name="T40" fmla="*/ 19 w 116"/>
                                <a:gd name="T41" fmla="*/ 2 h 166"/>
                                <a:gd name="T42" fmla="*/ 20 w 116"/>
                                <a:gd name="T43" fmla="*/ 3 h 166"/>
                                <a:gd name="T44" fmla="*/ 21 w 116"/>
                                <a:gd name="T45" fmla="*/ 3 h 166"/>
                                <a:gd name="T46" fmla="*/ 22 w 116"/>
                                <a:gd name="T47" fmla="*/ 5 h 166"/>
                                <a:gd name="T48" fmla="*/ 23 w 116"/>
                                <a:gd name="T49" fmla="*/ 5 h 166"/>
                                <a:gd name="T50" fmla="*/ 25 w 116"/>
                                <a:gd name="T51" fmla="*/ 7 h 166"/>
                                <a:gd name="T52" fmla="*/ 25 w 116"/>
                                <a:gd name="T53" fmla="*/ 9 h 166"/>
                                <a:gd name="T54" fmla="*/ 25 w 116"/>
                                <a:gd name="T55" fmla="*/ 12 h 166"/>
                                <a:gd name="T56" fmla="*/ 25 w 116"/>
                                <a:gd name="T57" fmla="*/ 14 h 166"/>
                                <a:gd name="T58" fmla="*/ 25 w 116"/>
                                <a:gd name="T59" fmla="*/ 16 h 166"/>
                                <a:gd name="T60" fmla="*/ 25 w 116"/>
                                <a:gd name="T61" fmla="*/ 17 h 166"/>
                                <a:gd name="T62" fmla="*/ 25 w 116"/>
                                <a:gd name="T63" fmla="*/ 18 h 166"/>
                                <a:gd name="T64" fmla="*/ 25 w 116"/>
                                <a:gd name="T65" fmla="*/ 19 h 166"/>
                                <a:gd name="T66" fmla="*/ 25 w 116"/>
                                <a:gd name="T67" fmla="*/ 20 h 166"/>
                                <a:gd name="T68" fmla="*/ 23 w 116"/>
                                <a:gd name="T69" fmla="*/ 21 h 166"/>
                                <a:gd name="T70" fmla="*/ 21 w 116"/>
                                <a:gd name="T71" fmla="*/ 22 h 166"/>
                                <a:gd name="T72" fmla="*/ 19 w 116"/>
                                <a:gd name="T73" fmla="*/ 23 h 166"/>
                                <a:gd name="T74" fmla="*/ 17 w 116"/>
                                <a:gd name="T75" fmla="*/ 25 h 166"/>
                                <a:gd name="T76" fmla="*/ 15 w 116"/>
                                <a:gd name="T77" fmla="*/ 26 h 166"/>
                                <a:gd name="T78" fmla="*/ 13 w 116"/>
                                <a:gd name="T79" fmla="*/ 27 h 166"/>
                                <a:gd name="T80" fmla="*/ 11 w 116"/>
                                <a:gd name="T81" fmla="*/ 27 h 166"/>
                                <a:gd name="T82" fmla="*/ 9 w 116"/>
                                <a:gd name="T83" fmla="*/ 28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735489" name="Freeform 198"/>
                          <wps:cNvSpPr>
                            <a:spLocks/>
                          </wps:cNvSpPr>
                          <wps:spPr bwMode="auto">
                            <a:xfrm>
                              <a:off x="1945" y="2398"/>
                              <a:ext cx="33" cy="111"/>
                            </a:xfrm>
                            <a:custGeom>
                              <a:avLst/>
                              <a:gdLst>
                                <a:gd name="T0" fmla="*/ 4 w 73"/>
                                <a:gd name="T1" fmla="*/ 31 h 240"/>
                                <a:gd name="T2" fmla="*/ 3 w 73"/>
                                <a:gd name="T3" fmla="*/ 24 h 240"/>
                                <a:gd name="T4" fmla="*/ 3 w 73"/>
                                <a:gd name="T5" fmla="*/ 17 h 240"/>
                                <a:gd name="T6" fmla="*/ 2 w 73"/>
                                <a:gd name="T7" fmla="*/ 9 h 240"/>
                                <a:gd name="T8" fmla="*/ 0 w 73"/>
                                <a:gd name="T9" fmla="*/ 0 h 240"/>
                                <a:gd name="T10" fmla="*/ 2 w 73"/>
                                <a:gd name="T11" fmla="*/ 1 h 240"/>
                                <a:gd name="T12" fmla="*/ 4 w 73"/>
                                <a:gd name="T13" fmla="*/ 3 h 240"/>
                                <a:gd name="T14" fmla="*/ 6 w 73"/>
                                <a:gd name="T15" fmla="*/ 4 h 240"/>
                                <a:gd name="T16" fmla="*/ 8 w 73"/>
                                <a:gd name="T17" fmla="*/ 5 h 240"/>
                                <a:gd name="T18" fmla="*/ 9 w 73"/>
                                <a:gd name="T19" fmla="*/ 6 h 240"/>
                                <a:gd name="T20" fmla="*/ 11 w 73"/>
                                <a:gd name="T21" fmla="*/ 7 h 240"/>
                                <a:gd name="T22" fmla="*/ 13 w 73"/>
                                <a:gd name="T23" fmla="*/ 9 h 240"/>
                                <a:gd name="T24" fmla="*/ 15 w 73"/>
                                <a:gd name="T25" fmla="*/ 10 h 240"/>
                                <a:gd name="T26" fmla="*/ 14 w 73"/>
                                <a:gd name="T27" fmla="*/ 16 h 240"/>
                                <a:gd name="T28" fmla="*/ 13 w 73"/>
                                <a:gd name="T29" fmla="*/ 22 h 240"/>
                                <a:gd name="T30" fmla="*/ 12 w 73"/>
                                <a:gd name="T31" fmla="*/ 28 h 240"/>
                                <a:gd name="T32" fmla="*/ 11 w 73"/>
                                <a:gd name="T33" fmla="*/ 34 h 240"/>
                                <a:gd name="T34" fmla="*/ 9 w 73"/>
                                <a:gd name="T35" fmla="*/ 39 h 240"/>
                                <a:gd name="T36" fmla="*/ 8 w 73"/>
                                <a:gd name="T37" fmla="*/ 44 h 240"/>
                                <a:gd name="T38" fmla="*/ 6 w 73"/>
                                <a:gd name="T39" fmla="*/ 49 h 240"/>
                                <a:gd name="T40" fmla="*/ 4 w 73"/>
                                <a:gd name="T41" fmla="*/ 51 h 240"/>
                                <a:gd name="T42" fmla="*/ 4 w 73"/>
                                <a:gd name="T43" fmla="*/ 48 h 240"/>
                                <a:gd name="T44" fmla="*/ 4 w 73"/>
                                <a:gd name="T45" fmla="*/ 42 h 240"/>
                                <a:gd name="T46" fmla="*/ 4 w 73"/>
                                <a:gd name="T47" fmla="*/ 35 h 240"/>
                                <a:gd name="T48" fmla="*/ 4 w 73"/>
                                <a:gd name="T49" fmla="*/ 31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322211" name="Freeform 199"/>
                          <wps:cNvSpPr>
                            <a:spLocks/>
                          </wps:cNvSpPr>
                          <wps:spPr bwMode="auto">
                            <a:xfrm>
                              <a:off x="1500" y="2079"/>
                              <a:ext cx="373" cy="258"/>
                            </a:xfrm>
                            <a:custGeom>
                              <a:avLst/>
                              <a:gdLst>
                                <a:gd name="T0" fmla="*/ 2 w 806"/>
                                <a:gd name="T1" fmla="*/ 5 h 557"/>
                                <a:gd name="T2" fmla="*/ 8 w 806"/>
                                <a:gd name="T3" fmla="*/ 1 h 557"/>
                                <a:gd name="T4" fmla="*/ 19 w 806"/>
                                <a:gd name="T5" fmla="*/ 0 h 557"/>
                                <a:gd name="T6" fmla="*/ 36 w 806"/>
                                <a:gd name="T7" fmla="*/ 1 h 557"/>
                                <a:gd name="T8" fmla="*/ 53 w 806"/>
                                <a:gd name="T9" fmla="*/ 5 h 557"/>
                                <a:gd name="T10" fmla="*/ 70 w 806"/>
                                <a:gd name="T11" fmla="*/ 12 h 557"/>
                                <a:gd name="T12" fmla="*/ 88 w 806"/>
                                <a:gd name="T13" fmla="*/ 21 h 557"/>
                                <a:gd name="T14" fmla="*/ 105 w 806"/>
                                <a:gd name="T15" fmla="*/ 34 h 557"/>
                                <a:gd name="T16" fmla="*/ 122 w 806"/>
                                <a:gd name="T17" fmla="*/ 49 h 557"/>
                                <a:gd name="T18" fmla="*/ 138 w 806"/>
                                <a:gd name="T19" fmla="*/ 65 h 557"/>
                                <a:gd name="T20" fmla="*/ 153 w 806"/>
                                <a:gd name="T21" fmla="*/ 84 h 557"/>
                                <a:gd name="T22" fmla="*/ 167 w 806"/>
                                <a:gd name="T23" fmla="*/ 104 h 557"/>
                                <a:gd name="T24" fmla="*/ 171 w 806"/>
                                <a:gd name="T25" fmla="*/ 114 h 557"/>
                                <a:gd name="T26" fmla="*/ 167 w 806"/>
                                <a:gd name="T27" fmla="*/ 113 h 557"/>
                                <a:gd name="T28" fmla="*/ 163 w 806"/>
                                <a:gd name="T29" fmla="*/ 113 h 557"/>
                                <a:gd name="T30" fmla="*/ 160 w 806"/>
                                <a:gd name="T31" fmla="*/ 113 h 557"/>
                                <a:gd name="T32" fmla="*/ 153 w 806"/>
                                <a:gd name="T33" fmla="*/ 113 h 557"/>
                                <a:gd name="T34" fmla="*/ 144 w 806"/>
                                <a:gd name="T35" fmla="*/ 113 h 557"/>
                                <a:gd name="T36" fmla="*/ 137 w 806"/>
                                <a:gd name="T37" fmla="*/ 115 h 557"/>
                                <a:gd name="T38" fmla="*/ 131 w 806"/>
                                <a:gd name="T39" fmla="*/ 118 h 557"/>
                                <a:gd name="T40" fmla="*/ 124 w 806"/>
                                <a:gd name="T41" fmla="*/ 115 h 557"/>
                                <a:gd name="T42" fmla="*/ 114 w 806"/>
                                <a:gd name="T43" fmla="*/ 107 h 557"/>
                                <a:gd name="T44" fmla="*/ 103 w 806"/>
                                <a:gd name="T45" fmla="*/ 98 h 557"/>
                                <a:gd name="T46" fmla="*/ 92 w 806"/>
                                <a:gd name="T47" fmla="*/ 90 h 557"/>
                                <a:gd name="T48" fmla="*/ 81 w 806"/>
                                <a:gd name="T49" fmla="*/ 82 h 557"/>
                                <a:gd name="T50" fmla="*/ 70 w 806"/>
                                <a:gd name="T51" fmla="*/ 74 h 557"/>
                                <a:gd name="T52" fmla="*/ 59 w 806"/>
                                <a:gd name="T53" fmla="*/ 67 h 557"/>
                                <a:gd name="T54" fmla="*/ 49 w 806"/>
                                <a:gd name="T55" fmla="*/ 59 h 557"/>
                                <a:gd name="T56" fmla="*/ 31 w 806"/>
                                <a:gd name="T57" fmla="*/ 47 h 557"/>
                                <a:gd name="T58" fmla="*/ 12 w 806"/>
                                <a:gd name="T59" fmla="*/ 32 h 557"/>
                                <a:gd name="T60" fmla="*/ 3 w 806"/>
                                <a:gd name="T61" fmla="*/ 19 h 557"/>
                                <a:gd name="T62" fmla="*/ 0 w 806"/>
                                <a:gd name="T63" fmla="*/ 10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891338" name="Freeform 200"/>
                          <wps:cNvSpPr>
                            <a:spLocks/>
                          </wps:cNvSpPr>
                          <wps:spPr bwMode="auto">
                            <a:xfrm>
                              <a:off x="1808" y="2360"/>
                              <a:ext cx="109" cy="94"/>
                            </a:xfrm>
                            <a:custGeom>
                              <a:avLst/>
                              <a:gdLst>
                                <a:gd name="T0" fmla="*/ 0 w 236"/>
                                <a:gd name="T1" fmla="*/ 2 h 202"/>
                                <a:gd name="T2" fmla="*/ 1 w 236"/>
                                <a:gd name="T3" fmla="*/ 1 h 202"/>
                                <a:gd name="T4" fmla="*/ 2 w 236"/>
                                <a:gd name="T5" fmla="*/ 1 h 202"/>
                                <a:gd name="T6" fmla="*/ 4 w 236"/>
                                <a:gd name="T7" fmla="*/ 1 h 202"/>
                                <a:gd name="T8" fmla="*/ 6 w 236"/>
                                <a:gd name="T9" fmla="*/ 0 h 202"/>
                                <a:gd name="T10" fmla="*/ 8 w 236"/>
                                <a:gd name="T11" fmla="*/ 0 h 202"/>
                                <a:gd name="T12" fmla="*/ 10 w 236"/>
                                <a:gd name="T13" fmla="*/ 0 h 202"/>
                                <a:gd name="T14" fmla="*/ 12 w 236"/>
                                <a:gd name="T15" fmla="*/ 0 h 202"/>
                                <a:gd name="T16" fmla="*/ 15 w 236"/>
                                <a:gd name="T17" fmla="*/ 0 h 202"/>
                                <a:gd name="T18" fmla="*/ 18 w 236"/>
                                <a:gd name="T19" fmla="*/ 0 h 202"/>
                                <a:gd name="T20" fmla="*/ 21 w 236"/>
                                <a:gd name="T21" fmla="*/ 0 h 202"/>
                                <a:gd name="T22" fmla="*/ 24 w 236"/>
                                <a:gd name="T23" fmla="*/ 1 h 202"/>
                                <a:gd name="T24" fmla="*/ 28 w 236"/>
                                <a:gd name="T25" fmla="*/ 2 h 202"/>
                                <a:gd name="T26" fmla="*/ 31 w 236"/>
                                <a:gd name="T27" fmla="*/ 3 h 202"/>
                                <a:gd name="T28" fmla="*/ 34 w 236"/>
                                <a:gd name="T29" fmla="*/ 4 h 202"/>
                                <a:gd name="T30" fmla="*/ 37 w 236"/>
                                <a:gd name="T31" fmla="*/ 5 h 202"/>
                                <a:gd name="T32" fmla="*/ 41 w 236"/>
                                <a:gd name="T33" fmla="*/ 6 h 202"/>
                                <a:gd name="T34" fmla="*/ 42 w 236"/>
                                <a:gd name="T35" fmla="*/ 11 h 202"/>
                                <a:gd name="T36" fmla="*/ 44 w 236"/>
                                <a:gd name="T37" fmla="*/ 15 h 202"/>
                                <a:gd name="T38" fmla="*/ 45 w 236"/>
                                <a:gd name="T39" fmla="*/ 20 h 202"/>
                                <a:gd name="T40" fmla="*/ 47 w 236"/>
                                <a:gd name="T41" fmla="*/ 25 h 202"/>
                                <a:gd name="T42" fmla="*/ 48 w 236"/>
                                <a:gd name="T43" fmla="*/ 30 h 202"/>
                                <a:gd name="T44" fmla="*/ 48 w 236"/>
                                <a:gd name="T45" fmla="*/ 34 h 202"/>
                                <a:gd name="T46" fmla="*/ 50 w 236"/>
                                <a:gd name="T47" fmla="*/ 39 h 202"/>
                                <a:gd name="T48" fmla="*/ 50 w 236"/>
                                <a:gd name="T49" fmla="*/ 44 h 202"/>
                                <a:gd name="T50" fmla="*/ 49 w 236"/>
                                <a:gd name="T51" fmla="*/ 43 h 202"/>
                                <a:gd name="T52" fmla="*/ 48 w 236"/>
                                <a:gd name="T53" fmla="*/ 42 h 202"/>
                                <a:gd name="T54" fmla="*/ 46 w 236"/>
                                <a:gd name="T55" fmla="*/ 41 h 202"/>
                                <a:gd name="T56" fmla="*/ 43 w 236"/>
                                <a:gd name="T57" fmla="*/ 40 h 202"/>
                                <a:gd name="T58" fmla="*/ 40 w 236"/>
                                <a:gd name="T59" fmla="*/ 39 h 202"/>
                                <a:gd name="T60" fmla="*/ 36 w 236"/>
                                <a:gd name="T61" fmla="*/ 39 h 202"/>
                                <a:gd name="T62" fmla="*/ 33 w 236"/>
                                <a:gd name="T63" fmla="*/ 39 h 202"/>
                                <a:gd name="T64" fmla="*/ 29 w 236"/>
                                <a:gd name="T65" fmla="*/ 40 h 202"/>
                                <a:gd name="T66" fmla="*/ 28 w 236"/>
                                <a:gd name="T67" fmla="*/ 37 h 202"/>
                                <a:gd name="T68" fmla="*/ 26 w 236"/>
                                <a:gd name="T69" fmla="*/ 34 h 202"/>
                                <a:gd name="T70" fmla="*/ 24 w 236"/>
                                <a:gd name="T71" fmla="*/ 31 h 202"/>
                                <a:gd name="T72" fmla="*/ 22 w 236"/>
                                <a:gd name="T73" fmla="*/ 28 h 202"/>
                                <a:gd name="T74" fmla="*/ 20 w 236"/>
                                <a:gd name="T75" fmla="*/ 25 h 202"/>
                                <a:gd name="T76" fmla="*/ 18 w 236"/>
                                <a:gd name="T77" fmla="*/ 21 h 202"/>
                                <a:gd name="T78" fmla="*/ 15 w 236"/>
                                <a:gd name="T79" fmla="*/ 18 h 202"/>
                                <a:gd name="T80" fmla="*/ 12 w 236"/>
                                <a:gd name="T81" fmla="*/ 14 h 202"/>
                                <a:gd name="T82" fmla="*/ 9 w 236"/>
                                <a:gd name="T83" fmla="*/ 11 h 202"/>
                                <a:gd name="T84" fmla="*/ 6 w 236"/>
                                <a:gd name="T85" fmla="*/ 8 h 202"/>
                                <a:gd name="T86" fmla="*/ 3 w 236"/>
                                <a:gd name="T87" fmla="*/ 5 h 202"/>
                                <a:gd name="T88" fmla="*/ 0 w 236"/>
                                <a:gd name="T89" fmla="*/ 2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418918" name="Freeform 201"/>
                          <wps:cNvSpPr>
                            <a:spLocks/>
                          </wps:cNvSpPr>
                          <wps:spPr bwMode="auto">
                            <a:xfrm>
                              <a:off x="1683" y="2511"/>
                              <a:ext cx="94" cy="56"/>
                            </a:xfrm>
                            <a:custGeom>
                              <a:avLst/>
                              <a:gdLst>
                                <a:gd name="T0" fmla="*/ 17 w 204"/>
                                <a:gd name="T1" fmla="*/ 0 h 121"/>
                                <a:gd name="T2" fmla="*/ 22 w 204"/>
                                <a:gd name="T3" fmla="*/ 0 h 121"/>
                                <a:gd name="T4" fmla="*/ 25 w 204"/>
                                <a:gd name="T5" fmla="*/ 2 h 121"/>
                                <a:gd name="T6" fmla="*/ 29 w 204"/>
                                <a:gd name="T7" fmla="*/ 4 h 121"/>
                                <a:gd name="T8" fmla="*/ 33 w 204"/>
                                <a:gd name="T9" fmla="*/ 7 h 121"/>
                                <a:gd name="T10" fmla="*/ 35 w 204"/>
                                <a:gd name="T11" fmla="*/ 12 h 121"/>
                                <a:gd name="T12" fmla="*/ 38 w 204"/>
                                <a:gd name="T13" fmla="*/ 16 h 121"/>
                                <a:gd name="T14" fmla="*/ 41 w 204"/>
                                <a:gd name="T15" fmla="*/ 20 h 121"/>
                                <a:gd name="T16" fmla="*/ 43 w 204"/>
                                <a:gd name="T17" fmla="*/ 26 h 121"/>
                                <a:gd name="T18" fmla="*/ 39 w 204"/>
                                <a:gd name="T19" fmla="*/ 26 h 121"/>
                                <a:gd name="T20" fmla="*/ 34 w 204"/>
                                <a:gd name="T21" fmla="*/ 26 h 121"/>
                                <a:gd name="T22" fmla="*/ 29 w 204"/>
                                <a:gd name="T23" fmla="*/ 25 h 121"/>
                                <a:gd name="T24" fmla="*/ 24 w 204"/>
                                <a:gd name="T25" fmla="*/ 25 h 121"/>
                                <a:gd name="T26" fmla="*/ 18 w 204"/>
                                <a:gd name="T27" fmla="*/ 25 h 121"/>
                                <a:gd name="T28" fmla="*/ 12 w 204"/>
                                <a:gd name="T29" fmla="*/ 24 h 121"/>
                                <a:gd name="T30" fmla="*/ 7 w 204"/>
                                <a:gd name="T31" fmla="*/ 24 h 121"/>
                                <a:gd name="T32" fmla="*/ 1 w 204"/>
                                <a:gd name="T33" fmla="*/ 23 h 121"/>
                                <a:gd name="T34" fmla="*/ 1 w 204"/>
                                <a:gd name="T35" fmla="*/ 23 h 121"/>
                                <a:gd name="T36" fmla="*/ 0 w 204"/>
                                <a:gd name="T37" fmla="*/ 23 h 121"/>
                                <a:gd name="T38" fmla="*/ 0 w 204"/>
                                <a:gd name="T39" fmla="*/ 23 h 121"/>
                                <a:gd name="T40" fmla="*/ 0 w 204"/>
                                <a:gd name="T41" fmla="*/ 23 h 121"/>
                                <a:gd name="T42" fmla="*/ 2 w 204"/>
                                <a:gd name="T43" fmla="*/ 19 h 121"/>
                                <a:gd name="T44" fmla="*/ 5 w 204"/>
                                <a:gd name="T45" fmla="*/ 14 h 121"/>
                                <a:gd name="T46" fmla="*/ 7 w 204"/>
                                <a:gd name="T47" fmla="*/ 11 h 121"/>
                                <a:gd name="T48" fmla="*/ 9 w 204"/>
                                <a:gd name="T49" fmla="*/ 7 h 121"/>
                                <a:gd name="T50" fmla="*/ 12 w 204"/>
                                <a:gd name="T51" fmla="*/ 4 h 121"/>
                                <a:gd name="T52" fmla="*/ 14 w 204"/>
                                <a:gd name="T53" fmla="*/ 2 h 121"/>
                                <a:gd name="T54" fmla="*/ 16 w 204"/>
                                <a:gd name="T55" fmla="*/ 0 h 121"/>
                                <a:gd name="T56" fmla="*/ 1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396394" name="Freeform 202"/>
                          <wps:cNvSpPr>
                            <a:spLocks/>
                          </wps:cNvSpPr>
                          <wps:spPr bwMode="auto">
                            <a:xfrm>
                              <a:off x="1480" y="2501"/>
                              <a:ext cx="106" cy="55"/>
                            </a:xfrm>
                            <a:custGeom>
                              <a:avLst/>
                              <a:gdLst>
                                <a:gd name="T0" fmla="*/ 20 w 229"/>
                                <a:gd name="T1" fmla="*/ 0 h 120"/>
                                <a:gd name="T2" fmla="*/ 25 w 229"/>
                                <a:gd name="T3" fmla="*/ 0 h 120"/>
                                <a:gd name="T4" fmla="*/ 29 w 229"/>
                                <a:gd name="T5" fmla="*/ 1 h 120"/>
                                <a:gd name="T6" fmla="*/ 32 w 229"/>
                                <a:gd name="T7" fmla="*/ 4 h 120"/>
                                <a:gd name="T8" fmla="*/ 37 w 229"/>
                                <a:gd name="T9" fmla="*/ 6 h 120"/>
                                <a:gd name="T10" fmla="*/ 40 w 229"/>
                                <a:gd name="T11" fmla="*/ 10 h 120"/>
                                <a:gd name="T12" fmla="*/ 43 w 229"/>
                                <a:gd name="T13" fmla="*/ 14 h 120"/>
                                <a:gd name="T14" fmla="*/ 46 w 229"/>
                                <a:gd name="T15" fmla="*/ 19 h 120"/>
                                <a:gd name="T16" fmla="*/ 49 w 229"/>
                                <a:gd name="T17" fmla="*/ 24 h 120"/>
                                <a:gd name="T18" fmla="*/ 43 w 229"/>
                                <a:gd name="T19" fmla="*/ 23 h 120"/>
                                <a:gd name="T20" fmla="*/ 37 w 229"/>
                                <a:gd name="T21" fmla="*/ 23 h 120"/>
                                <a:gd name="T22" fmla="*/ 31 w 229"/>
                                <a:gd name="T23" fmla="*/ 23 h 120"/>
                                <a:gd name="T24" fmla="*/ 25 w 229"/>
                                <a:gd name="T25" fmla="*/ 23 h 120"/>
                                <a:gd name="T26" fmla="*/ 19 w 229"/>
                                <a:gd name="T27" fmla="*/ 24 h 120"/>
                                <a:gd name="T28" fmla="*/ 12 w 229"/>
                                <a:gd name="T29" fmla="*/ 24 h 120"/>
                                <a:gd name="T30" fmla="*/ 6 w 229"/>
                                <a:gd name="T31" fmla="*/ 25 h 120"/>
                                <a:gd name="T32" fmla="*/ 0 w 229"/>
                                <a:gd name="T33" fmla="*/ 25 h 120"/>
                                <a:gd name="T34" fmla="*/ 0 w 229"/>
                                <a:gd name="T35" fmla="*/ 22 h 120"/>
                                <a:gd name="T36" fmla="*/ 1 w 229"/>
                                <a:gd name="T37" fmla="*/ 19 h 120"/>
                                <a:gd name="T38" fmla="*/ 2 w 229"/>
                                <a:gd name="T39" fmla="*/ 15 h 120"/>
                                <a:gd name="T40" fmla="*/ 4 w 229"/>
                                <a:gd name="T41" fmla="*/ 11 h 120"/>
                                <a:gd name="T42" fmla="*/ 6 w 229"/>
                                <a:gd name="T43" fmla="*/ 7 h 120"/>
                                <a:gd name="T44" fmla="*/ 10 w 229"/>
                                <a:gd name="T45" fmla="*/ 4 h 120"/>
                                <a:gd name="T46" fmla="*/ 14 w 229"/>
                                <a:gd name="T47" fmla="*/ 1 h 120"/>
                                <a:gd name="T48" fmla="*/ 20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926564" name="Freeform 203"/>
                          <wps:cNvSpPr>
                            <a:spLocks/>
                          </wps:cNvSpPr>
                          <wps:spPr bwMode="auto">
                            <a:xfrm>
                              <a:off x="1253" y="2905"/>
                              <a:ext cx="1060" cy="104"/>
                            </a:xfrm>
                            <a:custGeom>
                              <a:avLst/>
                              <a:gdLst>
                                <a:gd name="T0" fmla="*/ 491 w 2289"/>
                                <a:gd name="T1" fmla="*/ 23 h 225"/>
                                <a:gd name="T2" fmla="*/ 489 w 2289"/>
                                <a:gd name="T3" fmla="*/ 24 h 225"/>
                                <a:gd name="T4" fmla="*/ 487 w 2289"/>
                                <a:gd name="T5" fmla="*/ 25 h 225"/>
                                <a:gd name="T6" fmla="*/ 484 w 2289"/>
                                <a:gd name="T7" fmla="*/ 27 h 225"/>
                                <a:gd name="T8" fmla="*/ 481 w 2289"/>
                                <a:gd name="T9" fmla="*/ 30 h 225"/>
                                <a:gd name="T10" fmla="*/ 477 w 2289"/>
                                <a:gd name="T11" fmla="*/ 31 h 225"/>
                                <a:gd name="T12" fmla="*/ 474 w 2289"/>
                                <a:gd name="T13" fmla="*/ 34 h 225"/>
                                <a:gd name="T14" fmla="*/ 470 w 2289"/>
                                <a:gd name="T15" fmla="*/ 37 h 225"/>
                                <a:gd name="T16" fmla="*/ 466 w 2289"/>
                                <a:gd name="T17" fmla="*/ 39 h 225"/>
                                <a:gd name="T18" fmla="*/ 436 w 2289"/>
                                <a:gd name="T19" fmla="*/ 20 h 225"/>
                                <a:gd name="T20" fmla="*/ 431 w 2289"/>
                                <a:gd name="T21" fmla="*/ 18 h 225"/>
                                <a:gd name="T22" fmla="*/ 426 w 2289"/>
                                <a:gd name="T23" fmla="*/ 21 h 225"/>
                                <a:gd name="T24" fmla="*/ 392 w 2289"/>
                                <a:gd name="T25" fmla="*/ 45 h 225"/>
                                <a:gd name="T26" fmla="*/ 364 w 2289"/>
                                <a:gd name="T27" fmla="*/ 25 h 225"/>
                                <a:gd name="T28" fmla="*/ 360 w 2289"/>
                                <a:gd name="T29" fmla="*/ 22 h 225"/>
                                <a:gd name="T30" fmla="*/ 355 w 2289"/>
                                <a:gd name="T31" fmla="*/ 25 h 225"/>
                                <a:gd name="T32" fmla="*/ 318 w 2289"/>
                                <a:gd name="T33" fmla="*/ 46 h 225"/>
                                <a:gd name="T34" fmla="*/ 279 w 2289"/>
                                <a:gd name="T35" fmla="*/ 21 h 225"/>
                                <a:gd name="T36" fmla="*/ 274 w 2289"/>
                                <a:gd name="T37" fmla="*/ 18 h 225"/>
                                <a:gd name="T38" fmla="*/ 270 w 2289"/>
                                <a:gd name="T39" fmla="*/ 21 h 225"/>
                                <a:gd name="T40" fmla="*/ 225 w 2289"/>
                                <a:gd name="T41" fmla="*/ 48 h 225"/>
                                <a:gd name="T42" fmla="*/ 183 w 2289"/>
                                <a:gd name="T43" fmla="*/ 23 h 225"/>
                                <a:gd name="T44" fmla="*/ 179 w 2289"/>
                                <a:gd name="T45" fmla="*/ 20 h 225"/>
                                <a:gd name="T46" fmla="*/ 174 w 2289"/>
                                <a:gd name="T47" fmla="*/ 23 h 225"/>
                                <a:gd name="T48" fmla="*/ 128 w 2289"/>
                                <a:gd name="T49" fmla="*/ 48 h 225"/>
                                <a:gd name="T50" fmla="*/ 83 w 2289"/>
                                <a:gd name="T51" fmla="*/ 23 h 225"/>
                                <a:gd name="T52" fmla="*/ 78 w 2289"/>
                                <a:gd name="T53" fmla="*/ 20 h 225"/>
                                <a:gd name="T54" fmla="*/ 74 w 2289"/>
                                <a:gd name="T55" fmla="*/ 23 h 225"/>
                                <a:gd name="T56" fmla="*/ 39 w 2289"/>
                                <a:gd name="T57" fmla="*/ 46 h 225"/>
                                <a:gd name="T58" fmla="*/ 34 w 2289"/>
                                <a:gd name="T59" fmla="*/ 43 h 225"/>
                                <a:gd name="T60" fmla="*/ 29 w 2289"/>
                                <a:gd name="T61" fmla="*/ 41 h 225"/>
                                <a:gd name="T62" fmla="*/ 24 w 2289"/>
                                <a:gd name="T63" fmla="*/ 37 h 225"/>
                                <a:gd name="T64" fmla="*/ 18 w 2289"/>
                                <a:gd name="T65" fmla="*/ 35 h 225"/>
                                <a:gd name="T66" fmla="*/ 13 w 2289"/>
                                <a:gd name="T67" fmla="*/ 31 h 225"/>
                                <a:gd name="T68" fmla="*/ 8 w 2289"/>
                                <a:gd name="T69" fmla="*/ 29 h 225"/>
                                <a:gd name="T70" fmla="*/ 4 w 2289"/>
                                <a:gd name="T71" fmla="*/ 27 h 225"/>
                                <a:gd name="T72" fmla="*/ 0 w 2289"/>
                                <a:gd name="T73" fmla="*/ 25 h 225"/>
                                <a:gd name="T74" fmla="*/ 0 w 2289"/>
                                <a:gd name="T75" fmla="*/ 21 h 225"/>
                                <a:gd name="T76" fmla="*/ 2 w 2289"/>
                                <a:gd name="T77" fmla="*/ 15 h 225"/>
                                <a:gd name="T78" fmla="*/ 4 w 2289"/>
                                <a:gd name="T79" fmla="*/ 8 h 225"/>
                                <a:gd name="T80" fmla="*/ 6 w 2289"/>
                                <a:gd name="T81" fmla="*/ 0 h 225"/>
                                <a:gd name="T82" fmla="*/ 487 w 2289"/>
                                <a:gd name="T83" fmla="*/ 0 h 225"/>
                                <a:gd name="T84" fmla="*/ 488 w 2289"/>
                                <a:gd name="T85" fmla="*/ 4 h 225"/>
                                <a:gd name="T86" fmla="*/ 488 w 2289"/>
                                <a:gd name="T87" fmla="*/ 7 h 225"/>
                                <a:gd name="T88" fmla="*/ 489 w 2289"/>
                                <a:gd name="T89" fmla="*/ 11 h 225"/>
                                <a:gd name="T90" fmla="*/ 489 w 2289"/>
                                <a:gd name="T91" fmla="*/ 13 h 225"/>
                                <a:gd name="T92" fmla="*/ 490 w 2289"/>
                                <a:gd name="T93" fmla="*/ 16 h 225"/>
                                <a:gd name="T94" fmla="*/ 491 w 2289"/>
                                <a:gd name="T95" fmla="*/ 18 h 225"/>
                                <a:gd name="T96" fmla="*/ 491 w 2289"/>
                                <a:gd name="T97" fmla="*/ 20 h 225"/>
                                <a:gd name="T98" fmla="*/ 491 w 2289"/>
                                <a:gd name="T99" fmla="*/ 23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029733" name="Freeform 204"/>
                          <wps:cNvSpPr>
                            <a:spLocks/>
                          </wps:cNvSpPr>
                          <wps:spPr bwMode="auto">
                            <a:xfrm>
                              <a:off x="1262" y="2054"/>
                              <a:ext cx="1043" cy="813"/>
                            </a:xfrm>
                            <a:custGeom>
                              <a:avLst/>
                              <a:gdLst>
                                <a:gd name="T0" fmla="*/ 482 w 2253"/>
                                <a:gd name="T1" fmla="*/ 344 h 1755"/>
                                <a:gd name="T2" fmla="*/ 0 w 2253"/>
                                <a:gd name="T3" fmla="*/ 352 h 1755"/>
                                <a:gd name="T4" fmla="*/ 12 w 2253"/>
                                <a:gd name="T5" fmla="*/ 302 h 1755"/>
                                <a:gd name="T6" fmla="*/ 38 w 2253"/>
                                <a:gd name="T7" fmla="*/ 276 h 1755"/>
                                <a:gd name="T8" fmla="*/ 70 w 2253"/>
                                <a:gd name="T9" fmla="*/ 258 h 1755"/>
                                <a:gd name="T10" fmla="*/ 110 w 2253"/>
                                <a:gd name="T11" fmla="*/ 250 h 1755"/>
                                <a:gd name="T12" fmla="*/ 152 w 2253"/>
                                <a:gd name="T13" fmla="*/ 249 h 1755"/>
                                <a:gd name="T14" fmla="*/ 154 w 2253"/>
                                <a:gd name="T15" fmla="*/ 265 h 1755"/>
                                <a:gd name="T16" fmla="*/ 143 w 2253"/>
                                <a:gd name="T17" fmla="*/ 294 h 1755"/>
                                <a:gd name="T18" fmla="*/ 170 w 2253"/>
                                <a:gd name="T19" fmla="*/ 316 h 1755"/>
                                <a:gd name="T20" fmla="*/ 198 w 2253"/>
                                <a:gd name="T21" fmla="*/ 294 h 1755"/>
                                <a:gd name="T22" fmla="*/ 187 w 2253"/>
                                <a:gd name="T23" fmla="*/ 266 h 1755"/>
                                <a:gd name="T24" fmla="*/ 179 w 2253"/>
                                <a:gd name="T25" fmla="*/ 251 h 1755"/>
                                <a:gd name="T26" fmla="*/ 195 w 2253"/>
                                <a:gd name="T27" fmla="*/ 252 h 1755"/>
                                <a:gd name="T28" fmla="*/ 239 w 2253"/>
                                <a:gd name="T29" fmla="*/ 255 h 1755"/>
                                <a:gd name="T30" fmla="*/ 240 w 2253"/>
                                <a:gd name="T31" fmla="*/ 268 h 1755"/>
                                <a:gd name="T32" fmla="*/ 230 w 2253"/>
                                <a:gd name="T33" fmla="*/ 296 h 1755"/>
                                <a:gd name="T34" fmla="*/ 257 w 2253"/>
                                <a:gd name="T35" fmla="*/ 317 h 1755"/>
                                <a:gd name="T36" fmla="*/ 285 w 2253"/>
                                <a:gd name="T37" fmla="*/ 296 h 1755"/>
                                <a:gd name="T38" fmla="*/ 273 w 2253"/>
                                <a:gd name="T39" fmla="*/ 266 h 1755"/>
                                <a:gd name="T40" fmla="*/ 265 w 2253"/>
                                <a:gd name="T41" fmla="*/ 254 h 1755"/>
                                <a:gd name="T42" fmla="*/ 277 w 2253"/>
                                <a:gd name="T43" fmla="*/ 251 h 1755"/>
                                <a:gd name="T44" fmla="*/ 298 w 2253"/>
                                <a:gd name="T45" fmla="*/ 242 h 1755"/>
                                <a:gd name="T46" fmla="*/ 325 w 2253"/>
                                <a:gd name="T47" fmla="*/ 231 h 1755"/>
                                <a:gd name="T48" fmla="*/ 317 w 2253"/>
                                <a:gd name="T49" fmla="*/ 248 h 1755"/>
                                <a:gd name="T50" fmla="*/ 323 w 2253"/>
                                <a:gd name="T51" fmla="*/ 279 h 1755"/>
                                <a:gd name="T52" fmla="*/ 358 w 2253"/>
                                <a:gd name="T53" fmla="*/ 283 h 1755"/>
                                <a:gd name="T54" fmla="*/ 368 w 2253"/>
                                <a:gd name="T55" fmla="*/ 249 h 1755"/>
                                <a:gd name="T56" fmla="*/ 346 w 2253"/>
                                <a:gd name="T57" fmla="*/ 231 h 1755"/>
                                <a:gd name="T58" fmla="*/ 337 w 2253"/>
                                <a:gd name="T59" fmla="*/ 217 h 1755"/>
                                <a:gd name="T60" fmla="*/ 342 w 2253"/>
                                <a:gd name="T61" fmla="*/ 205 h 1755"/>
                                <a:gd name="T62" fmla="*/ 349 w 2253"/>
                                <a:gd name="T63" fmla="*/ 183 h 1755"/>
                                <a:gd name="T64" fmla="*/ 361 w 2253"/>
                                <a:gd name="T65" fmla="*/ 202 h 1755"/>
                                <a:gd name="T66" fmla="*/ 394 w 2253"/>
                                <a:gd name="T67" fmla="*/ 204 h 1755"/>
                                <a:gd name="T68" fmla="*/ 405 w 2253"/>
                                <a:gd name="T69" fmla="*/ 170 h 1755"/>
                                <a:gd name="T70" fmla="*/ 375 w 2253"/>
                                <a:gd name="T71" fmla="*/ 153 h 1755"/>
                                <a:gd name="T72" fmla="*/ 356 w 2253"/>
                                <a:gd name="T73" fmla="*/ 166 h 1755"/>
                                <a:gd name="T74" fmla="*/ 346 w 2253"/>
                                <a:gd name="T75" fmla="*/ 98 h 1755"/>
                                <a:gd name="T76" fmla="*/ 338 w 2253"/>
                                <a:gd name="T77" fmla="*/ 12 h 1755"/>
                                <a:gd name="T78" fmla="*/ 363 w 2253"/>
                                <a:gd name="T79" fmla="*/ 4 h 1755"/>
                                <a:gd name="T80" fmla="*/ 392 w 2253"/>
                                <a:gd name="T81" fmla="*/ 0 h 1755"/>
                                <a:gd name="T82" fmla="*/ 443 w 2253"/>
                                <a:gd name="T83" fmla="*/ 11 h 1755"/>
                                <a:gd name="T84" fmla="*/ 470 w 2253"/>
                                <a:gd name="T85" fmla="*/ 26 h 1755"/>
                                <a:gd name="T86" fmla="*/ 473 w 2253"/>
                                <a:gd name="T87" fmla="*/ 36 h 1755"/>
                                <a:gd name="T88" fmla="*/ 463 w 2253"/>
                                <a:gd name="T89" fmla="*/ 60 h 1755"/>
                                <a:gd name="T90" fmla="*/ 429 w 2253"/>
                                <a:gd name="T91" fmla="*/ 64 h 1755"/>
                                <a:gd name="T92" fmla="*/ 409 w 2253"/>
                                <a:gd name="T93" fmla="*/ 72 h 1755"/>
                                <a:gd name="T94" fmla="*/ 393 w 2253"/>
                                <a:gd name="T95" fmla="*/ 68 h 1755"/>
                                <a:gd name="T96" fmla="*/ 366 w 2253"/>
                                <a:gd name="T97" fmla="*/ 75 h 1755"/>
                                <a:gd name="T98" fmla="*/ 362 w 2253"/>
                                <a:gd name="T99" fmla="*/ 110 h 1755"/>
                                <a:gd name="T100" fmla="*/ 396 w 2253"/>
                                <a:gd name="T101" fmla="*/ 120 h 1755"/>
                                <a:gd name="T102" fmla="*/ 413 w 2253"/>
                                <a:gd name="T103" fmla="*/ 94 h 1755"/>
                                <a:gd name="T104" fmla="*/ 427 w 2253"/>
                                <a:gd name="T105" fmla="*/ 83 h 1755"/>
                                <a:gd name="T106" fmla="*/ 464 w 2253"/>
                                <a:gd name="T107" fmla="*/ 78 h 1755"/>
                                <a:gd name="T108" fmla="*/ 444 w 2253"/>
                                <a:gd name="T109" fmla="*/ 230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270070" name="Freeform 205"/>
                          <wps:cNvSpPr>
                            <a:spLocks/>
                          </wps:cNvSpPr>
                          <wps:spPr bwMode="auto">
                            <a:xfrm>
                              <a:off x="1238" y="2019"/>
                              <a:ext cx="104" cy="133"/>
                            </a:xfrm>
                            <a:custGeom>
                              <a:avLst/>
                              <a:gdLst>
                                <a:gd name="T0" fmla="*/ 14 w 226"/>
                                <a:gd name="T1" fmla="*/ 29 h 289"/>
                                <a:gd name="T2" fmla="*/ 40 w 226"/>
                                <a:gd name="T3" fmla="*/ 61 h 289"/>
                                <a:gd name="T4" fmla="*/ 48 w 226"/>
                                <a:gd name="T5" fmla="*/ 61 h 289"/>
                                <a:gd name="T6" fmla="*/ 48 w 226"/>
                                <a:gd name="T7" fmla="*/ 0 h 289"/>
                                <a:gd name="T8" fmla="*/ 34 w 226"/>
                                <a:gd name="T9" fmla="*/ 0 h 289"/>
                                <a:gd name="T10" fmla="*/ 34 w 226"/>
                                <a:gd name="T11" fmla="*/ 33 h 289"/>
                                <a:gd name="T12" fmla="*/ 11 w 226"/>
                                <a:gd name="T13" fmla="*/ 0 h 289"/>
                                <a:gd name="T14" fmla="*/ 0 w 226"/>
                                <a:gd name="T15" fmla="*/ 0 h 289"/>
                                <a:gd name="T16" fmla="*/ 0 w 226"/>
                                <a:gd name="T17" fmla="*/ 60 h 289"/>
                                <a:gd name="T18" fmla="*/ 14 w 226"/>
                                <a:gd name="T19" fmla="*/ 60 h 289"/>
                                <a:gd name="T20" fmla="*/ 14 w 226"/>
                                <a:gd name="T21" fmla="*/ 29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282324" name="Freeform 206"/>
                          <wps:cNvSpPr>
                            <a:spLocks/>
                          </wps:cNvSpPr>
                          <wps:spPr bwMode="auto">
                            <a:xfrm>
                              <a:off x="1603" y="2649"/>
                              <a:ext cx="55" cy="53"/>
                            </a:xfrm>
                            <a:custGeom>
                              <a:avLst/>
                              <a:gdLst>
                                <a:gd name="T0" fmla="*/ 13 w 117"/>
                                <a:gd name="T1" fmla="*/ 24 h 115"/>
                                <a:gd name="T2" fmla="*/ 16 w 117"/>
                                <a:gd name="T3" fmla="*/ 24 h 115"/>
                                <a:gd name="T4" fmla="*/ 18 w 117"/>
                                <a:gd name="T5" fmla="*/ 24 h 115"/>
                                <a:gd name="T6" fmla="*/ 20 w 117"/>
                                <a:gd name="T7" fmla="*/ 22 h 115"/>
                                <a:gd name="T8" fmla="*/ 22 w 117"/>
                                <a:gd name="T9" fmla="*/ 21 h 115"/>
                                <a:gd name="T10" fmla="*/ 24 w 117"/>
                                <a:gd name="T11" fmla="*/ 19 h 115"/>
                                <a:gd name="T12" fmla="*/ 25 w 117"/>
                                <a:gd name="T13" fmla="*/ 17 h 115"/>
                                <a:gd name="T14" fmla="*/ 26 w 117"/>
                                <a:gd name="T15" fmla="*/ 15 h 115"/>
                                <a:gd name="T16" fmla="*/ 26 w 117"/>
                                <a:gd name="T17" fmla="*/ 12 h 115"/>
                                <a:gd name="T18" fmla="*/ 26 w 117"/>
                                <a:gd name="T19" fmla="*/ 10 h 115"/>
                                <a:gd name="T20" fmla="*/ 25 w 117"/>
                                <a:gd name="T21" fmla="*/ 7 h 115"/>
                                <a:gd name="T22" fmla="*/ 24 w 117"/>
                                <a:gd name="T23" fmla="*/ 6 h 115"/>
                                <a:gd name="T24" fmla="*/ 22 w 117"/>
                                <a:gd name="T25" fmla="*/ 3 h 115"/>
                                <a:gd name="T26" fmla="*/ 20 w 117"/>
                                <a:gd name="T27" fmla="*/ 2 h 115"/>
                                <a:gd name="T28" fmla="*/ 18 w 117"/>
                                <a:gd name="T29" fmla="*/ 1 h 115"/>
                                <a:gd name="T30" fmla="*/ 16 w 117"/>
                                <a:gd name="T31" fmla="*/ 0 h 115"/>
                                <a:gd name="T32" fmla="*/ 13 w 117"/>
                                <a:gd name="T33" fmla="*/ 0 h 115"/>
                                <a:gd name="T34" fmla="*/ 11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1 w 117"/>
                                <a:gd name="T63" fmla="*/ 24 h 115"/>
                                <a:gd name="T64" fmla="*/ 13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858927" name="Freeform 207"/>
                          <wps:cNvSpPr>
                            <a:spLocks/>
                          </wps:cNvSpPr>
                          <wps:spPr bwMode="auto">
                            <a:xfrm>
                              <a:off x="1792" y="2653"/>
                              <a:ext cx="54" cy="53"/>
                            </a:xfrm>
                            <a:custGeom>
                              <a:avLst/>
                              <a:gdLst>
                                <a:gd name="T0" fmla="*/ 12 w 117"/>
                                <a:gd name="T1" fmla="*/ 24 h 115"/>
                                <a:gd name="T2" fmla="*/ 15 w 117"/>
                                <a:gd name="T3" fmla="*/ 24 h 115"/>
                                <a:gd name="T4" fmla="*/ 18 w 117"/>
                                <a:gd name="T5" fmla="*/ 24 h 115"/>
                                <a:gd name="T6" fmla="*/ 19 w 117"/>
                                <a:gd name="T7" fmla="*/ 22 h 115"/>
                                <a:gd name="T8" fmla="*/ 21 w 117"/>
                                <a:gd name="T9" fmla="*/ 21 h 115"/>
                                <a:gd name="T10" fmla="*/ 23 w 117"/>
                                <a:gd name="T11" fmla="*/ 19 h 115"/>
                                <a:gd name="T12" fmla="*/ 24 w 117"/>
                                <a:gd name="T13" fmla="*/ 17 h 115"/>
                                <a:gd name="T14" fmla="*/ 25 w 117"/>
                                <a:gd name="T15" fmla="*/ 15 h 115"/>
                                <a:gd name="T16" fmla="*/ 25 w 117"/>
                                <a:gd name="T17" fmla="*/ 12 h 115"/>
                                <a:gd name="T18" fmla="*/ 25 w 117"/>
                                <a:gd name="T19" fmla="*/ 10 h 115"/>
                                <a:gd name="T20" fmla="*/ 24 w 117"/>
                                <a:gd name="T21" fmla="*/ 7 h 115"/>
                                <a:gd name="T22" fmla="*/ 23 w 117"/>
                                <a:gd name="T23" fmla="*/ 6 h 115"/>
                                <a:gd name="T24" fmla="*/ 21 w 117"/>
                                <a:gd name="T25" fmla="*/ 3 h 115"/>
                                <a:gd name="T26" fmla="*/ 19 w 117"/>
                                <a:gd name="T27" fmla="*/ 2 h 115"/>
                                <a:gd name="T28" fmla="*/ 18 w 117"/>
                                <a:gd name="T29" fmla="*/ 1 h 115"/>
                                <a:gd name="T30" fmla="*/ 15 w 117"/>
                                <a:gd name="T31" fmla="*/ 0 h 115"/>
                                <a:gd name="T32" fmla="*/ 12 w 117"/>
                                <a:gd name="T33" fmla="*/ 0 h 115"/>
                                <a:gd name="T34" fmla="*/ 10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0 w 117"/>
                                <a:gd name="T63" fmla="*/ 24 h 115"/>
                                <a:gd name="T64" fmla="*/ 12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37226" name="Freeform 208"/>
                          <wps:cNvSpPr>
                            <a:spLocks/>
                          </wps:cNvSpPr>
                          <wps:spPr bwMode="auto">
                            <a:xfrm>
                              <a:off x="1973" y="2586"/>
                              <a:ext cx="55" cy="53"/>
                            </a:xfrm>
                            <a:custGeom>
                              <a:avLst/>
                              <a:gdLst>
                                <a:gd name="T0" fmla="*/ 13 w 118"/>
                                <a:gd name="T1" fmla="*/ 24 h 115"/>
                                <a:gd name="T2" fmla="*/ 15 w 118"/>
                                <a:gd name="T3" fmla="*/ 24 h 115"/>
                                <a:gd name="T4" fmla="*/ 18 w 118"/>
                                <a:gd name="T5" fmla="*/ 24 h 115"/>
                                <a:gd name="T6" fmla="*/ 20 w 118"/>
                                <a:gd name="T7" fmla="*/ 22 h 115"/>
                                <a:gd name="T8" fmla="*/ 22 w 118"/>
                                <a:gd name="T9" fmla="*/ 21 h 115"/>
                                <a:gd name="T10" fmla="*/ 23 w 118"/>
                                <a:gd name="T11" fmla="*/ 19 h 115"/>
                                <a:gd name="T12" fmla="*/ 25 w 118"/>
                                <a:gd name="T13" fmla="*/ 17 h 115"/>
                                <a:gd name="T14" fmla="*/ 25 w 118"/>
                                <a:gd name="T15" fmla="*/ 15 h 115"/>
                                <a:gd name="T16" fmla="*/ 26 w 118"/>
                                <a:gd name="T17" fmla="*/ 12 h 115"/>
                                <a:gd name="T18" fmla="*/ 25 w 118"/>
                                <a:gd name="T19" fmla="*/ 10 h 115"/>
                                <a:gd name="T20" fmla="*/ 25 w 118"/>
                                <a:gd name="T21" fmla="*/ 7 h 115"/>
                                <a:gd name="T22" fmla="*/ 23 w 118"/>
                                <a:gd name="T23" fmla="*/ 6 h 115"/>
                                <a:gd name="T24" fmla="*/ 22 w 118"/>
                                <a:gd name="T25" fmla="*/ 3 h 115"/>
                                <a:gd name="T26" fmla="*/ 20 w 118"/>
                                <a:gd name="T27" fmla="*/ 2 h 115"/>
                                <a:gd name="T28" fmla="*/ 18 w 118"/>
                                <a:gd name="T29" fmla="*/ 1 h 115"/>
                                <a:gd name="T30" fmla="*/ 15 w 118"/>
                                <a:gd name="T31" fmla="*/ 0 h 115"/>
                                <a:gd name="T32" fmla="*/ 13 w 118"/>
                                <a:gd name="T33" fmla="*/ 0 h 115"/>
                                <a:gd name="T34" fmla="*/ 10 w 118"/>
                                <a:gd name="T35" fmla="*/ 0 h 115"/>
                                <a:gd name="T36" fmla="*/ 8 w 118"/>
                                <a:gd name="T37" fmla="*/ 1 h 115"/>
                                <a:gd name="T38" fmla="*/ 6 w 118"/>
                                <a:gd name="T39" fmla="*/ 2 h 115"/>
                                <a:gd name="T40" fmla="*/ 4 w 118"/>
                                <a:gd name="T41" fmla="*/ 3 h 115"/>
                                <a:gd name="T42" fmla="*/ 2 w 118"/>
                                <a:gd name="T43" fmla="*/ 6 h 115"/>
                                <a:gd name="T44" fmla="*/ 1 w 118"/>
                                <a:gd name="T45" fmla="*/ 7 h 115"/>
                                <a:gd name="T46" fmla="*/ 0 w 118"/>
                                <a:gd name="T47" fmla="*/ 10 h 115"/>
                                <a:gd name="T48" fmla="*/ 0 w 118"/>
                                <a:gd name="T49" fmla="*/ 12 h 115"/>
                                <a:gd name="T50" fmla="*/ 0 w 118"/>
                                <a:gd name="T51" fmla="*/ 15 h 115"/>
                                <a:gd name="T52" fmla="*/ 1 w 118"/>
                                <a:gd name="T53" fmla="*/ 17 h 115"/>
                                <a:gd name="T54" fmla="*/ 2 w 118"/>
                                <a:gd name="T55" fmla="*/ 19 h 115"/>
                                <a:gd name="T56" fmla="*/ 4 w 118"/>
                                <a:gd name="T57" fmla="*/ 21 h 115"/>
                                <a:gd name="T58" fmla="*/ 6 w 118"/>
                                <a:gd name="T59" fmla="*/ 22 h 115"/>
                                <a:gd name="T60" fmla="*/ 8 w 118"/>
                                <a:gd name="T61" fmla="*/ 24 h 115"/>
                                <a:gd name="T62" fmla="*/ 10 w 118"/>
                                <a:gd name="T63" fmla="*/ 24 h 115"/>
                                <a:gd name="T64" fmla="*/ 13 w 118"/>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776388" name="Freeform 209"/>
                          <wps:cNvSpPr>
                            <a:spLocks/>
                          </wps:cNvSpPr>
                          <wps:spPr bwMode="auto">
                            <a:xfrm>
                              <a:off x="2054" y="2416"/>
                              <a:ext cx="55" cy="54"/>
                            </a:xfrm>
                            <a:custGeom>
                              <a:avLst/>
                              <a:gdLst>
                                <a:gd name="T0" fmla="*/ 13 w 117"/>
                                <a:gd name="T1" fmla="*/ 25 h 118"/>
                                <a:gd name="T2" fmla="*/ 16 w 117"/>
                                <a:gd name="T3" fmla="*/ 24 h 118"/>
                                <a:gd name="T4" fmla="*/ 18 w 117"/>
                                <a:gd name="T5" fmla="*/ 24 h 118"/>
                                <a:gd name="T6" fmla="*/ 20 w 117"/>
                                <a:gd name="T7" fmla="*/ 22 h 118"/>
                                <a:gd name="T8" fmla="*/ 22 w 117"/>
                                <a:gd name="T9" fmla="*/ 21 h 118"/>
                                <a:gd name="T10" fmla="*/ 24 w 117"/>
                                <a:gd name="T11" fmla="*/ 19 h 118"/>
                                <a:gd name="T12" fmla="*/ 25 w 117"/>
                                <a:gd name="T13" fmla="*/ 17 h 118"/>
                                <a:gd name="T14" fmla="*/ 26 w 117"/>
                                <a:gd name="T15" fmla="*/ 15 h 118"/>
                                <a:gd name="T16" fmla="*/ 26 w 117"/>
                                <a:gd name="T17" fmla="*/ 12 h 118"/>
                                <a:gd name="T18" fmla="*/ 26 w 117"/>
                                <a:gd name="T19" fmla="*/ 10 h 118"/>
                                <a:gd name="T20" fmla="*/ 25 w 117"/>
                                <a:gd name="T21" fmla="*/ 7 h 118"/>
                                <a:gd name="T22" fmla="*/ 24 w 117"/>
                                <a:gd name="T23" fmla="*/ 5 h 118"/>
                                <a:gd name="T24" fmla="*/ 22 w 117"/>
                                <a:gd name="T25" fmla="*/ 4 h 118"/>
                                <a:gd name="T26" fmla="*/ 20 w 117"/>
                                <a:gd name="T27" fmla="*/ 2 h 118"/>
                                <a:gd name="T28" fmla="*/ 18 w 117"/>
                                <a:gd name="T29" fmla="*/ 1 h 118"/>
                                <a:gd name="T30" fmla="*/ 16 w 117"/>
                                <a:gd name="T31" fmla="*/ 0 h 118"/>
                                <a:gd name="T32" fmla="*/ 13 w 117"/>
                                <a:gd name="T33" fmla="*/ 0 h 118"/>
                                <a:gd name="T34" fmla="*/ 10 w 117"/>
                                <a:gd name="T35" fmla="*/ 0 h 118"/>
                                <a:gd name="T36" fmla="*/ 8 w 117"/>
                                <a:gd name="T37" fmla="*/ 1 h 118"/>
                                <a:gd name="T38" fmla="*/ 6 w 117"/>
                                <a:gd name="T39" fmla="*/ 2 h 118"/>
                                <a:gd name="T40" fmla="*/ 4 w 117"/>
                                <a:gd name="T41" fmla="*/ 4 h 118"/>
                                <a:gd name="T42" fmla="*/ 2 w 117"/>
                                <a:gd name="T43" fmla="*/ 5 h 118"/>
                                <a:gd name="T44" fmla="*/ 1 w 117"/>
                                <a:gd name="T45" fmla="*/ 7 h 118"/>
                                <a:gd name="T46" fmla="*/ 0 w 117"/>
                                <a:gd name="T47" fmla="*/ 10 h 118"/>
                                <a:gd name="T48" fmla="*/ 0 w 117"/>
                                <a:gd name="T49" fmla="*/ 12 h 118"/>
                                <a:gd name="T50" fmla="*/ 0 w 117"/>
                                <a:gd name="T51" fmla="*/ 15 h 118"/>
                                <a:gd name="T52" fmla="*/ 1 w 117"/>
                                <a:gd name="T53" fmla="*/ 17 h 118"/>
                                <a:gd name="T54" fmla="*/ 2 w 117"/>
                                <a:gd name="T55" fmla="*/ 19 h 118"/>
                                <a:gd name="T56" fmla="*/ 4 w 117"/>
                                <a:gd name="T57" fmla="*/ 21 h 118"/>
                                <a:gd name="T58" fmla="*/ 6 w 117"/>
                                <a:gd name="T59" fmla="*/ 22 h 118"/>
                                <a:gd name="T60" fmla="*/ 8 w 117"/>
                                <a:gd name="T61" fmla="*/ 24 h 118"/>
                                <a:gd name="T62" fmla="*/ 10 w 117"/>
                                <a:gd name="T63" fmla="*/ 24 h 118"/>
                                <a:gd name="T64" fmla="*/ 13 w 117"/>
                                <a:gd name="T65" fmla="*/ 25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175962" name="Freeform 210"/>
                          <wps:cNvSpPr>
                            <a:spLocks/>
                          </wps:cNvSpPr>
                          <wps:spPr bwMode="auto">
                            <a:xfrm>
                              <a:off x="2069" y="2230"/>
                              <a:ext cx="54" cy="54"/>
                            </a:xfrm>
                            <a:custGeom>
                              <a:avLst/>
                              <a:gdLst>
                                <a:gd name="T0" fmla="*/ 12 w 118"/>
                                <a:gd name="T1" fmla="*/ 25 h 117"/>
                                <a:gd name="T2" fmla="*/ 15 w 118"/>
                                <a:gd name="T3" fmla="*/ 24 h 117"/>
                                <a:gd name="T4" fmla="*/ 17 w 118"/>
                                <a:gd name="T5" fmla="*/ 24 h 117"/>
                                <a:gd name="T6" fmla="*/ 19 w 118"/>
                                <a:gd name="T7" fmla="*/ 23 h 117"/>
                                <a:gd name="T8" fmla="*/ 21 w 118"/>
                                <a:gd name="T9" fmla="*/ 21 h 117"/>
                                <a:gd name="T10" fmla="*/ 22 w 118"/>
                                <a:gd name="T11" fmla="*/ 19 h 117"/>
                                <a:gd name="T12" fmla="*/ 24 w 118"/>
                                <a:gd name="T13" fmla="*/ 17 h 117"/>
                                <a:gd name="T14" fmla="*/ 24 w 118"/>
                                <a:gd name="T15" fmla="*/ 15 h 117"/>
                                <a:gd name="T16" fmla="*/ 25 w 118"/>
                                <a:gd name="T17" fmla="*/ 12 h 117"/>
                                <a:gd name="T18" fmla="*/ 24 w 118"/>
                                <a:gd name="T19" fmla="*/ 10 h 117"/>
                                <a:gd name="T20" fmla="*/ 24 w 118"/>
                                <a:gd name="T21" fmla="*/ 7 h 117"/>
                                <a:gd name="T22" fmla="*/ 22 w 118"/>
                                <a:gd name="T23" fmla="*/ 6 h 117"/>
                                <a:gd name="T24" fmla="*/ 21 w 118"/>
                                <a:gd name="T25" fmla="*/ 4 h 117"/>
                                <a:gd name="T26" fmla="*/ 19 w 118"/>
                                <a:gd name="T27" fmla="*/ 2 h 117"/>
                                <a:gd name="T28" fmla="*/ 17 w 118"/>
                                <a:gd name="T29" fmla="*/ 1 h 117"/>
                                <a:gd name="T30" fmla="*/ 15 w 118"/>
                                <a:gd name="T31" fmla="*/ 0 h 117"/>
                                <a:gd name="T32" fmla="*/ 12 w 118"/>
                                <a:gd name="T33" fmla="*/ 0 h 117"/>
                                <a:gd name="T34" fmla="*/ 10 w 118"/>
                                <a:gd name="T35" fmla="*/ 0 h 117"/>
                                <a:gd name="T36" fmla="*/ 7 w 118"/>
                                <a:gd name="T37" fmla="*/ 1 h 117"/>
                                <a:gd name="T38" fmla="*/ 5 w 118"/>
                                <a:gd name="T39" fmla="*/ 2 h 117"/>
                                <a:gd name="T40" fmla="*/ 4 w 118"/>
                                <a:gd name="T41" fmla="*/ 4 h 117"/>
                                <a:gd name="T42" fmla="*/ 2 w 118"/>
                                <a:gd name="T43" fmla="*/ 6 h 117"/>
                                <a:gd name="T44" fmla="*/ 1 w 118"/>
                                <a:gd name="T45" fmla="*/ 7 h 117"/>
                                <a:gd name="T46" fmla="*/ 0 w 118"/>
                                <a:gd name="T47" fmla="*/ 10 h 117"/>
                                <a:gd name="T48" fmla="*/ 0 w 118"/>
                                <a:gd name="T49" fmla="*/ 12 h 117"/>
                                <a:gd name="T50" fmla="*/ 0 w 118"/>
                                <a:gd name="T51" fmla="*/ 15 h 117"/>
                                <a:gd name="T52" fmla="*/ 1 w 118"/>
                                <a:gd name="T53" fmla="*/ 17 h 117"/>
                                <a:gd name="T54" fmla="*/ 2 w 118"/>
                                <a:gd name="T55" fmla="*/ 19 h 117"/>
                                <a:gd name="T56" fmla="*/ 4 w 118"/>
                                <a:gd name="T57" fmla="*/ 21 h 117"/>
                                <a:gd name="T58" fmla="*/ 5 w 118"/>
                                <a:gd name="T59" fmla="*/ 23 h 117"/>
                                <a:gd name="T60" fmla="*/ 7 w 118"/>
                                <a:gd name="T61" fmla="*/ 24 h 117"/>
                                <a:gd name="T62" fmla="*/ 10 w 118"/>
                                <a:gd name="T63" fmla="*/ 24 h 117"/>
                                <a:gd name="T64" fmla="*/ 12 w 118"/>
                                <a:gd name="T65" fmla="*/ 25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990809" name="Freeform 211"/>
                          <wps:cNvSpPr>
                            <a:spLocks/>
                          </wps:cNvSpPr>
                          <wps:spPr bwMode="auto">
                            <a:xfrm>
                              <a:off x="1233" y="2183"/>
                              <a:ext cx="123" cy="235"/>
                            </a:xfrm>
                            <a:custGeom>
                              <a:avLst/>
                              <a:gdLst>
                                <a:gd name="T0" fmla="*/ 36 w 265"/>
                                <a:gd name="T1" fmla="*/ 52 h 507"/>
                                <a:gd name="T2" fmla="*/ 28 w 265"/>
                                <a:gd name="T3" fmla="*/ 0 h 507"/>
                                <a:gd name="T4" fmla="*/ 19 w 265"/>
                                <a:gd name="T5" fmla="*/ 53 h 507"/>
                                <a:gd name="T6" fmla="*/ 15 w 265"/>
                                <a:gd name="T7" fmla="*/ 55 h 507"/>
                                <a:gd name="T8" fmla="*/ 12 w 265"/>
                                <a:gd name="T9" fmla="*/ 57 h 507"/>
                                <a:gd name="T10" fmla="*/ 8 w 265"/>
                                <a:gd name="T11" fmla="*/ 60 h 507"/>
                                <a:gd name="T12" fmla="*/ 6 w 265"/>
                                <a:gd name="T13" fmla="*/ 64 h 507"/>
                                <a:gd name="T14" fmla="*/ 3 w 265"/>
                                <a:gd name="T15" fmla="*/ 67 h 507"/>
                                <a:gd name="T16" fmla="*/ 1 w 265"/>
                                <a:gd name="T17" fmla="*/ 71 h 507"/>
                                <a:gd name="T18" fmla="*/ 0 w 265"/>
                                <a:gd name="T19" fmla="*/ 76 h 507"/>
                                <a:gd name="T20" fmla="*/ 0 w 265"/>
                                <a:gd name="T21" fmla="*/ 80 h 507"/>
                                <a:gd name="T22" fmla="*/ 0 w 265"/>
                                <a:gd name="T23" fmla="*/ 86 h 507"/>
                                <a:gd name="T24" fmla="*/ 2 w 265"/>
                                <a:gd name="T25" fmla="*/ 91 h 507"/>
                                <a:gd name="T26" fmla="*/ 5 w 265"/>
                                <a:gd name="T27" fmla="*/ 96 h 507"/>
                                <a:gd name="T28" fmla="*/ 8 w 265"/>
                                <a:gd name="T29" fmla="*/ 100 h 507"/>
                                <a:gd name="T30" fmla="*/ 13 w 265"/>
                                <a:gd name="T31" fmla="*/ 104 h 507"/>
                                <a:gd name="T32" fmla="*/ 18 w 265"/>
                                <a:gd name="T33" fmla="*/ 107 h 507"/>
                                <a:gd name="T34" fmla="*/ 23 w 265"/>
                                <a:gd name="T35" fmla="*/ 108 h 507"/>
                                <a:gd name="T36" fmla="*/ 29 w 265"/>
                                <a:gd name="T37" fmla="*/ 109 h 507"/>
                                <a:gd name="T38" fmla="*/ 34 w 265"/>
                                <a:gd name="T39" fmla="*/ 108 h 507"/>
                                <a:gd name="T40" fmla="*/ 40 w 265"/>
                                <a:gd name="T41" fmla="*/ 107 h 507"/>
                                <a:gd name="T42" fmla="*/ 45 w 265"/>
                                <a:gd name="T43" fmla="*/ 104 h 507"/>
                                <a:gd name="T44" fmla="*/ 49 w 265"/>
                                <a:gd name="T45" fmla="*/ 100 h 507"/>
                                <a:gd name="T46" fmla="*/ 52 w 265"/>
                                <a:gd name="T47" fmla="*/ 96 h 507"/>
                                <a:gd name="T48" fmla="*/ 55 w 265"/>
                                <a:gd name="T49" fmla="*/ 91 h 507"/>
                                <a:gd name="T50" fmla="*/ 57 w 265"/>
                                <a:gd name="T51" fmla="*/ 86 h 507"/>
                                <a:gd name="T52" fmla="*/ 57 w 265"/>
                                <a:gd name="T53" fmla="*/ 80 h 507"/>
                                <a:gd name="T54" fmla="*/ 57 w 265"/>
                                <a:gd name="T55" fmla="*/ 75 h 507"/>
                                <a:gd name="T56" fmla="*/ 56 w 265"/>
                                <a:gd name="T57" fmla="*/ 70 h 507"/>
                                <a:gd name="T58" fmla="*/ 54 w 265"/>
                                <a:gd name="T59" fmla="*/ 66 h 507"/>
                                <a:gd name="T60" fmla="*/ 51 w 265"/>
                                <a:gd name="T61" fmla="*/ 63 h 507"/>
                                <a:gd name="T62" fmla="*/ 48 w 265"/>
                                <a:gd name="T63" fmla="*/ 59 h 507"/>
                                <a:gd name="T64" fmla="*/ 45 w 265"/>
                                <a:gd name="T65" fmla="*/ 56 h 507"/>
                                <a:gd name="T66" fmla="*/ 40 w 265"/>
                                <a:gd name="T67" fmla="*/ 54 h 507"/>
                                <a:gd name="T68" fmla="*/ 36 w 265"/>
                                <a:gd name="T69" fmla="*/ 52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2700596" name="Freeform 212"/>
                          <wps:cNvSpPr>
                            <a:spLocks/>
                          </wps:cNvSpPr>
                          <wps:spPr bwMode="auto">
                            <a:xfrm>
                              <a:off x="1098" y="2220"/>
                              <a:ext cx="743" cy="643"/>
                            </a:xfrm>
                            <a:custGeom>
                              <a:avLst/>
                              <a:gdLst>
                                <a:gd name="T0" fmla="*/ 331 w 1605"/>
                                <a:gd name="T1" fmla="*/ 95 h 1389"/>
                                <a:gd name="T2" fmla="*/ 322 w 1605"/>
                                <a:gd name="T3" fmla="*/ 85 h 1389"/>
                                <a:gd name="T4" fmla="*/ 312 w 1605"/>
                                <a:gd name="T5" fmla="*/ 75 h 1389"/>
                                <a:gd name="T6" fmla="*/ 309 w 1605"/>
                                <a:gd name="T7" fmla="*/ 73 h 1389"/>
                                <a:gd name="T8" fmla="*/ 299 w 1605"/>
                                <a:gd name="T9" fmla="*/ 63 h 1389"/>
                                <a:gd name="T10" fmla="*/ 282 w 1605"/>
                                <a:gd name="T11" fmla="*/ 50 h 1389"/>
                                <a:gd name="T12" fmla="*/ 266 w 1605"/>
                                <a:gd name="T13" fmla="*/ 37 h 1389"/>
                                <a:gd name="T14" fmla="*/ 248 w 1605"/>
                                <a:gd name="T15" fmla="*/ 25 h 1389"/>
                                <a:gd name="T16" fmla="*/ 231 w 1605"/>
                                <a:gd name="T17" fmla="*/ 12 h 1389"/>
                                <a:gd name="T18" fmla="*/ 218 w 1605"/>
                                <a:gd name="T19" fmla="*/ 4 h 1389"/>
                                <a:gd name="T20" fmla="*/ 212 w 1605"/>
                                <a:gd name="T21" fmla="*/ 0 h 1389"/>
                                <a:gd name="T22" fmla="*/ 190 w 1605"/>
                                <a:gd name="T23" fmla="*/ 1 h 1389"/>
                                <a:gd name="T24" fmla="*/ 170 w 1605"/>
                                <a:gd name="T25" fmla="*/ 3 h 1389"/>
                                <a:gd name="T26" fmla="*/ 151 w 1605"/>
                                <a:gd name="T27" fmla="*/ 5 h 1389"/>
                                <a:gd name="T28" fmla="*/ 133 w 1605"/>
                                <a:gd name="T29" fmla="*/ 8 h 1389"/>
                                <a:gd name="T30" fmla="*/ 117 w 1605"/>
                                <a:gd name="T31" fmla="*/ 12 h 1389"/>
                                <a:gd name="T32" fmla="*/ 119 w 1605"/>
                                <a:gd name="T33" fmla="*/ 26 h 1389"/>
                                <a:gd name="T34" fmla="*/ 129 w 1605"/>
                                <a:gd name="T35" fmla="*/ 36 h 1389"/>
                                <a:gd name="T36" fmla="*/ 135 w 1605"/>
                                <a:gd name="T37" fmla="*/ 49 h 1389"/>
                                <a:gd name="T38" fmla="*/ 136 w 1605"/>
                                <a:gd name="T39" fmla="*/ 72 h 1389"/>
                                <a:gd name="T40" fmla="*/ 128 w 1605"/>
                                <a:gd name="T41" fmla="*/ 90 h 1389"/>
                                <a:gd name="T42" fmla="*/ 113 w 1605"/>
                                <a:gd name="T43" fmla="*/ 104 h 1389"/>
                                <a:gd name="T44" fmla="*/ 93 w 1605"/>
                                <a:gd name="T45" fmla="*/ 160 h 1389"/>
                                <a:gd name="T46" fmla="*/ 69 w 1605"/>
                                <a:gd name="T47" fmla="*/ 104 h 1389"/>
                                <a:gd name="T48" fmla="*/ 53 w 1605"/>
                                <a:gd name="T49" fmla="*/ 90 h 1389"/>
                                <a:gd name="T50" fmla="*/ 45 w 1605"/>
                                <a:gd name="T51" fmla="*/ 70 h 1389"/>
                                <a:gd name="T52" fmla="*/ 20 w 1605"/>
                                <a:gd name="T53" fmla="*/ 78 h 1389"/>
                                <a:gd name="T54" fmla="*/ 14 w 1605"/>
                                <a:gd name="T55" fmla="*/ 92 h 1389"/>
                                <a:gd name="T56" fmla="*/ 8 w 1605"/>
                                <a:gd name="T57" fmla="*/ 107 h 1389"/>
                                <a:gd name="T58" fmla="*/ 0 w 1605"/>
                                <a:gd name="T59" fmla="*/ 142 h 1389"/>
                                <a:gd name="T60" fmla="*/ 1 w 1605"/>
                                <a:gd name="T61" fmla="*/ 178 h 1389"/>
                                <a:gd name="T62" fmla="*/ 11 w 1605"/>
                                <a:gd name="T63" fmla="*/ 214 h 1389"/>
                                <a:gd name="T64" fmla="*/ 27 w 1605"/>
                                <a:gd name="T65" fmla="*/ 250 h 1389"/>
                                <a:gd name="T66" fmla="*/ 52 w 1605"/>
                                <a:gd name="T67" fmla="*/ 286 h 1389"/>
                                <a:gd name="T68" fmla="*/ 59 w 1605"/>
                                <a:gd name="T69" fmla="*/ 285 h 1389"/>
                                <a:gd name="T70" fmla="*/ 58 w 1605"/>
                                <a:gd name="T71" fmla="*/ 260 h 1389"/>
                                <a:gd name="T72" fmla="*/ 64 w 1605"/>
                                <a:gd name="T73" fmla="*/ 231 h 1389"/>
                                <a:gd name="T74" fmla="*/ 72 w 1605"/>
                                <a:gd name="T75" fmla="*/ 216 h 1389"/>
                                <a:gd name="T76" fmla="*/ 84 w 1605"/>
                                <a:gd name="T77" fmla="*/ 201 h 1389"/>
                                <a:gd name="T78" fmla="*/ 98 w 1605"/>
                                <a:gd name="T79" fmla="*/ 188 h 1389"/>
                                <a:gd name="T80" fmla="*/ 113 w 1605"/>
                                <a:gd name="T81" fmla="*/ 178 h 1389"/>
                                <a:gd name="T82" fmla="*/ 129 w 1605"/>
                                <a:gd name="T83" fmla="*/ 169 h 1389"/>
                                <a:gd name="T84" fmla="*/ 141 w 1605"/>
                                <a:gd name="T85" fmla="*/ 164 h 1389"/>
                                <a:gd name="T86" fmla="*/ 151 w 1605"/>
                                <a:gd name="T87" fmla="*/ 161 h 1389"/>
                                <a:gd name="T88" fmla="*/ 162 w 1605"/>
                                <a:gd name="T89" fmla="*/ 158 h 1389"/>
                                <a:gd name="T90" fmla="*/ 161 w 1605"/>
                                <a:gd name="T91" fmla="*/ 145 h 1389"/>
                                <a:gd name="T92" fmla="*/ 171 w 1605"/>
                                <a:gd name="T93" fmla="*/ 124 h 1389"/>
                                <a:gd name="T94" fmla="*/ 196 w 1605"/>
                                <a:gd name="T95" fmla="*/ 112 h 1389"/>
                                <a:gd name="T96" fmla="*/ 220 w 1605"/>
                                <a:gd name="T97" fmla="*/ 119 h 1389"/>
                                <a:gd name="T98" fmla="*/ 237 w 1605"/>
                                <a:gd name="T99" fmla="*/ 139 h 1389"/>
                                <a:gd name="T100" fmla="*/ 250 w 1605"/>
                                <a:gd name="T101" fmla="*/ 156 h 1389"/>
                                <a:gd name="T102" fmla="*/ 254 w 1605"/>
                                <a:gd name="T103" fmla="*/ 156 h 1389"/>
                                <a:gd name="T104" fmla="*/ 262 w 1605"/>
                                <a:gd name="T105" fmla="*/ 140 h 1389"/>
                                <a:gd name="T106" fmla="*/ 275 w 1605"/>
                                <a:gd name="T107" fmla="*/ 122 h 1389"/>
                                <a:gd name="T108" fmla="*/ 295 w 1605"/>
                                <a:gd name="T109" fmla="*/ 117 h 1389"/>
                                <a:gd name="T110" fmla="*/ 316 w 1605"/>
                                <a:gd name="T111" fmla="*/ 130 h 1389"/>
                                <a:gd name="T112" fmla="*/ 331 w 1605"/>
                                <a:gd name="T113" fmla="*/ 152 h 1389"/>
                                <a:gd name="T114" fmla="*/ 337 w 1605"/>
                                <a:gd name="T115" fmla="*/ 159 h 1389"/>
                                <a:gd name="T116" fmla="*/ 340 w 1605"/>
                                <a:gd name="T117" fmla="*/ 155 h 1389"/>
                                <a:gd name="T118" fmla="*/ 344 w 1605"/>
                                <a:gd name="T119" fmla="*/ 134 h 1389"/>
                                <a:gd name="T120" fmla="*/ 341 w 1605"/>
                                <a:gd name="T121" fmla="*/ 110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894754203" name="WordArt 190"/>
                        <wps:cNvSpPr txBox="1">
                          <a:spLocks noChangeArrowheads="1" noChangeShapeType="1"/>
                        </wps:cNvSpPr>
                        <wps:spPr bwMode="auto">
                          <a:xfrm>
                            <a:off x="1395720" y="91408"/>
                            <a:ext cx="3587115"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F4DC9" w14:textId="77777777" w:rsidR="005043FC" w:rsidRDefault="005043FC" w:rsidP="005043FC">
                              <w:pPr>
                                <w:pStyle w:val="StandardWeb"/>
                                <w:spacing w:before="0" w:beforeAutospacing="0" w:after="0" w:afterAutospacing="0"/>
                                <w:jc w:val="center"/>
                              </w:pPr>
                              <w:r>
                                <w:rPr>
                                  <w:rFonts w:ascii="DomBold BT" w:hAnsi="DomBold BT"/>
                                  <w:b/>
                                  <w:bCs/>
                                  <w:color w:val="00CCFF"/>
                                  <w:sz w:val="72"/>
                                  <w:szCs w:val="72"/>
                                </w:rPr>
                                <w:t>Berg-</w:t>
                              </w:r>
                              <w:proofErr w:type="spellStart"/>
                              <w:r>
                                <w:rPr>
                                  <w:rFonts w:ascii="DomBold BT" w:hAnsi="DomBold BT"/>
                                  <w:b/>
                                  <w:bCs/>
                                  <w:color w:val="00CCFF"/>
                                  <w:sz w:val="72"/>
                                  <w:szCs w:val="72"/>
                                </w:rPr>
                                <w:t>Schueni</w:t>
                              </w:r>
                              <w:proofErr w:type="spellEnd"/>
                            </w:p>
                          </w:txbxContent>
                        </wps:txbx>
                        <wps:bodyPr rot="0" vert="horz" wrap="square" lIns="91440" tIns="45720" rIns="91440" bIns="45720" anchor="t" anchorCtr="0" upright="1">
                          <a:spAutoFit/>
                        </wps:bodyPr>
                      </wps:wsp>
                    </wpc:wpc>
                  </a:graphicData>
                </a:graphic>
              </wp:inline>
            </w:drawing>
          </mc:Choice>
          <mc:Fallback>
            <w:pict>
              <v:group w14:anchorId="66F56FCE" id="Zeichenbereich 1" o:spid="_x0000_s1026" editas="canvas" style="width:429.4pt;height:71.25pt;mso-position-horizontal-relative:char;mso-position-vertical-relative:line" coordsize="54533,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533;height:9048;visibility:visible;mso-wrap-style:square">
                  <v:fill o:detectmouseclick="t"/>
                  <v:path o:connecttype="none"/>
                </v:shape>
                <v:group id="Group 191" o:spid="_x0000_s1028" style="position:absolute;left:4739;top:57;width:9392;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">
                  <v:rect id="AutoShape 192" o:spid="_x0000_s1029"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" filled="f" stroked="f">
                    <o:lock v:ext="edit" aspectratio="t"/>
                  </v:rect>
                  <v:shape id="Freeform 193" o:spid="_x0000_s1030"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58,25;64,26;69,27;74,29;78,30;82,32;86,35;90,37;88,35;82,28;76,22;70,17;64,12;58,8;53,5;47,2;42,0;38,0;34,0;31,0;27,1;24,3;21,5;18,8;14,13;9,20;5,27;1,34;2,36;8,33;13,31;20,29;27,26;35,25;43,24;51,24" o:connectangles="0,0,0,0,0,0,0,0,0,0,0,0,0,0,0,0,0,0,0,0,0,0,0,0,0,0,0,0,0,0,0,0,0,0,0,0"/>
                  </v:shape>
                  <v:shape id="Freeform 194" o:spid="_x0000_s1031"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" path="m,194r23,6l46,206r22,9l89,224r20,8l129,243r18,12l164,267,148,232,130,198,112,164,95,130,75,98,56,65,37,32,16,r3,13l22,26r1,12l23,50,22,71r-4,31l10,142,,194xe" filled="f" fillcolor="black" stroked="f">
                    <v:path arrowok="t" o:connecttype="custom" o:connectlocs="0,20;2,20;5,21;7,21;9,22;11,23;13,24;15,26;16,27;15,23;13,20;11,16;9,13;7,10;6,7;4,3;1,0;2,1;2,3;2,4;2,5;2,7;2,10;1,14;0,20" o:connectangles="0,0,0,0,0,0,0,0,0,0,0,0,0,0,0,0,0,0,0,0,0,0,0,0,0"/>
                  </v:shape>
                  <v:shape id="Freeform 195" o:spid="_x0000_s1032"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217,17;213,12;209,8;204,4;197,1;191,9;185,43;183,71;193,89;200,114;201,139;201,147;203,156;201,162;199,163;190,169;181,172;149,176;117,175;94,163;69,176;27,177;0,167;12,174;23,180;36,186;50,192;65,196;79,200;92,204;105,205;116,206;128,206;138,204;148,202;157,199;166,195;174,190;182,185;192,175;201,164;209,152;216,139;221,125;226,105;229,81;228,57;226,44;223,30" o:connectangles="0,0,0,0,0,0,0,0,0,0,0,0,0,0,0,0,0,0,0,0,0,0,0,0,0,0,0,0,0,0,0,0,0,0,0,0,0,0,0,0,0,0,0,0,0,0,0,0,0"/>
                  </v:shape>
                  <v:shape id="Freeform 196" o:spid="_x0000_s1033"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1,20;6,17;13,13;21,9;31,6;41,3;52,0;62,0;71,0;78,2;85,4;91,6;97,9;101,12;106,15;110,19;110,19;106,18;102,16;98,15;93,13;88,12;83,12;79,11;74,11;68,12;62,13;57,14;52,16;48,17;45,19;43,19;39,20;42,31;44,47;47,64;48,80;47,87;44,85;41,82;37,81;33,73;26,60;20,50;14,40;9,33;5,27;2,23;0,21" o:connectangles="0,0,0,0,0,0,0,0,0,0,0,0,0,0,0,0,0,0,0,0,0,0,0,0,0,0,0,0,0,0,0,0,0,0,0,0,0,0,0,0,0,0,0,0,0,0,0,0,0"/>
                  </v:shape>
                  <v:shape id="Freeform 197" o:spid="_x0000_s1034"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" path="m42,136l,166r2,-8l8,139r5,-19l16,111,21,89,25,68,27,46r,-27l28,16r5,-4l37,6,40,3,43,1,48,r8,1l68,3r5,1l79,6r6,3l91,13r6,3l102,22r6,4l114,32r2,12l116,56r,10l116,75r,6l116,87r,5l116,95r-9,6l98,106r-9,6l79,117r-9,6l61,127r-10,5l42,136xe" fillcolor="black" stroked="f">
                    <v:path arrowok="t" o:connecttype="custom" o:connectlocs="4,13;0,16;0,15;1,13;1,11;1,11;2,9;3,6;3,5;3,2;3,1;3,1;4,0;4,0;4,0;5,0;6,0;7,0;7,0;8,0;9,1;9,1;10,1;10,2;11,2;12,3;12,4;12,5;12,6;12,7;12,8;12,8;12,9;12,9;11,10;10,10;9,11;8,11;7,12;6,12;5,12;4,13" o:connectangles="0,0,0,0,0,0,0,0,0,0,0,0,0,0,0,0,0,0,0,0,0,0,0,0,0,0,0,0,0,0,0,0,0,0,0,0,0,0,0,0,0,0"/>
                  </v:shape>
                  <v:shape id="Freeform 198" o:spid="_x0000_s1035"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" path="m18,148l16,113,13,78,9,43,,,9,6r10,6l28,18r9,6l46,30r9,5l64,41r9,6l70,73r-5,28l59,129r-7,28l45,184r-8,23l28,227r-7,13l19,224r,-30l19,164,18,148xe" fillcolor="black" stroked="f">
                    <v:path arrowok="t" o:connecttype="custom" o:connectlocs="2,14;1,11;1,8;1,4;0,0;1,0;2,1;3,2;4,2;4,3;5,3;6,4;7,5;6,7;6,10;5,13;5,16;4,18;4,20;3,23;2,24;2,22;2,19;2,16;2,14" o:connectangles="0,0,0,0,0,0,0,0,0,0,0,0,0,0,0,0,0,0,0,0,0,0,0,0,0"/>
                  </v:shape>
                  <v:shape id="Freeform 199" o:spid="_x0000_s1036"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1,2;4,0;9,0;17,0;25,2;32,6;41,10;49,16;56,23;64,30;71,39;77,48;79,53;77,52;75,52;74,52;71,52;67,52;63,53;61,55;57,53;53,50;48,45;43,42;37,38;32,34;27,31;23,27;14,22;6,15;1,9;0,5" o:connectangles="0,0,0,0,0,0,0,0,0,0,0,0,0,0,0,0,0,0,0,0,0,0,0,0,0,0,0,0,0,0,0,0"/>
                  </v:shape>
                  <v:shape id="Freeform 200" o:spid="_x0000_s1037"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" path="m,8l5,6,11,5r7,l27,3,36,2,46,,58,,71,,86,,99,2r15,3l129,8r15,4l160,17r15,6l190,29r7,20l205,70r7,22l218,115r6,23l228,160r5,21l236,202r-5,-3l224,195r-9,-5l202,184r-14,-4l172,178r-18,2l135,186r-6,-15l122,156r-8,-15l105,128,94,113,82,98,70,83,56,67,43,52,30,37,15,23,,8xe" fillcolor="black" stroked="f">
                    <v:path arrowok="t" o:connecttype="custom" o:connectlocs="0,1;0,0;1,0;2,0;3,0;4,0;5,0;6,0;7,0;8,0;10,0;11,0;13,1;14,1;16,2;17,2;19,3;19,5;20,7;21,9;22,12;22,14;22,16;23,18;23,20;23,20;22,20;21,19;20,19;18,18;17,18;15,18;13,19;13,17;12,16;11,14;10,13;9,12;8,10;7,8;6,7;4,5;3,4;1,2;0,1" o:connectangles="0,0,0,0,0,0,0,0,0,0,0,0,0,0,0,0,0,0,0,0,0,0,0,0,0,0,0,0,0,0,0,0,0,0,0,0,0,0,0,0,0,0,0,0,0"/>
                  </v:shape>
                  <v:shape id="Freeform 201" o:spid="_x0000_s1038"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8,0;10,0;12,1;13,2;15,3;16,6;18,7;19,9;20,12;18,12;16,12;13,12;11,12;8,12;6,11;3,11;0,11;0,11;0,11;0,11;0,11;1,9;2,6;3,5;4,3;6,2;6,1;7,0;8,0" o:connectangles="0,0,0,0,0,0,0,0,0,0,0,0,0,0,0,0,0,0,0,0,0,0,0,0,0,0,0,0,0"/>
                  </v:shape>
                  <v:shape id="Freeform 202" o:spid="_x0000_s1039"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" path="m93,r21,2l133,6r19,11l170,30r16,18l201,67r15,22l229,113r-28,-2l171,111r-28,l114,111r-28,2l56,114r-28,3l,120,1,107,5,89,10,70,19,51,31,33,47,17,68,6,93,xe" fillcolor="black" stroked="f">
                    <v:path arrowok="t" o:connecttype="custom" o:connectlocs="9,0;12,0;13,0;15,2;17,3;19,5;20,6;21,9;23,11;20,11;17,11;14,11;12,11;9,11;6,11;3,11;0,11;0,10;0,9;1,7;2,5;3,3;5,2;6,0;9,0" o:connectangles="0,0,0,0,0,0,0,0,0,0,0,0,0,0,0,0,0,0,0,0,0,0,0,0,0"/>
                  </v:shape>
                  <v:shape id="Freeform 203" o:spid="_x0000_s1040"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227,11;226,11;226,12;224,12;223,14;221,14;220,16;218,17;216,18;202,9;200,8;197,10;182,21;169,12;167,10;164,12;147,21;129,10;127,8;125,10;104,22;85,11;83,9;81,11;59,22;38,11;36,9;34,11;18,21;16,20;13,19;11,17;8,16;6,14;4,13;2,12;0,12;0,10;1,7;2,4;3,0;226,0;226,2;226,3;226,5;226,6;227,7;227,8;227,9;227,11" o:connectangles="0,0,0,0,0,0,0,0,0,0,0,0,0,0,0,0,0,0,0,0,0,0,0,0,0,0,0,0,0,0,0,0,0,0,0,0,0,0,0,0,0,0,0,0,0,0,0,0,0,0"/>
                  </v:shape>
                  <v:shape id="Freeform 204" o:spid="_x0000_s1041"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223,159;0,163;6,140;18,128;32,120;51,116;70,115;71,123;66,136;79,146;92,136;87,123;83,116;90,117;111,118;111,124;106,137;119,147;132,137;126,123;123,118;128,116;138,112;150,107;147,115;150,129;166,131;170,115;160,107;156,101;158,95;162,85;167,94;182,95;187,79;174,71;165,77;160,45;156,6;168,2;181,0;205,5;218,12;219,17;214,28;199,30;189,33;182,32;169,35;168,51;183,56;191,44;198,38;215,36;206,107" o:connectangles="0,0,0,0,0,0,0,0,0,0,0,0,0,0,0,0,0,0,0,0,0,0,0,0,0,0,0,0,0,0,0,0,0,0,0,0,0,0,0,0,0,0,0,0,0,0,0,0,0,0,0,0,0,0,0"/>
                  </v:shape>
                  <v:shape id="Freeform 205" o:spid="_x0000_s1042"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" path="m67,137l186,289r40,l226,3r-66,l160,156,52,2,,,,285r67,l67,137xe" filled="f" fillcolor="black" stroked="f">
                    <v:path arrowok="t" o:connecttype="custom" o:connectlocs="6,13;18,28;22,28;22,0;16,0;16,15;5,0;0,0;0,28;6,28;6,13" o:connectangles="0,0,0,0,0,0,0,0,0,0,0"/>
                  </v:shape>
                  <v:shape id="Freeform 206" o:spid="_x0000_s1043"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" path="m60,115r12,-1l82,111r10,-6l100,99r7,-9l113,80r3,-11l117,58,116,46,113,35,107,25r-7,-9l92,10,82,4,72,1,60,,48,1,36,4r-9,6l18,16r-7,9l5,35,2,46,,58,2,69,5,80r6,10l18,99r9,6l36,111r12,3l60,115xe" fillcolor="black" stroked="f">
                    <v:path arrowok="t" o:connecttype="custom" o:connectlocs="6,11;8,11;8,11;9,10;10,10;11,9;12,8;12,7;12,6;12,5;12,3;11,3;10,1;9,1;8,0;8,0;6,0;5,0;4,0;3,1;2,1;1,3;0,3;0,5;0,6;0,7;0,8;1,9;2,10;3,10;4,11;5,11;6,11" o:connectangles="0,0,0,0,0,0,0,0,0,0,0,0,0,0,0,0,0,0,0,0,0,0,0,0,0,0,0,0,0,0,0,0,0"/>
                  </v:shape>
                  <v:shape id="Freeform 207" o:spid="_x0000_s1044"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" path="m58,115r12,-1l82,111r8,-6l99,99r8,-9l113,80r3,-11l117,58,116,46,113,35,107,25,99,16,90,10,82,4,70,1,58,,46,1,36,4,25,10r-7,6l10,25,4,35,2,46,,58,2,69,4,80r6,10l18,99r7,6l36,111r10,3l58,115xe" fillcolor="black" stroked="f">
                    <v:path arrowok="t" o:connecttype="custom" o:connectlocs="6,11;7,11;8,11;9,10;10,10;11,9;11,8;12,7;12,6;12,5;11,3;11,3;10,1;9,1;8,0;7,0;6,0;5,0;4,0;3,1;2,1;1,3;0,3;0,5;0,6;0,7;0,8;1,9;2,10;3,10;4,11;5,11;6,11" o:connectangles="0,0,0,0,0,0,0,0,0,0,0,0,0,0,0,0,0,0,0,0,0,0,0,0,0,0,0,0,0,0,0,0,0"/>
                  </v:shape>
                  <v:shape id="Freeform 208" o:spid="_x0000_s1045"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" path="m58,115r12,-1l82,111r9,-6l100,99r7,-9l113,80r3,-11l118,57,116,45,113,35,107,25r-7,-9l91,10,82,4,70,1,58,,46,1,36,4,26,10r-8,6l11,25,5,35,2,45,,57,2,69,5,80r6,10l18,99r8,6l36,111r10,3l58,115xe" fillcolor="black" stroked="f">
                    <v:path arrowok="t" o:connecttype="custom" o:connectlocs="6,11;7,11;8,11;9,10;10,10;11,9;12,8;12,7;12,6;12,5;12,3;11,3;10,1;9,1;8,0;7,0;6,0;5,0;4,0;3,1;2,1;1,3;0,3;0,5;0,6;0,7;0,8;1,9;2,10;3,10;4,11;5,11;6,11" o:connectangles="0,0,0,0,0,0,0,0,0,0,0,0,0,0,0,0,0,0,0,0,0,0,0,0,0,0,0,0,0,0,0,0,0"/>
                  </v:shape>
                  <v:shape id="Freeform 209" o:spid="_x0000_s1046"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" path="m58,118r12,-2l82,113r9,-6l100,100r7,-9l113,82r3,-12l117,58,116,46,113,36,107,26r-7,-8l91,11,82,5,70,2,58,,46,2,36,5,26,11r-8,7l11,26,5,36,2,46,,58,2,70,5,82r6,9l18,100r8,7l36,113r10,3l58,118xe" fillcolor="black" stroked="f">
                    <v:path arrowok="t" o:connecttype="custom" o:connectlocs="6,11;8,11;8,11;9,10;10,10;11,9;12,8;12,7;12,5;12,5;12,3;11,2;10,2;9,1;8,0;8,0;6,0;5,0;4,0;3,1;2,2;1,2;0,3;0,5;0,5;0,7;0,8;1,9;2,10;3,10;4,11;5,11;6,11" o:connectangles="0,0,0,0,0,0,0,0,0,0,0,0,0,0,0,0,0,0,0,0,0,0,0,0,0,0,0,0,0,0,0,0,0"/>
                  </v:shape>
                  <v:shape id="Freeform 210" o:spid="_x0000_s1047"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" path="m58,117r12,-2l82,112r9,-5l100,99r7,-7l113,81r3,-10l118,59,116,47,113,35r-6,-8l100,18,91,10,82,4,70,1,58,,46,1,36,4,26,10r-8,8l11,27,5,35,2,47,,59,2,71,5,81r6,11l18,99r8,8l36,112r10,3l58,117xe" fillcolor="black" stroked="f">
                    <v:path arrowok="t" o:connecttype="custom" o:connectlocs="5,12;7,11;8,11;9,11;10,10;10,9;11,8;11,7;11,6;11,5;11,3;10,3;10,2;9,1;8,0;7,0;5,0;5,0;3,0;2,1;2,2;1,3;0,3;0,5;0,6;0,7;0,8;1,9;2,10;2,11;3,11;5,11;5,12" o:connectangles="0,0,0,0,0,0,0,0,0,0,0,0,0,0,0,0,0,0,0,0,0,0,0,0,0,0,0,0,0,0,0,0,0"/>
                  </v:shape>
                  <v:shape id="Freeform 211" o:spid="_x0000_s1048"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17,24;13,0;9,25;7,25;6,26;4,28;3,30;1,31;0,33;0,35;0,37;0,40;1,42;2,44;4,46;6,48;8,50;11,50;13,51;16,50;19,50;21,48;23,46;24,44;26,42;26,40;26,37;26,35;26,32;25,31;24,29;22,27;21,26;19,25;17,24" o:connectangles="0,0,0,0,0,0,0,0,0,0,0,0,0,0,0,0,0,0,0,0,0,0,0,0,0,0,0,0,0,0,0,0,0,0,0"/>
                  </v:shape>
                  <v:shape id="Freeform 212" o:spid="_x0000_s1049"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153,44;149,39;144,35;143,34;138,29;131,23;123,17;115,12;107,6;101,2;98,0;88,0;79,1;70,2;62,4;54,6;55,12;60,17;62,23;63,33;59,42;52,48;43,74;32,48;25,42;21,32;9,36;6,43;4,50;0,66;0,82;5,99;12,116;24,132;27,132;27,120;30,107;33,100;39,93;45,87;52,82;60,78;65,76;70,75;75,73;75,67;79,57;91,52;102,55;110,64;116,72;118,72;121,65;127,56;137,54;146,60;153,70;156,74;157,72;159,62;158,51" o:connectangles="0,0,0,0,0,0,0,0,0,0,0,0,0,0,0,0,0,0,0,0,0,0,0,0,0,0,0,0,0,0,0,0,0,0,0,0,0,0,0,0,0,0,0,0,0,0,0,0,0,0,0,0,0,0,0,0,0,0,0,0,0"/>
                  </v:shape>
                </v:group>
                <v:shapetype id="_x0000_t202" coordsize="21600,21600" o:spt="202" path="m,l,21600r21600,l21600,xe">
                  <v:stroke joinstyle="miter"/>
                  <v:path gradientshapeok="t" o:connecttype="rect"/>
                </v:shapetype>
                <v:shape id="WordArt 190" o:spid="_x0000_s1050" type="#_x0000_t202" style="position:absolute;left:13957;top:914;width:35871;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" filled="f" stroked="f">
                  <o:lock v:ext="edit" shapetype="t"/>
                  <v:textbox style="mso-fit-shape-to-text:t">
                    <w:txbxContent>
                      <w:p w14:paraId="6B4F4DC9" w14:textId="77777777" w:rsidR="005043FC" w:rsidRDefault="005043FC" w:rsidP="005043FC">
                        <w:pPr>
                          <w:pStyle w:val="StandardWeb"/>
                          <w:spacing w:before="0" w:beforeAutospacing="0" w:after="0" w:afterAutospacing="0"/>
                          <w:jc w:val="center"/>
                        </w:pPr>
                        <w:r>
                          <w:rPr>
                            <w:rFonts w:ascii="DomBold BT" w:hAnsi="DomBold BT"/>
                            <w:b/>
                            <w:bCs/>
                            <w:color w:val="00CCFF"/>
                            <w:sz w:val="72"/>
                            <w:szCs w:val="72"/>
                          </w:rPr>
                          <w:t>Berg-</w:t>
                        </w:r>
                        <w:proofErr w:type="spellStart"/>
                        <w:r>
                          <w:rPr>
                            <w:rFonts w:ascii="DomBold BT" w:hAnsi="DomBold BT"/>
                            <w:b/>
                            <w:bCs/>
                            <w:color w:val="00CCFF"/>
                            <w:sz w:val="72"/>
                            <w:szCs w:val="72"/>
                          </w:rPr>
                          <w:t>Schueni</w:t>
                        </w:r>
                        <w:proofErr w:type="spellEnd"/>
                      </w:p>
                    </w:txbxContent>
                  </v:textbox>
                </v:shape>
                <w10:anchorlock/>
              </v:group>
            </w:pict>
          </mc:Fallback>
        </mc:AlternateContent>
      </w:r>
    </w:p>
    <w:p w14:paraId="07283203" w14:textId="225A1BB5" w:rsidR="005043FC" w:rsidRPr="00FD11EC" w:rsidRDefault="005043FC">
      <w:pPr>
        <w:rPr>
          <w:b/>
          <w:bCs/>
          <w:noProof/>
          <w:sz w:val="32"/>
          <w:szCs w:val="32"/>
        </w:rPr>
      </w:pPr>
      <w:r w:rsidRPr="00FD11EC">
        <w:rPr>
          <w:b/>
          <w:bCs/>
          <w:noProof/>
          <w:sz w:val="32"/>
          <w:szCs w:val="32"/>
        </w:rPr>
        <w:t xml:space="preserve">              </w:t>
      </w:r>
      <w:r w:rsidR="00885321" w:rsidRPr="00FD11EC">
        <w:rPr>
          <w:b/>
          <w:bCs/>
          <w:noProof/>
          <w:sz w:val="32"/>
          <w:szCs w:val="32"/>
        </w:rPr>
        <w:t xml:space="preserve">        </w:t>
      </w:r>
      <w:r w:rsidR="00FD11EC">
        <w:rPr>
          <w:b/>
          <w:bCs/>
          <w:noProof/>
          <w:sz w:val="32"/>
          <w:szCs w:val="32"/>
        </w:rPr>
        <w:t xml:space="preserve">                    </w:t>
      </w:r>
      <w:r w:rsidR="00885321" w:rsidRPr="00FD11EC">
        <w:rPr>
          <w:b/>
          <w:bCs/>
          <w:noProof/>
          <w:sz w:val="32"/>
          <w:szCs w:val="32"/>
        </w:rPr>
        <w:t xml:space="preserve">  </w:t>
      </w:r>
      <w:r w:rsidRPr="00FD11EC">
        <w:rPr>
          <w:b/>
          <w:bCs/>
          <w:noProof/>
          <w:sz w:val="32"/>
          <w:szCs w:val="32"/>
        </w:rPr>
        <w:t xml:space="preserve">  </w:t>
      </w:r>
      <w:r w:rsidR="00521A9B" w:rsidRPr="00FD11EC">
        <w:rPr>
          <w:b/>
          <w:bCs/>
          <w:noProof/>
          <w:sz w:val="32"/>
          <w:szCs w:val="32"/>
        </w:rPr>
        <w:t>Boswil Bünzen - Mosen</w:t>
      </w:r>
    </w:p>
    <w:p w14:paraId="2C133FB5" w14:textId="5CBA2AD4" w:rsidR="005043FC" w:rsidRPr="00FD11EC" w:rsidRDefault="005043FC">
      <w:pPr>
        <w:rPr>
          <w:b/>
          <w:bCs/>
          <w:noProof/>
          <w:sz w:val="32"/>
          <w:szCs w:val="32"/>
        </w:rPr>
      </w:pPr>
      <w:r w:rsidRPr="00FD11EC">
        <w:rPr>
          <w:b/>
          <w:bCs/>
          <w:noProof/>
          <w:sz w:val="32"/>
          <w:szCs w:val="32"/>
        </w:rPr>
        <w:t xml:space="preserve">                             </w:t>
      </w:r>
      <w:r w:rsidR="00885321" w:rsidRPr="00FD11EC">
        <w:rPr>
          <w:b/>
          <w:bCs/>
          <w:noProof/>
          <w:sz w:val="32"/>
          <w:szCs w:val="32"/>
        </w:rPr>
        <w:t xml:space="preserve">         </w:t>
      </w:r>
      <w:r w:rsidR="00FD11EC">
        <w:rPr>
          <w:b/>
          <w:bCs/>
          <w:noProof/>
          <w:sz w:val="32"/>
          <w:szCs w:val="32"/>
        </w:rPr>
        <w:t xml:space="preserve">      </w:t>
      </w:r>
      <w:r w:rsidR="00FC28DA">
        <w:rPr>
          <w:b/>
          <w:bCs/>
          <w:noProof/>
          <w:sz w:val="32"/>
          <w:szCs w:val="32"/>
        </w:rPr>
        <w:t xml:space="preserve">   </w:t>
      </w:r>
      <w:r w:rsidR="00FD11EC">
        <w:rPr>
          <w:b/>
          <w:bCs/>
          <w:noProof/>
          <w:sz w:val="32"/>
          <w:szCs w:val="32"/>
        </w:rPr>
        <w:t xml:space="preserve">       </w:t>
      </w:r>
      <w:r w:rsidR="00885321" w:rsidRPr="00FD11EC">
        <w:rPr>
          <w:b/>
          <w:bCs/>
          <w:noProof/>
          <w:sz w:val="32"/>
          <w:szCs w:val="32"/>
        </w:rPr>
        <w:t xml:space="preserve"> </w:t>
      </w:r>
      <w:r w:rsidR="00FD11EC" w:rsidRPr="00FD11EC">
        <w:rPr>
          <w:b/>
          <w:bCs/>
          <w:noProof/>
          <w:sz w:val="32"/>
          <w:szCs w:val="32"/>
        </w:rPr>
        <w:t>1.Okt. 202</w:t>
      </w:r>
      <w:r w:rsidR="00FD11EC">
        <w:rPr>
          <w:b/>
          <w:bCs/>
          <w:noProof/>
          <w:sz w:val="32"/>
          <w:szCs w:val="32"/>
        </w:rPr>
        <w:t>6</w:t>
      </w:r>
    </w:p>
    <w:p w14:paraId="797FD971" w14:textId="6B937BE0" w:rsidR="005043FC" w:rsidRPr="00FD11EC" w:rsidRDefault="005043FC">
      <w:pPr>
        <w:rPr>
          <w:noProof/>
          <w:sz w:val="24"/>
          <w:szCs w:val="24"/>
        </w:rPr>
      </w:pPr>
      <w:r w:rsidRPr="00DF57C4">
        <w:rPr>
          <w:b/>
          <w:bCs/>
          <w:noProof/>
          <w:sz w:val="24"/>
          <w:szCs w:val="24"/>
        </w:rPr>
        <w:t xml:space="preserve">Treffpunkt: </w:t>
      </w:r>
      <w:r w:rsidR="00FD11EC">
        <w:rPr>
          <w:noProof/>
          <w:sz w:val="24"/>
          <w:szCs w:val="24"/>
        </w:rPr>
        <w:t>Boswil-Bünzen 8.48</w:t>
      </w:r>
    </w:p>
    <w:p w14:paraId="38C5CA53" w14:textId="76C17416" w:rsidR="005043FC" w:rsidRDefault="005043FC">
      <w:pPr>
        <w:rPr>
          <w:noProof/>
          <w:sz w:val="24"/>
          <w:szCs w:val="24"/>
        </w:rPr>
      </w:pPr>
      <w:r w:rsidRPr="005043FC">
        <w:rPr>
          <w:b/>
          <w:bCs/>
          <w:noProof/>
          <w:sz w:val="24"/>
          <w:szCs w:val="24"/>
        </w:rPr>
        <w:t>Leitung</w:t>
      </w:r>
      <w:r>
        <w:rPr>
          <w:noProof/>
          <w:sz w:val="24"/>
          <w:szCs w:val="24"/>
        </w:rPr>
        <w:t>: M</w:t>
      </w:r>
      <w:r w:rsidR="00521A9B">
        <w:rPr>
          <w:noProof/>
          <w:sz w:val="24"/>
          <w:szCs w:val="24"/>
        </w:rPr>
        <w:t>argrit</w:t>
      </w:r>
      <w:r>
        <w:rPr>
          <w:noProof/>
          <w:sz w:val="24"/>
          <w:szCs w:val="24"/>
        </w:rPr>
        <w:t xml:space="preserve"> Büchi</w:t>
      </w:r>
    </w:p>
    <w:p w14:paraId="16EF98D0" w14:textId="23D3B3CA" w:rsidR="00DF57C4" w:rsidRPr="00FD11EC" w:rsidRDefault="00DF57C4">
      <w:pPr>
        <w:rPr>
          <w:noProof/>
          <w:sz w:val="24"/>
          <w:szCs w:val="24"/>
        </w:rPr>
      </w:pPr>
      <w:r w:rsidRPr="00DF57C4">
        <w:rPr>
          <w:b/>
          <w:bCs/>
          <w:noProof/>
          <w:sz w:val="24"/>
          <w:szCs w:val="24"/>
        </w:rPr>
        <w:t>Charakter:</w:t>
      </w:r>
      <w:r w:rsidR="00FD11EC">
        <w:rPr>
          <w:b/>
          <w:bCs/>
          <w:noProof/>
          <w:sz w:val="24"/>
          <w:szCs w:val="24"/>
        </w:rPr>
        <w:t xml:space="preserve"> </w:t>
      </w:r>
      <w:r w:rsidR="00FD11EC">
        <w:rPr>
          <w:noProof/>
          <w:sz w:val="24"/>
          <w:szCs w:val="24"/>
        </w:rPr>
        <w:t>abwechslungsreiche Überlandwanderung</w:t>
      </w:r>
    </w:p>
    <w:p w14:paraId="00C6220F" w14:textId="668C6659" w:rsidR="005043FC" w:rsidRPr="00FD11EC" w:rsidRDefault="005043FC">
      <w:pPr>
        <w:rPr>
          <w:noProof/>
          <w:sz w:val="24"/>
          <w:szCs w:val="24"/>
        </w:rPr>
      </w:pPr>
      <w:r w:rsidRPr="005043FC">
        <w:rPr>
          <w:b/>
          <w:bCs/>
          <w:noProof/>
          <w:sz w:val="24"/>
          <w:szCs w:val="24"/>
        </w:rPr>
        <w:t>Wanderzeit und Profil</w:t>
      </w:r>
      <w:r>
        <w:rPr>
          <w:noProof/>
          <w:sz w:val="24"/>
          <w:szCs w:val="24"/>
        </w:rPr>
        <w:t>: siehe Karte</w:t>
      </w:r>
      <w:r w:rsidR="00FD11EC">
        <w:rPr>
          <w:noProof/>
          <w:sz w:val="24"/>
          <w:szCs w:val="24"/>
        </w:rPr>
        <w:t xml:space="preserve"> </w:t>
      </w:r>
      <w:r w:rsidR="00DB3946">
        <w:rPr>
          <w:noProof/>
          <w:sz w:val="24"/>
          <w:szCs w:val="24"/>
        </w:rPr>
        <w:t xml:space="preserve">          </w:t>
      </w:r>
      <w:r w:rsidR="00FD11EC">
        <w:rPr>
          <w:noProof/>
          <w:sz w:val="24"/>
          <w:szCs w:val="24"/>
        </w:rPr>
        <w:t xml:space="preserve"> </w:t>
      </w:r>
      <w:r w:rsidR="00FD11EC" w:rsidRPr="00FD11EC">
        <w:rPr>
          <w:b/>
          <w:bCs/>
          <w:noProof/>
          <w:sz w:val="24"/>
          <w:szCs w:val="24"/>
        </w:rPr>
        <w:t>Kürzung:</w:t>
      </w:r>
      <w:r w:rsidR="00FD11EC">
        <w:rPr>
          <w:b/>
          <w:bCs/>
          <w:noProof/>
          <w:sz w:val="24"/>
          <w:szCs w:val="24"/>
        </w:rPr>
        <w:t xml:space="preserve"> </w:t>
      </w:r>
      <w:r w:rsidR="00FD11EC">
        <w:rPr>
          <w:noProof/>
          <w:sz w:val="24"/>
          <w:szCs w:val="24"/>
        </w:rPr>
        <w:t>Ausstieg in Schongau</w:t>
      </w:r>
    </w:p>
    <w:p w14:paraId="4C15394B" w14:textId="77777777" w:rsidR="005043FC" w:rsidRDefault="005043FC">
      <w:pPr>
        <w:rPr>
          <w:noProof/>
          <w:sz w:val="24"/>
          <w:szCs w:val="24"/>
        </w:rPr>
      </w:pPr>
      <w:r w:rsidRPr="005043FC">
        <w:rPr>
          <w:b/>
          <w:bCs/>
          <w:noProof/>
          <w:sz w:val="24"/>
          <w:szCs w:val="24"/>
        </w:rPr>
        <w:t>Aus</w:t>
      </w:r>
      <w:r w:rsidR="00DF57C4">
        <w:rPr>
          <w:b/>
          <w:bCs/>
          <w:noProof/>
          <w:sz w:val="24"/>
          <w:szCs w:val="24"/>
        </w:rPr>
        <w:t>r</w:t>
      </w:r>
      <w:r w:rsidRPr="005043FC">
        <w:rPr>
          <w:b/>
          <w:bCs/>
          <w:noProof/>
          <w:sz w:val="24"/>
          <w:szCs w:val="24"/>
        </w:rPr>
        <w:t>üstung</w:t>
      </w:r>
      <w:r>
        <w:rPr>
          <w:noProof/>
          <w:sz w:val="24"/>
          <w:szCs w:val="24"/>
        </w:rPr>
        <w:t>: Wanderausrüstung</w:t>
      </w:r>
    </w:p>
    <w:p w14:paraId="6543D3A7" w14:textId="1A1568C9" w:rsidR="005043FC" w:rsidRDefault="005043FC">
      <w:pPr>
        <w:rPr>
          <w:noProof/>
          <w:sz w:val="24"/>
          <w:szCs w:val="24"/>
        </w:rPr>
      </w:pPr>
      <w:r w:rsidRPr="005043FC">
        <w:rPr>
          <w:b/>
          <w:bCs/>
          <w:noProof/>
          <w:sz w:val="24"/>
          <w:szCs w:val="24"/>
        </w:rPr>
        <w:t>Verpflegung</w:t>
      </w:r>
      <w:r>
        <w:rPr>
          <w:noProof/>
          <w:sz w:val="24"/>
          <w:szCs w:val="24"/>
        </w:rPr>
        <w:t xml:space="preserve">: </w:t>
      </w:r>
      <w:r w:rsidR="00521A9B">
        <w:rPr>
          <w:noProof/>
          <w:sz w:val="24"/>
          <w:szCs w:val="24"/>
        </w:rPr>
        <w:t>Rest. Kreuz Schongau</w:t>
      </w:r>
    </w:p>
    <w:p w14:paraId="761B9810" w14:textId="435A7641" w:rsidR="005043FC" w:rsidRDefault="005043FC">
      <w:pPr>
        <w:rPr>
          <w:noProof/>
          <w:sz w:val="24"/>
          <w:szCs w:val="24"/>
        </w:rPr>
      </w:pPr>
      <w:r w:rsidRPr="005043FC">
        <w:rPr>
          <w:b/>
          <w:bCs/>
          <w:noProof/>
          <w:sz w:val="24"/>
          <w:szCs w:val="24"/>
        </w:rPr>
        <w:t>Anmeldung</w:t>
      </w:r>
      <w:r>
        <w:rPr>
          <w:noProof/>
          <w:sz w:val="24"/>
          <w:szCs w:val="24"/>
        </w:rPr>
        <w:t xml:space="preserve">: bis </w:t>
      </w:r>
      <w:r w:rsidR="00FC28DA" w:rsidRPr="00FC28DA">
        <w:rPr>
          <w:b/>
          <w:bCs/>
          <w:noProof/>
          <w:color w:val="EE0000"/>
          <w:sz w:val="28"/>
          <w:szCs w:val="28"/>
        </w:rPr>
        <w:t>Mo, 28. Sept</w:t>
      </w:r>
      <w:r w:rsidR="00FC28DA">
        <w:rPr>
          <w:noProof/>
          <w:color w:val="EE0000"/>
          <w:sz w:val="28"/>
          <w:szCs w:val="28"/>
        </w:rPr>
        <w:t xml:space="preserve"> </w:t>
      </w:r>
      <w:r w:rsidR="00885321">
        <w:rPr>
          <w:noProof/>
          <w:sz w:val="24"/>
          <w:szCs w:val="24"/>
        </w:rPr>
        <w:t xml:space="preserve">  </w:t>
      </w:r>
      <w:hyperlink r:id="rId4" w:history="1">
        <w:r w:rsidR="00521A9B" w:rsidRPr="0097250C">
          <w:rPr>
            <w:rStyle w:val="Hyperlink"/>
            <w:noProof/>
            <w:sz w:val="24"/>
            <w:szCs w:val="24"/>
          </w:rPr>
          <w:t>m.buechi4@bluewin.ch</w:t>
        </w:r>
      </w:hyperlink>
      <w:r w:rsidR="00521A9B">
        <w:rPr>
          <w:noProof/>
          <w:sz w:val="24"/>
          <w:szCs w:val="24"/>
        </w:rPr>
        <w:t xml:space="preserve"> 0795480326</w:t>
      </w:r>
    </w:p>
    <w:p w14:paraId="1BA59B52" w14:textId="77777777" w:rsidR="00DF57C4" w:rsidRDefault="005043FC">
      <w:pPr>
        <w:rPr>
          <w:noProof/>
          <w:sz w:val="24"/>
          <w:szCs w:val="24"/>
        </w:rPr>
      </w:pPr>
      <w:r w:rsidRPr="005043FC">
        <w:rPr>
          <w:b/>
          <w:bCs/>
          <w:noProof/>
          <w:sz w:val="24"/>
          <w:szCs w:val="24"/>
        </w:rPr>
        <w:t>Fahrplan</w:t>
      </w:r>
      <w:r>
        <w:rPr>
          <w:noProof/>
          <w:sz w:val="24"/>
          <w:szCs w:val="24"/>
        </w:rPr>
        <w:t>:</w:t>
      </w:r>
      <w:r w:rsidR="00DF57C4">
        <w:rPr>
          <w:noProof/>
          <w:sz w:val="24"/>
          <w:szCs w:val="24"/>
        </w:rPr>
        <w:t xml:space="preserve"> Es ist ratsam, Abfahrtszeiten und Gleisbelegung zu kontrollieren.</w:t>
      </w:r>
    </w:p>
    <w:p w14:paraId="3B4455DB" w14:textId="24051AAA" w:rsidR="00DF57C4" w:rsidRDefault="00FD11EC">
      <w:pPr>
        <w:rPr>
          <w:noProof/>
          <w:sz w:val="24"/>
          <w:szCs w:val="24"/>
        </w:rPr>
      </w:pPr>
      <w:r w:rsidRPr="00FD11EC">
        <w:rPr>
          <w:noProof/>
          <w:sz w:val="24"/>
          <w:szCs w:val="24"/>
        </w:rPr>
        <w:drawing>
          <wp:inline distT="0" distB="0" distL="0" distR="0" wp14:anchorId="72DCAD51" wp14:editId="22AD22FF">
            <wp:extent cx="3192780" cy="2217689"/>
            <wp:effectExtent l="0" t="0" r="7620" b="0"/>
            <wp:docPr id="20911894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89401" name=""/>
                    <pic:cNvPicPr/>
                  </pic:nvPicPr>
                  <pic:blipFill>
                    <a:blip r:embed="rId5"/>
                    <a:stretch>
                      <a:fillRect/>
                    </a:stretch>
                  </pic:blipFill>
                  <pic:spPr>
                    <a:xfrm>
                      <a:off x="0" y="0"/>
                      <a:ext cx="3195792" cy="2219781"/>
                    </a:xfrm>
                    <a:prstGeom prst="rect">
                      <a:avLst/>
                    </a:prstGeom>
                  </pic:spPr>
                </pic:pic>
              </a:graphicData>
            </a:graphic>
          </wp:inline>
        </w:drawing>
      </w:r>
    </w:p>
    <w:p w14:paraId="0C4BF2E3" w14:textId="77777777" w:rsidR="00EE4ED3" w:rsidRDefault="00EE4ED3" w:rsidP="00EE4ED3">
      <w:pPr>
        <w:ind w:right="-108"/>
        <w:rPr>
          <w:rFonts w:ascii="Arial" w:hAnsi="Arial" w:cs="Arial"/>
          <w:b/>
        </w:rPr>
      </w:pPr>
      <w:r>
        <w:rPr>
          <w:b/>
        </w:rPr>
        <w:t>Risiken und Haftung</w:t>
      </w:r>
    </w:p>
    <w:p w14:paraId="58B19D72" w14:textId="77777777" w:rsidR="00EE4ED3" w:rsidRDefault="00EE4ED3" w:rsidP="00EE4ED3">
      <w:pPr>
        <w:jc w:val="both"/>
        <w:rPr>
          <w:rFonts w:ascii="Times New Roman" w:hAnsi="Times New Roman" w:cs="Times New Roman"/>
          <w:sz w:val="20"/>
          <w:szCs w:val="20"/>
        </w:rPr>
      </w:pPr>
      <w:bookmarkStart w:id="0" w:name="_Toc399003394"/>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30F1F3FC" w14:textId="77777777" w:rsidR="00EE4ED3" w:rsidRDefault="00EE4ED3" w:rsidP="00EE4ED3">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4D29CEA8" w14:textId="77777777" w:rsidR="0095607F" w:rsidRDefault="0095607F">
      <w:pPr>
        <w:rPr>
          <w:noProof/>
        </w:rPr>
      </w:pPr>
    </w:p>
    <w:p w14:paraId="57E9E124" w14:textId="77777777" w:rsidR="002D4AEB" w:rsidRDefault="002D4AEB"/>
    <w:p w14:paraId="426F0150" w14:textId="17B02B32" w:rsidR="00137663" w:rsidRDefault="00521A9B">
      <w:r w:rsidRPr="00521A9B">
        <w:rPr>
          <w:noProof/>
        </w:rPr>
        <w:drawing>
          <wp:inline distT="0" distB="0" distL="0" distR="0" wp14:anchorId="5C75D0F0" wp14:editId="2EDD74BC">
            <wp:extent cx="4237087" cy="4480948"/>
            <wp:effectExtent l="0" t="0" r="0" b="0"/>
            <wp:docPr id="3689546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54666" name=""/>
                    <pic:cNvPicPr/>
                  </pic:nvPicPr>
                  <pic:blipFill>
                    <a:blip r:embed="rId6"/>
                    <a:stretch>
                      <a:fillRect/>
                    </a:stretch>
                  </pic:blipFill>
                  <pic:spPr>
                    <a:xfrm>
                      <a:off x="0" y="0"/>
                      <a:ext cx="4237087" cy="4480948"/>
                    </a:xfrm>
                    <a:prstGeom prst="rect">
                      <a:avLst/>
                    </a:prstGeom>
                  </pic:spPr>
                </pic:pic>
              </a:graphicData>
            </a:graphic>
          </wp:inline>
        </w:drawing>
      </w:r>
    </w:p>
    <w:p w14:paraId="63D7AF9D" w14:textId="2DAF8E6E" w:rsidR="00521A9B" w:rsidRDefault="00521A9B">
      <w:r w:rsidRPr="00521A9B">
        <w:rPr>
          <w:noProof/>
        </w:rPr>
        <w:drawing>
          <wp:inline distT="0" distB="0" distL="0" distR="0" wp14:anchorId="42F7D5C5" wp14:editId="1AF0F74D">
            <wp:extent cx="5760720" cy="979170"/>
            <wp:effectExtent l="0" t="0" r="0" b="0"/>
            <wp:docPr id="12665863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86324" name=""/>
                    <pic:cNvPicPr/>
                  </pic:nvPicPr>
                  <pic:blipFill>
                    <a:blip r:embed="rId7"/>
                    <a:stretch>
                      <a:fillRect/>
                    </a:stretch>
                  </pic:blipFill>
                  <pic:spPr>
                    <a:xfrm>
                      <a:off x="0" y="0"/>
                      <a:ext cx="5760720" cy="979170"/>
                    </a:xfrm>
                    <a:prstGeom prst="rect">
                      <a:avLst/>
                    </a:prstGeom>
                  </pic:spPr>
                </pic:pic>
              </a:graphicData>
            </a:graphic>
          </wp:inline>
        </w:drawing>
      </w:r>
    </w:p>
    <w:p w14:paraId="51A4D3AC" w14:textId="60028B11" w:rsidR="00075F80" w:rsidRDefault="00075F80">
      <w:r>
        <w:rPr>
          <w:noProof/>
        </w:rPr>
        <w:drawing>
          <wp:inline distT="0" distB="0" distL="0" distR="0" wp14:anchorId="2909BF52" wp14:editId="055C3ED8">
            <wp:extent cx="2744413" cy="2057400"/>
            <wp:effectExtent l="0" t="0" r="0" b="0"/>
            <wp:docPr id="830154692"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2782231" cy="2085751"/>
                    </a:xfrm>
                    <a:prstGeom prst="rect">
                      <a:avLst/>
                    </a:prstGeom>
                    <a:noFill/>
                    <a:ln>
                      <a:noFill/>
                    </a:ln>
                  </pic:spPr>
                </pic:pic>
              </a:graphicData>
            </a:graphic>
          </wp:inline>
        </w:drawing>
      </w:r>
      <w:r w:rsidR="00FD11EC">
        <w:t xml:space="preserve">       </w:t>
      </w:r>
      <w:r w:rsidR="00FD11EC">
        <w:rPr>
          <w:noProof/>
        </w:rPr>
        <w:drawing>
          <wp:inline distT="0" distB="0" distL="0" distR="0" wp14:anchorId="4C02B42D" wp14:editId="3ECE2488">
            <wp:extent cx="2713918" cy="2034540"/>
            <wp:effectExtent l="0" t="0" r="0" b="3810"/>
            <wp:docPr id="1886185286"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2730536" cy="2046998"/>
                    </a:xfrm>
                    <a:prstGeom prst="rect">
                      <a:avLst/>
                    </a:prstGeom>
                    <a:noFill/>
                    <a:ln>
                      <a:noFill/>
                    </a:ln>
                  </pic:spPr>
                </pic:pic>
              </a:graphicData>
            </a:graphic>
          </wp:inline>
        </w:drawing>
      </w:r>
    </w:p>
    <w:sectPr w:rsidR="00075F8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omBold B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A9B"/>
    <w:rsid w:val="00075F80"/>
    <w:rsid w:val="00137663"/>
    <w:rsid w:val="002D4AEB"/>
    <w:rsid w:val="0039615C"/>
    <w:rsid w:val="00435A35"/>
    <w:rsid w:val="004E07F7"/>
    <w:rsid w:val="005043FC"/>
    <w:rsid w:val="00512DC0"/>
    <w:rsid w:val="00521A9B"/>
    <w:rsid w:val="005437C6"/>
    <w:rsid w:val="00645306"/>
    <w:rsid w:val="00770D6D"/>
    <w:rsid w:val="00800864"/>
    <w:rsid w:val="0084656A"/>
    <w:rsid w:val="00885321"/>
    <w:rsid w:val="0093702E"/>
    <w:rsid w:val="0095607F"/>
    <w:rsid w:val="009B6144"/>
    <w:rsid w:val="00A8014B"/>
    <w:rsid w:val="00AE6B98"/>
    <w:rsid w:val="00B16B9C"/>
    <w:rsid w:val="00B77365"/>
    <w:rsid w:val="00BB0CE9"/>
    <w:rsid w:val="00BC7FFD"/>
    <w:rsid w:val="00BE684F"/>
    <w:rsid w:val="00C47EDA"/>
    <w:rsid w:val="00C6336E"/>
    <w:rsid w:val="00C94DA2"/>
    <w:rsid w:val="00CE5C8B"/>
    <w:rsid w:val="00D11B77"/>
    <w:rsid w:val="00DB3946"/>
    <w:rsid w:val="00DF57C4"/>
    <w:rsid w:val="00E74314"/>
    <w:rsid w:val="00EB5B4F"/>
    <w:rsid w:val="00EE4ED3"/>
    <w:rsid w:val="00FC28DA"/>
    <w:rsid w:val="00FD11E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690A"/>
  <w15:chartTrackingRefBased/>
  <w15:docId w15:val="{62AB8BC5-C689-49C7-BDA4-CDECED5F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B5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B5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B5B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B5B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B5B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B5B4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B5B4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B5B4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B5B4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B5B4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B5B4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B5B4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B5B4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B5B4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B5B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B5B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B5B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B5B4F"/>
    <w:rPr>
      <w:rFonts w:eastAsiaTheme="majorEastAsia" w:cstheme="majorBidi"/>
      <w:color w:val="272727" w:themeColor="text1" w:themeTint="D8"/>
    </w:rPr>
  </w:style>
  <w:style w:type="paragraph" w:styleId="Titel">
    <w:name w:val="Title"/>
    <w:basedOn w:val="Standard"/>
    <w:next w:val="Standard"/>
    <w:link w:val="TitelZchn"/>
    <w:uiPriority w:val="10"/>
    <w:qFormat/>
    <w:rsid w:val="00EB5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B5B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B5B4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B5B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B5B4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B5B4F"/>
    <w:rPr>
      <w:i/>
      <w:iCs/>
      <w:color w:val="404040" w:themeColor="text1" w:themeTint="BF"/>
    </w:rPr>
  </w:style>
  <w:style w:type="paragraph" w:styleId="Listenabsatz">
    <w:name w:val="List Paragraph"/>
    <w:basedOn w:val="Standard"/>
    <w:uiPriority w:val="34"/>
    <w:qFormat/>
    <w:rsid w:val="00EB5B4F"/>
    <w:pPr>
      <w:ind w:left="720"/>
      <w:contextualSpacing/>
    </w:pPr>
  </w:style>
  <w:style w:type="character" w:styleId="IntensiveHervorhebung">
    <w:name w:val="Intense Emphasis"/>
    <w:basedOn w:val="Absatz-Standardschriftart"/>
    <w:uiPriority w:val="21"/>
    <w:qFormat/>
    <w:rsid w:val="00EB5B4F"/>
    <w:rPr>
      <w:i/>
      <w:iCs/>
      <w:color w:val="0F4761" w:themeColor="accent1" w:themeShade="BF"/>
    </w:rPr>
  </w:style>
  <w:style w:type="paragraph" w:styleId="IntensivesZitat">
    <w:name w:val="Intense Quote"/>
    <w:basedOn w:val="Standard"/>
    <w:next w:val="Standard"/>
    <w:link w:val="IntensivesZitatZchn"/>
    <w:uiPriority w:val="30"/>
    <w:qFormat/>
    <w:rsid w:val="00EB5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B5B4F"/>
    <w:rPr>
      <w:i/>
      <w:iCs/>
      <w:color w:val="0F4761" w:themeColor="accent1" w:themeShade="BF"/>
    </w:rPr>
  </w:style>
  <w:style w:type="character" w:styleId="IntensiverVerweis">
    <w:name w:val="Intense Reference"/>
    <w:basedOn w:val="Absatz-Standardschriftart"/>
    <w:uiPriority w:val="32"/>
    <w:qFormat/>
    <w:rsid w:val="00EB5B4F"/>
    <w:rPr>
      <w:b/>
      <w:bCs/>
      <w:smallCaps/>
      <w:color w:val="0F4761" w:themeColor="accent1" w:themeShade="BF"/>
      <w:spacing w:val="5"/>
    </w:rPr>
  </w:style>
  <w:style w:type="paragraph" w:styleId="StandardWeb">
    <w:name w:val="Normal (Web)"/>
    <w:basedOn w:val="Standard"/>
    <w:uiPriority w:val="99"/>
    <w:semiHidden/>
    <w:unhideWhenUsed/>
    <w:rsid w:val="005043FC"/>
    <w:pPr>
      <w:spacing w:before="100" w:beforeAutospacing="1" w:after="100" w:afterAutospacing="1" w:line="240" w:lineRule="auto"/>
    </w:pPr>
    <w:rPr>
      <w:rFonts w:ascii="Times New Roman" w:eastAsiaTheme="minorEastAsia" w:hAnsi="Times New Roman" w:cs="Times New Roman"/>
      <w:kern w:val="0"/>
      <w:sz w:val="24"/>
      <w:szCs w:val="24"/>
      <w:lang w:eastAsia="de-CH"/>
      <w14:ligatures w14:val="none"/>
    </w:rPr>
  </w:style>
  <w:style w:type="character" w:styleId="Hyperlink">
    <w:name w:val="Hyperlink"/>
    <w:basedOn w:val="Absatz-Standardschriftart"/>
    <w:uiPriority w:val="99"/>
    <w:unhideWhenUsed/>
    <w:rsid w:val="00521A9B"/>
    <w:rPr>
      <w:color w:val="467886" w:themeColor="hyperlink"/>
      <w:u w:val="single"/>
    </w:rPr>
  </w:style>
  <w:style w:type="character" w:styleId="NichtaufgelsteErwhnung">
    <w:name w:val="Unresolved Mention"/>
    <w:basedOn w:val="Absatz-Standardschriftart"/>
    <w:uiPriority w:val="99"/>
    <w:semiHidden/>
    <w:unhideWhenUsed/>
    <w:rsid w:val="00521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24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mailto:m.buechi4@bluewin.ch" TargetMode="External"/><Relationship Id="rId9"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Desktop\Wanderungen%20maske%20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Wanderungen maske 2.dotx</Template>
  <TotalTime>0</TotalTime>
  <Pages>2</Pages>
  <Words>208</Words>
  <Characters>1311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Margrit Buechi</dc:creator>
  <cp:keywords/>
  <dc:description/>
  <cp:lastModifiedBy>Werner Riedle</cp:lastModifiedBy>
  <cp:revision>2</cp:revision>
  <cp:lastPrinted>2026-09-23T11:45:00Z</cp:lastPrinted>
  <dcterms:created xsi:type="dcterms:W3CDTF">2026-09-25T14:14:00Z</dcterms:created>
  <dcterms:modified xsi:type="dcterms:W3CDTF">2026-09-25T14:14:00Z</dcterms:modified>
</cp:coreProperties>
</file>