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CC25E" w14:textId="77777777" w:rsidR="005043FC" w:rsidRDefault="005043FC">
      <w:pPr>
        <w:rPr>
          <w:noProof/>
        </w:rPr>
      </w:pPr>
      <w:r>
        <w:rPr>
          <w:noProof/>
          <w:kern w:val="0"/>
        </w:rPr>
        <mc:AlternateContent>
          <mc:Choice Requires="wpc">
            <w:drawing>
              <wp:inline distT="0" distB="0" distL="0" distR="0" wp14:anchorId="4E4C244B" wp14:editId="5A19319A">
                <wp:extent cx="5453380" cy="904875"/>
                <wp:effectExtent l="0" t="0" r="4445" b="0"/>
                <wp:docPr id="1582245634" name="Zeichenbereich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947529666" name="Group 191"/>
                        <wpg:cNvGrpSpPr>
                          <a:grpSpLocks/>
                        </wpg:cNvGrpSpPr>
                        <wpg:grpSpPr bwMode="auto">
                          <a:xfrm rot="10814245" flipV="1">
                            <a:off x="473907" y="5700"/>
                            <a:ext cx="939214" cy="798566"/>
                            <a:chOff x="1071" y="1806"/>
                            <a:chExt cx="1407" cy="1388"/>
                          </a:xfrm>
                        </wpg:grpSpPr>
                        <wps:wsp>
                          <wps:cNvPr id="290714579" name="AutoShape 192"/>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6289435" name="Freeform 193"/>
                          <wps:cNvSpPr>
                            <a:spLocks/>
                          </wps:cNvSpPr>
                          <wps:spPr bwMode="auto">
                            <a:xfrm>
                              <a:off x="1814" y="1814"/>
                              <a:ext cx="426" cy="177"/>
                            </a:xfrm>
                            <a:custGeom>
                              <a:avLst/>
                              <a:gdLst>
                                <a:gd name="T0" fmla="*/ 126 w 921"/>
                                <a:gd name="T1" fmla="*/ 54 h 382"/>
                                <a:gd name="T2" fmla="*/ 138 w 921"/>
                                <a:gd name="T3" fmla="*/ 56 h 382"/>
                                <a:gd name="T4" fmla="*/ 149 w 921"/>
                                <a:gd name="T5" fmla="*/ 58 h 382"/>
                                <a:gd name="T6" fmla="*/ 160 w 921"/>
                                <a:gd name="T7" fmla="*/ 62 h 382"/>
                                <a:gd name="T8" fmla="*/ 169 w 921"/>
                                <a:gd name="T9" fmla="*/ 65 h 382"/>
                                <a:gd name="T10" fmla="*/ 178 w 921"/>
                                <a:gd name="T11" fmla="*/ 70 h 382"/>
                                <a:gd name="T12" fmla="*/ 186 w 921"/>
                                <a:gd name="T13" fmla="*/ 75 h 382"/>
                                <a:gd name="T14" fmla="*/ 194 w 921"/>
                                <a:gd name="T15" fmla="*/ 79 h 382"/>
                                <a:gd name="T16" fmla="*/ 191 w 921"/>
                                <a:gd name="T17" fmla="*/ 75 h 382"/>
                                <a:gd name="T18" fmla="*/ 178 w 921"/>
                                <a:gd name="T19" fmla="*/ 60 h 382"/>
                                <a:gd name="T20" fmla="*/ 165 w 921"/>
                                <a:gd name="T21" fmla="*/ 47 h 382"/>
                                <a:gd name="T22" fmla="*/ 152 w 921"/>
                                <a:gd name="T23" fmla="*/ 36 h 382"/>
                                <a:gd name="T24" fmla="*/ 139 w 921"/>
                                <a:gd name="T25" fmla="*/ 25 h 382"/>
                                <a:gd name="T26" fmla="*/ 126 w 921"/>
                                <a:gd name="T27" fmla="*/ 17 h 382"/>
                                <a:gd name="T28" fmla="*/ 114 w 921"/>
                                <a:gd name="T29" fmla="*/ 10 h 382"/>
                                <a:gd name="T30" fmla="*/ 101 w 921"/>
                                <a:gd name="T31" fmla="*/ 5 h 382"/>
                                <a:gd name="T32" fmla="*/ 91 w 921"/>
                                <a:gd name="T33" fmla="*/ 1 h 382"/>
                                <a:gd name="T34" fmla="*/ 83 w 921"/>
                                <a:gd name="T35" fmla="*/ 0 h 382"/>
                                <a:gd name="T36" fmla="*/ 74 w 921"/>
                                <a:gd name="T37" fmla="*/ 0 h 382"/>
                                <a:gd name="T38" fmla="*/ 67 w 921"/>
                                <a:gd name="T39" fmla="*/ 0 h 382"/>
                                <a:gd name="T40" fmla="*/ 59 w 921"/>
                                <a:gd name="T41" fmla="*/ 3 h 382"/>
                                <a:gd name="T42" fmla="*/ 52 w 921"/>
                                <a:gd name="T43" fmla="*/ 6 h 382"/>
                                <a:gd name="T44" fmla="*/ 45 w 921"/>
                                <a:gd name="T45" fmla="*/ 11 h 382"/>
                                <a:gd name="T46" fmla="*/ 39 w 921"/>
                                <a:gd name="T47" fmla="*/ 17 h 382"/>
                                <a:gd name="T48" fmla="*/ 30 w 921"/>
                                <a:gd name="T49" fmla="*/ 28 h 382"/>
                                <a:gd name="T50" fmla="*/ 19 w 921"/>
                                <a:gd name="T51" fmla="*/ 44 h 382"/>
                                <a:gd name="T52" fmla="*/ 10 w 921"/>
                                <a:gd name="T53" fmla="*/ 59 h 382"/>
                                <a:gd name="T54" fmla="*/ 3 w 921"/>
                                <a:gd name="T55" fmla="*/ 74 h 382"/>
                                <a:gd name="T56" fmla="*/ 5 w 921"/>
                                <a:gd name="T57" fmla="*/ 78 h 382"/>
                                <a:gd name="T58" fmla="*/ 17 w 921"/>
                                <a:gd name="T59" fmla="*/ 72 h 382"/>
                                <a:gd name="T60" fmla="*/ 29 w 921"/>
                                <a:gd name="T61" fmla="*/ 67 h 382"/>
                                <a:gd name="T62" fmla="*/ 43 w 921"/>
                                <a:gd name="T63" fmla="*/ 62 h 382"/>
                                <a:gd name="T64" fmla="*/ 58 w 921"/>
                                <a:gd name="T65" fmla="*/ 57 h 382"/>
                                <a:gd name="T66" fmla="*/ 75 w 921"/>
                                <a:gd name="T67" fmla="*/ 54 h 382"/>
                                <a:gd name="T68" fmla="*/ 92 w 921"/>
                                <a:gd name="T69" fmla="*/ 52 h 382"/>
                                <a:gd name="T70" fmla="*/ 110 w 921"/>
                                <a:gd name="T71" fmla="*/ 52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490172" name="Freeform 194"/>
                          <wps:cNvSpPr>
                            <a:spLocks/>
                          </wps:cNvSpPr>
                          <wps:spPr bwMode="auto">
                            <a:xfrm>
                              <a:off x="2311" y="2099"/>
                              <a:ext cx="76" cy="124"/>
                            </a:xfrm>
                            <a:custGeom>
                              <a:avLst/>
                              <a:gdLst>
                                <a:gd name="T0" fmla="*/ 0 w 164"/>
                                <a:gd name="T1" fmla="*/ 42 h 267"/>
                                <a:gd name="T2" fmla="*/ 5 w 164"/>
                                <a:gd name="T3" fmla="*/ 43 h 267"/>
                                <a:gd name="T4" fmla="*/ 10 w 164"/>
                                <a:gd name="T5" fmla="*/ 45 h 267"/>
                                <a:gd name="T6" fmla="*/ 15 w 164"/>
                                <a:gd name="T7" fmla="*/ 46 h 267"/>
                                <a:gd name="T8" fmla="*/ 19 w 164"/>
                                <a:gd name="T9" fmla="*/ 48 h 267"/>
                                <a:gd name="T10" fmla="*/ 24 w 164"/>
                                <a:gd name="T11" fmla="*/ 50 h 267"/>
                                <a:gd name="T12" fmla="*/ 28 w 164"/>
                                <a:gd name="T13" fmla="*/ 52 h 267"/>
                                <a:gd name="T14" fmla="*/ 32 w 164"/>
                                <a:gd name="T15" fmla="*/ 55 h 267"/>
                                <a:gd name="T16" fmla="*/ 35 w 164"/>
                                <a:gd name="T17" fmla="*/ 58 h 267"/>
                                <a:gd name="T18" fmla="*/ 32 w 164"/>
                                <a:gd name="T19" fmla="*/ 50 h 267"/>
                                <a:gd name="T20" fmla="*/ 28 w 164"/>
                                <a:gd name="T21" fmla="*/ 43 h 267"/>
                                <a:gd name="T22" fmla="*/ 24 w 164"/>
                                <a:gd name="T23" fmla="*/ 35 h 267"/>
                                <a:gd name="T24" fmla="*/ 20 w 164"/>
                                <a:gd name="T25" fmla="*/ 28 h 267"/>
                                <a:gd name="T26" fmla="*/ 16 w 164"/>
                                <a:gd name="T27" fmla="*/ 21 h 267"/>
                                <a:gd name="T28" fmla="*/ 12 w 164"/>
                                <a:gd name="T29" fmla="*/ 14 h 267"/>
                                <a:gd name="T30" fmla="*/ 8 w 164"/>
                                <a:gd name="T31" fmla="*/ 7 h 267"/>
                                <a:gd name="T32" fmla="*/ 3 w 164"/>
                                <a:gd name="T33" fmla="*/ 0 h 267"/>
                                <a:gd name="T34" fmla="*/ 4 w 164"/>
                                <a:gd name="T35" fmla="*/ 3 h 267"/>
                                <a:gd name="T36" fmla="*/ 5 w 164"/>
                                <a:gd name="T37" fmla="*/ 6 h 267"/>
                                <a:gd name="T38" fmla="*/ 5 w 164"/>
                                <a:gd name="T39" fmla="*/ 8 h 267"/>
                                <a:gd name="T40" fmla="*/ 5 w 164"/>
                                <a:gd name="T41" fmla="*/ 11 h 267"/>
                                <a:gd name="T42" fmla="*/ 5 w 164"/>
                                <a:gd name="T43" fmla="*/ 15 h 267"/>
                                <a:gd name="T44" fmla="*/ 4 w 164"/>
                                <a:gd name="T45" fmla="*/ 22 h 267"/>
                                <a:gd name="T46" fmla="*/ 2 w 164"/>
                                <a:gd name="T47" fmla="*/ 31 h 267"/>
                                <a:gd name="T48" fmla="*/ 0 w 164"/>
                                <a:gd name="T49" fmla="*/ 42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482878" name="Freeform 195"/>
                          <wps:cNvSpPr>
                            <a:spLocks/>
                          </wps:cNvSpPr>
                          <wps:spPr bwMode="auto">
                            <a:xfrm>
                              <a:off x="1404" y="2226"/>
                              <a:ext cx="1068" cy="961"/>
                            </a:xfrm>
                            <a:custGeom>
                              <a:avLst/>
                              <a:gdLst>
                                <a:gd name="T0" fmla="*/ 470 w 2308"/>
                                <a:gd name="T1" fmla="*/ 36 h 2076"/>
                                <a:gd name="T2" fmla="*/ 461 w 2308"/>
                                <a:gd name="T3" fmla="*/ 26 h 2076"/>
                                <a:gd name="T4" fmla="*/ 451 w 2308"/>
                                <a:gd name="T5" fmla="*/ 17 h 2076"/>
                                <a:gd name="T6" fmla="*/ 440 w 2308"/>
                                <a:gd name="T7" fmla="*/ 9 h 2076"/>
                                <a:gd name="T8" fmla="*/ 426 w 2308"/>
                                <a:gd name="T9" fmla="*/ 3 h 2076"/>
                                <a:gd name="T10" fmla="*/ 412 w 2308"/>
                                <a:gd name="T11" fmla="*/ 19 h 2076"/>
                                <a:gd name="T12" fmla="*/ 399 w 2308"/>
                                <a:gd name="T13" fmla="*/ 93 h 2076"/>
                                <a:gd name="T14" fmla="*/ 396 w 2308"/>
                                <a:gd name="T15" fmla="*/ 153 h 2076"/>
                                <a:gd name="T16" fmla="*/ 418 w 2308"/>
                                <a:gd name="T17" fmla="*/ 192 h 2076"/>
                                <a:gd name="T18" fmla="*/ 432 w 2308"/>
                                <a:gd name="T19" fmla="*/ 246 h 2076"/>
                                <a:gd name="T20" fmla="*/ 434 w 2308"/>
                                <a:gd name="T21" fmla="*/ 300 h 2076"/>
                                <a:gd name="T22" fmla="*/ 435 w 2308"/>
                                <a:gd name="T23" fmla="*/ 318 h 2076"/>
                                <a:gd name="T24" fmla="*/ 438 w 2308"/>
                                <a:gd name="T25" fmla="*/ 337 h 2076"/>
                                <a:gd name="T26" fmla="*/ 435 w 2308"/>
                                <a:gd name="T27" fmla="*/ 349 h 2076"/>
                                <a:gd name="T28" fmla="*/ 429 w 2308"/>
                                <a:gd name="T29" fmla="*/ 352 h 2076"/>
                                <a:gd name="T30" fmla="*/ 411 w 2308"/>
                                <a:gd name="T31" fmla="*/ 365 h 2076"/>
                                <a:gd name="T32" fmla="*/ 391 w 2308"/>
                                <a:gd name="T33" fmla="*/ 372 h 2076"/>
                                <a:gd name="T34" fmla="*/ 322 w 2308"/>
                                <a:gd name="T35" fmla="*/ 381 h 2076"/>
                                <a:gd name="T36" fmla="*/ 253 w 2308"/>
                                <a:gd name="T37" fmla="*/ 378 h 2076"/>
                                <a:gd name="T38" fmla="*/ 204 w 2308"/>
                                <a:gd name="T39" fmla="*/ 353 h 2076"/>
                                <a:gd name="T40" fmla="*/ 150 w 2308"/>
                                <a:gd name="T41" fmla="*/ 381 h 2076"/>
                                <a:gd name="T42" fmla="*/ 59 w 2308"/>
                                <a:gd name="T43" fmla="*/ 383 h 2076"/>
                                <a:gd name="T44" fmla="*/ 0 w 2308"/>
                                <a:gd name="T45" fmla="*/ 361 h 2076"/>
                                <a:gd name="T46" fmla="*/ 25 w 2308"/>
                                <a:gd name="T47" fmla="*/ 375 h 2076"/>
                                <a:gd name="T48" fmla="*/ 50 w 2308"/>
                                <a:gd name="T49" fmla="*/ 389 h 2076"/>
                                <a:gd name="T50" fmla="*/ 78 w 2308"/>
                                <a:gd name="T51" fmla="*/ 402 h 2076"/>
                                <a:gd name="T52" fmla="*/ 108 w 2308"/>
                                <a:gd name="T53" fmla="*/ 414 h 2076"/>
                                <a:gd name="T54" fmla="*/ 140 w 2308"/>
                                <a:gd name="T55" fmla="*/ 424 h 2076"/>
                                <a:gd name="T56" fmla="*/ 170 w 2308"/>
                                <a:gd name="T57" fmla="*/ 433 h 2076"/>
                                <a:gd name="T58" fmla="*/ 199 w 2308"/>
                                <a:gd name="T59" fmla="*/ 440 h 2076"/>
                                <a:gd name="T60" fmla="*/ 226 w 2308"/>
                                <a:gd name="T61" fmla="*/ 443 h 2076"/>
                                <a:gd name="T62" fmla="*/ 251 w 2308"/>
                                <a:gd name="T63" fmla="*/ 445 h 2076"/>
                                <a:gd name="T64" fmla="*/ 276 w 2308"/>
                                <a:gd name="T65" fmla="*/ 444 h 2076"/>
                                <a:gd name="T66" fmla="*/ 299 w 2308"/>
                                <a:gd name="T67" fmla="*/ 441 h 2076"/>
                                <a:gd name="T68" fmla="*/ 320 w 2308"/>
                                <a:gd name="T69" fmla="*/ 436 h 2076"/>
                                <a:gd name="T70" fmla="*/ 340 w 2308"/>
                                <a:gd name="T71" fmla="*/ 430 h 2076"/>
                                <a:gd name="T72" fmla="*/ 359 w 2308"/>
                                <a:gd name="T73" fmla="*/ 421 h 2076"/>
                                <a:gd name="T74" fmla="*/ 376 w 2308"/>
                                <a:gd name="T75" fmla="*/ 411 h 2076"/>
                                <a:gd name="T76" fmla="*/ 393 w 2308"/>
                                <a:gd name="T77" fmla="*/ 399 h 2076"/>
                                <a:gd name="T78" fmla="*/ 416 w 2308"/>
                                <a:gd name="T79" fmla="*/ 378 h 2076"/>
                                <a:gd name="T80" fmla="*/ 435 w 2308"/>
                                <a:gd name="T81" fmla="*/ 355 h 2076"/>
                                <a:gd name="T82" fmla="*/ 452 w 2308"/>
                                <a:gd name="T83" fmla="*/ 328 h 2076"/>
                                <a:gd name="T84" fmla="*/ 466 w 2308"/>
                                <a:gd name="T85" fmla="*/ 300 h 2076"/>
                                <a:gd name="T86" fmla="*/ 477 w 2308"/>
                                <a:gd name="T87" fmla="*/ 271 h 2076"/>
                                <a:gd name="T88" fmla="*/ 488 w 2308"/>
                                <a:gd name="T89" fmla="*/ 227 h 2076"/>
                                <a:gd name="T90" fmla="*/ 494 w 2308"/>
                                <a:gd name="T91" fmla="*/ 175 h 2076"/>
                                <a:gd name="T92" fmla="*/ 493 w 2308"/>
                                <a:gd name="T93" fmla="*/ 124 h 2076"/>
                                <a:gd name="T94" fmla="*/ 489 w 2308"/>
                                <a:gd name="T95" fmla="*/ 95 h 2076"/>
                                <a:gd name="T96" fmla="*/ 481 w 2308"/>
                                <a:gd name="T97" fmla="*/ 64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474937" name="Freeform 196"/>
                          <wps:cNvSpPr>
                            <a:spLocks/>
                          </wps:cNvSpPr>
                          <wps:spPr bwMode="auto">
                            <a:xfrm>
                              <a:off x="1752" y="1965"/>
                              <a:ext cx="518" cy="410"/>
                            </a:xfrm>
                            <a:custGeom>
                              <a:avLst/>
                              <a:gdLst>
                                <a:gd name="T0" fmla="*/ 3 w 1119"/>
                                <a:gd name="T1" fmla="*/ 43 h 885"/>
                                <a:gd name="T2" fmla="*/ 14 w 1119"/>
                                <a:gd name="T3" fmla="*/ 37 h 885"/>
                                <a:gd name="T4" fmla="*/ 29 w 1119"/>
                                <a:gd name="T5" fmla="*/ 29 h 885"/>
                                <a:gd name="T6" fmla="*/ 46 w 1119"/>
                                <a:gd name="T7" fmla="*/ 20 h 885"/>
                                <a:gd name="T8" fmla="*/ 67 w 1119"/>
                                <a:gd name="T9" fmla="*/ 13 h 885"/>
                                <a:gd name="T10" fmla="*/ 89 w 1119"/>
                                <a:gd name="T11" fmla="*/ 6 h 885"/>
                                <a:gd name="T12" fmla="*/ 112 w 1119"/>
                                <a:gd name="T13" fmla="*/ 1 h 885"/>
                                <a:gd name="T14" fmla="*/ 135 w 1119"/>
                                <a:gd name="T15" fmla="*/ 0 h 885"/>
                                <a:gd name="T16" fmla="*/ 154 w 1119"/>
                                <a:gd name="T17" fmla="*/ 1 h 885"/>
                                <a:gd name="T18" fmla="*/ 169 w 1119"/>
                                <a:gd name="T19" fmla="*/ 5 h 885"/>
                                <a:gd name="T20" fmla="*/ 183 w 1119"/>
                                <a:gd name="T21" fmla="*/ 9 h 885"/>
                                <a:gd name="T22" fmla="*/ 196 w 1119"/>
                                <a:gd name="T23" fmla="*/ 14 h 885"/>
                                <a:gd name="T24" fmla="*/ 209 w 1119"/>
                                <a:gd name="T25" fmla="*/ 20 h 885"/>
                                <a:gd name="T26" fmla="*/ 219 w 1119"/>
                                <a:gd name="T27" fmla="*/ 26 h 885"/>
                                <a:gd name="T28" fmla="*/ 229 w 1119"/>
                                <a:gd name="T29" fmla="*/ 33 h 885"/>
                                <a:gd name="T30" fmla="*/ 237 w 1119"/>
                                <a:gd name="T31" fmla="*/ 40 h 885"/>
                                <a:gd name="T32" fmla="*/ 237 w 1119"/>
                                <a:gd name="T33" fmla="*/ 41 h 885"/>
                                <a:gd name="T34" fmla="*/ 229 w 1119"/>
                                <a:gd name="T35" fmla="*/ 38 h 885"/>
                                <a:gd name="T36" fmla="*/ 221 w 1119"/>
                                <a:gd name="T37" fmla="*/ 35 h 885"/>
                                <a:gd name="T38" fmla="*/ 211 w 1119"/>
                                <a:gd name="T39" fmla="*/ 32 h 885"/>
                                <a:gd name="T40" fmla="*/ 201 w 1119"/>
                                <a:gd name="T41" fmla="*/ 29 h 885"/>
                                <a:gd name="T42" fmla="*/ 191 w 1119"/>
                                <a:gd name="T43" fmla="*/ 26 h 885"/>
                                <a:gd name="T44" fmla="*/ 180 w 1119"/>
                                <a:gd name="T45" fmla="*/ 25 h 885"/>
                                <a:gd name="T46" fmla="*/ 170 w 1119"/>
                                <a:gd name="T47" fmla="*/ 24 h 885"/>
                                <a:gd name="T48" fmla="*/ 159 w 1119"/>
                                <a:gd name="T49" fmla="*/ 23 h 885"/>
                                <a:gd name="T50" fmla="*/ 147 w 1119"/>
                                <a:gd name="T51" fmla="*/ 25 h 885"/>
                                <a:gd name="T52" fmla="*/ 135 w 1119"/>
                                <a:gd name="T53" fmla="*/ 27 h 885"/>
                                <a:gd name="T54" fmla="*/ 123 w 1119"/>
                                <a:gd name="T55" fmla="*/ 31 h 885"/>
                                <a:gd name="T56" fmla="*/ 112 w 1119"/>
                                <a:gd name="T57" fmla="*/ 34 h 885"/>
                                <a:gd name="T58" fmla="*/ 104 w 1119"/>
                                <a:gd name="T59" fmla="*/ 37 h 885"/>
                                <a:gd name="T60" fmla="*/ 97 w 1119"/>
                                <a:gd name="T61" fmla="*/ 40 h 885"/>
                                <a:gd name="T62" fmla="*/ 93 w 1119"/>
                                <a:gd name="T63" fmla="*/ 41 h 885"/>
                                <a:gd name="T64" fmla="*/ 85 w 1119"/>
                                <a:gd name="T65" fmla="*/ 44 h 885"/>
                                <a:gd name="T66" fmla="*/ 90 w 1119"/>
                                <a:gd name="T67" fmla="*/ 67 h 885"/>
                                <a:gd name="T68" fmla="*/ 96 w 1119"/>
                                <a:gd name="T69" fmla="*/ 101 h 885"/>
                                <a:gd name="T70" fmla="*/ 101 w 1119"/>
                                <a:gd name="T71" fmla="*/ 138 h 885"/>
                                <a:gd name="T72" fmla="*/ 104 w 1119"/>
                                <a:gd name="T73" fmla="*/ 173 h 885"/>
                                <a:gd name="T74" fmla="*/ 102 w 1119"/>
                                <a:gd name="T75" fmla="*/ 188 h 885"/>
                                <a:gd name="T76" fmla="*/ 95 w 1119"/>
                                <a:gd name="T77" fmla="*/ 183 h 885"/>
                                <a:gd name="T78" fmla="*/ 88 w 1119"/>
                                <a:gd name="T79" fmla="*/ 178 h 885"/>
                                <a:gd name="T80" fmla="*/ 81 w 1119"/>
                                <a:gd name="T81" fmla="*/ 174 h 885"/>
                                <a:gd name="T82" fmla="*/ 71 w 1119"/>
                                <a:gd name="T83" fmla="*/ 158 h 885"/>
                                <a:gd name="T84" fmla="*/ 56 w 1119"/>
                                <a:gd name="T85" fmla="*/ 130 h 885"/>
                                <a:gd name="T86" fmla="*/ 43 w 1119"/>
                                <a:gd name="T87" fmla="*/ 107 h 885"/>
                                <a:gd name="T88" fmla="*/ 31 w 1119"/>
                                <a:gd name="T89" fmla="*/ 87 h 885"/>
                                <a:gd name="T90" fmla="*/ 19 w 1119"/>
                                <a:gd name="T91" fmla="*/ 71 h 885"/>
                                <a:gd name="T92" fmla="*/ 11 w 1119"/>
                                <a:gd name="T93" fmla="*/ 59 h 885"/>
                                <a:gd name="T94" fmla="*/ 4 w 1119"/>
                                <a:gd name="T95" fmla="*/ 50 h 885"/>
                                <a:gd name="T96" fmla="*/ 0 w 1119"/>
                                <a:gd name="T97" fmla="*/ 46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8468433" name="Freeform 197"/>
                          <wps:cNvSpPr>
                            <a:spLocks/>
                          </wps:cNvSpPr>
                          <wps:spPr bwMode="auto">
                            <a:xfrm>
                              <a:off x="1866" y="2481"/>
                              <a:ext cx="54" cy="76"/>
                            </a:xfrm>
                            <a:custGeom>
                              <a:avLst/>
                              <a:gdLst>
                                <a:gd name="T0" fmla="*/ 9 w 116"/>
                                <a:gd name="T1" fmla="*/ 28 h 166"/>
                                <a:gd name="T2" fmla="*/ 0 w 116"/>
                                <a:gd name="T3" fmla="*/ 35 h 166"/>
                                <a:gd name="T4" fmla="*/ 0 w 116"/>
                                <a:gd name="T5" fmla="*/ 33 h 166"/>
                                <a:gd name="T6" fmla="*/ 2 w 116"/>
                                <a:gd name="T7" fmla="*/ 29 h 166"/>
                                <a:gd name="T8" fmla="*/ 3 w 116"/>
                                <a:gd name="T9" fmla="*/ 25 h 166"/>
                                <a:gd name="T10" fmla="*/ 3 w 116"/>
                                <a:gd name="T11" fmla="*/ 23 h 166"/>
                                <a:gd name="T12" fmla="*/ 5 w 116"/>
                                <a:gd name="T13" fmla="*/ 19 h 166"/>
                                <a:gd name="T14" fmla="*/ 6 w 116"/>
                                <a:gd name="T15" fmla="*/ 14 h 166"/>
                                <a:gd name="T16" fmla="*/ 6 w 116"/>
                                <a:gd name="T17" fmla="*/ 10 h 166"/>
                                <a:gd name="T18" fmla="*/ 6 w 116"/>
                                <a:gd name="T19" fmla="*/ 4 h 166"/>
                                <a:gd name="T20" fmla="*/ 6 w 116"/>
                                <a:gd name="T21" fmla="*/ 3 h 166"/>
                                <a:gd name="T22" fmla="*/ 7 w 116"/>
                                <a:gd name="T23" fmla="*/ 2 h 166"/>
                                <a:gd name="T24" fmla="*/ 8 w 116"/>
                                <a:gd name="T25" fmla="*/ 1 h 166"/>
                                <a:gd name="T26" fmla="*/ 9 w 116"/>
                                <a:gd name="T27" fmla="*/ 0 h 166"/>
                                <a:gd name="T28" fmla="*/ 9 w 116"/>
                                <a:gd name="T29" fmla="*/ 0 h 166"/>
                                <a:gd name="T30" fmla="*/ 10 w 116"/>
                                <a:gd name="T31" fmla="*/ 0 h 166"/>
                                <a:gd name="T32" fmla="*/ 12 w 116"/>
                                <a:gd name="T33" fmla="*/ 0 h 166"/>
                                <a:gd name="T34" fmla="*/ 15 w 116"/>
                                <a:gd name="T35" fmla="*/ 0 h 166"/>
                                <a:gd name="T36" fmla="*/ 16 w 116"/>
                                <a:gd name="T37" fmla="*/ 1 h 166"/>
                                <a:gd name="T38" fmla="*/ 17 w 116"/>
                                <a:gd name="T39" fmla="*/ 1 h 166"/>
                                <a:gd name="T40" fmla="*/ 19 w 116"/>
                                <a:gd name="T41" fmla="*/ 2 h 166"/>
                                <a:gd name="T42" fmla="*/ 20 w 116"/>
                                <a:gd name="T43" fmla="*/ 3 h 166"/>
                                <a:gd name="T44" fmla="*/ 21 w 116"/>
                                <a:gd name="T45" fmla="*/ 3 h 166"/>
                                <a:gd name="T46" fmla="*/ 22 w 116"/>
                                <a:gd name="T47" fmla="*/ 5 h 166"/>
                                <a:gd name="T48" fmla="*/ 23 w 116"/>
                                <a:gd name="T49" fmla="*/ 5 h 166"/>
                                <a:gd name="T50" fmla="*/ 25 w 116"/>
                                <a:gd name="T51" fmla="*/ 7 h 166"/>
                                <a:gd name="T52" fmla="*/ 25 w 116"/>
                                <a:gd name="T53" fmla="*/ 9 h 166"/>
                                <a:gd name="T54" fmla="*/ 25 w 116"/>
                                <a:gd name="T55" fmla="*/ 12 h 166"/>
                                <a:gd name="T56" fmla="*/ 25 w 116"/>
                                <a:gd name="T57" fmla="*/ 14 h 166"/>
                                <a:gd name="T58" fmla="*/ 25 w 116"/>
                                <a:gd name="T59" fmla="*/ 16 h 166"/>
                                <a:gd name="T60" fmla="*/ 25 w 116"/>
                                <a:gd name="T61" fmla="*/ 17 h 166"/>
                                <a:gd name="T62" fmla="*/ 25 w 116"/>
                                <a:gd name="T63" fmla="*/ 18 h 166"/>
                                <a:gd name="T64" fmla="*/ 25 w 116"/>
                                <a:gd name="T65" fmla="*/ 19 h 166"/>
                                <a:gd name="T66" fmla="*/ 25 w 116"/>
                                <a:gd name="T67" fmla="*/ 20 h 166"/>
                                <a:gd name="T68" fmla="*/ 23 w 116"/>
                                <a:gd name="T69" fmla="*/ 21 h 166"/>
                                <a:gd name="T70" fmla="*/ 21 w 116"/>
                                <a:gd name="T71" fmla="*/ 22 h 166"/>
                                <a:gd name="T72" fmla="*/ 19 w 116"/>
                                <a:gd name="T73" fmla="*/ 23 h 166"/>
                                <a:gd name="T74" fmla="*/ 17 w 116"/>
                                <a:gd name="T75" fmla="*/ 25 h 166"/>
                                <a:gd name="T76" fmla="*/ 15 w 116"/>
                                <a:gd name="T77" fmla="*/ 26 h 166"/>
                                <a:gd name="T78" fmla="*/ 13 w 116"/>
                                <a:gd name="T79" fmla="*/ 27 h 166"/>
                                <a:gd name="T80" fmla="*/ 11 w 116"/>
                                <a:gd name="T81" fmla="*/ 27 h 166"/>
                                <a:gd name="T82" fmla="*/ 9 w 116"/>
                                <a:gd name="T83" fmla="*/ 28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735489" name="Freeform 198"/>
                          <wps:cNvSpPr>
                            <a:spLocks/>
                          </wps:cNvSpPr>
                          <wps:spPr bwMode="auto">
                            <a:xfrm>
                              <a:off x="1945" y="2398"/>
                              <a:ext cx="33" cy="111"/>
                            </a:xfrm>
                            <a:custGeom>
                              <a:avLst/>
                              <a:gdLst>
                                <a:gd name="T0" fmla="*/ 4 w 73"/>
                                <a:gd name="T1" fmla="*/ 31 h 240"/>
                                <a:gd name="T2" fmla="*/ 3 w 73"/>
                                <a:gd name="T3" fmla="*/ 24 h 240"/>
                                <a:gd name="T4" fmla="*/ 3 w 73"/>
                                <a:gd name="T5" fmla="*/ 17 h 240"/>
                                <a:gd name="T6" fmla="*/ 2 w 73"/>
                                <a:gd name="T7" fmla="*/ 9 h 240"/>
                                <a:gd name="T8" fmla="*/ 0 w 73"/>
                                <a:gd name="T9" fmla="*/ 0 h 240"/>
                                <a:gd name="T10" fmla="*/ 2 w 73"/>
                                <a:gd name="T11" fmla="*/ 1 h 240"/>
                                <a:gd name="T12" fmla="*/ 4 w 73"/>
                                <a:gd name="T13" fmla="*/ 3 h 240"/>
                                <a:gd name="T14" fmla="*/ 6 w 73"/>
                                <a:gd name="T15" fmla="*/ 4 h 240"/>
                                <a:gd name="T16" fmla="*/ 8 w 73"/>
                                <a:gd name="T17" fmla="*/ 5 h 240"/>
                                <a:gd name="T18" fmla="*/ 9 w 73"/>
                                <a:gd name="T19" fmla="*/ 6 h 240"/>
                                <a:gd name="T20" fmla="*/ 11 w 73"/>
                                <a:gd name="T21" fmla="*/ 7 h 240"/>
                                <a:gd name="T22" fmla="*/ 13 w 73"/>
                                <a:gd name="T23" fmla="*/ 9 h 240"/>
                                <a:gd name="T24" fmla="*/ 15 w 73"/>
                                <a:gd name="T25" fmla="*/ 10 h 240"/>
                                <a:gd name="T26" fmla="*/ 14 w 73"/>
                                <a:gd name="T27" fmla="*/ 16 h 240"/>
                                <a:gd name="T28" fmla="*/ 13 w 73"/>
                                <a:gd name="T29" fmla="*/ 22 h 240"/>
                                <a:gd name="T30" fmla="*/ 12 w 73"/>
                                <a:gd name="T31" fmla="*/ 28 h 240"/>
                                <a:gd name="T32" fmla="*/ 11 w 73"/>
                                <a:gd name="T33" fmla="*/ 34 h 240"/>
                                <a:gd name="T34" fmla="*/ 9 w 73"/>
                                <a:gd name="T35" fmla="*/ 39 h 240"/>
                                <a:gd name="T36" fmla="*/ 8 w 73"/>
                                <a:gd name="T37" fmla="*/ 44 h 240"/>
                                <a:gd name="T38" fmla="*/ 6 w 73"/>
                                <a:gd name="T39" fmla="*/ 49 h 240"/>
                                <a:gd name="T40" fmla="*/ 4 w 73"/>
                                <a:gd name="T41" fmla="*/ 51 h 240"/>
                                <a:gd name="T42" fmla="*/ 4 w 73"/>
                                <a:gd name="T43" fmla="*/ 48 h 240"/>
                                <a:gd name="T44" fmla="*/ 4 w 73"/>
                                <a:gd name="T45" fmla="*/ 42 h 240"/>
                                <a:gd name="T46" fmla="*/ 4 w 73"/>
                                <a:gd name="T47" fmla="*/ 35 h 240"/>
                                <a:gd name="T48" fmla="*/ 4 w 73"/>
                                <a:gd name="T49" fmla="*/ 31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6322211" name="Freeform 199"/>
                          <wps:cNvSpPr>
                            <a:spLocks/>
                          </wps:cNvSpPr>
                          <wps:spPr bwMode="auto">
                            <a:xfrm>
                              <a:off x="1500" y="2079"/>
                              <a:ext cx="373" cy="258"/>
                            </a:xfrm>
                            <a:custGeom>
                              <a:avLst/>
                              <a:gdLst>
                                <a:gd name="T0" fmla="*/ 2 w 806"/>
                                <a:gd name="T1" fmla="*/ 5 h 557"/>
                                <a:gd name="T2" fmla="*/ 8 w 806"/>
                                <a:gd name="T3" fmla="*/ 1 h 557"/>
                                <a:gd name="T4" fmla="*/ 19 w 806"/>
                                <a:gd name="T5" fmla="*/ 0 h 557"/>
                                <a:gd name="T6" fmla="*/ 36 w 806"/>
                                <a:gd name="T7" fmla="*/ 1 h 557"/>
                                <a:gd name="T8" fmla="*/ 53 w 806"/>
                                <a:gd name="T9" fmla="*/ 5 h 557"/>
                                <a:gd name="T10" fmla="*/ 70 w 806"/>
                                <a:gd name="T11" fmla="*/ 12 h 557"/>
                                <a:gd name="T12" fmla="*/ 88 w 806"/>
                                <a:gd name="T13" fmla="*/ 21 h 557"/>
                                <a:gd name="T14" fmla="*/ 105 w 806"/>
                                <a:gd name="T15" fmla="*/ 34 h 557"/>
                                <a:gd name="T16" fmla="*/ 122 w 806"/>
                                <a:gd name="T17" fmla="*/ 49 h 557"/>
                                <a:gd name="T18" fmla="*/ 138 w 806"/>
                                <a:gd name="T19" fmla="*/ 65 h 557"/>
                                <a:gd name="T20" fmla="*/ 153 w 806"/>
                                <a:gd name="T21" fmla="*/ 84 h 557"/>
                                <a:gd name="T22" fmla="*/ 167 w 806"/>
                                <a:gd name="T23" fmla="*/ 104 h 557"/>
                                <a:gd name="T24" fmla="*/ 171 w 806"/>
                                <a:gd name="T25" fmla="*/ 114 h 557"/>
                                <a:gd name="T26" fmla="*/ 167 w 806"/>
                                <a:gd name="T27" fmla="*/ 113 h 557"/>
                                <a:gd name="T28" fmla="*/ 163 w 806"/>
                                <a:gd name="T29" fmla="*/ 113 h 557"/>
                                <a:gd name="T30" fmla="*/ 160 w 806"/>
                                <a:gd name="T31" fmla="*/ 113 h 557"/>
                                <a:gd name="T32" fmla="*/ 153 w 806"/>
                                <a:gd name="T33" fmla="*/ 113 h 557"/>
                                <a:gd name="T34" fmla="*/ 144 w 806"/>
                                <a:gd name="T35" fmla="*/ 113 h 557"/>
                                <a:gd name="T36" fmla="*/ 137 w 806"/>
                                <a:gd name="T37" fmla="*/ 115 h 557"/>
                                <a:gd name="T38" fmla="*/ 131 w 806"/>
                                <a:gd name="T39" fmla="*/ 118 h 557"/>
                                <a:gd name="T40" fmla="*/ 124 w 806"/>
                                <a:gd name="T41" fmla="*/ 115 h 557"/>
                                <a:gd name="T42" fmla="*/ 114 w 806"/>
                                <a:gd name="T43" fmla="*/ 107 h 557"/>
                                <a:gd name="T44" fmla="*/ 103 w 806"/>
                                <a:gd name="T45" fmla="*/ 98 h 557"/>
                                <a:gd name="T46" fmla="*/ 92 w 806"/>
                                <a:gd name="T47" fmla="*/ 90 h 557"/>
                                <a:gd name="T48" fmla="*/ 81 w 806"/>
                                <a:gd name="T49" fmla="*/ 82 h 557"/>
                                <a:gd name="T50" fmla="*/ 70 w 806"/>
                                <a:gd name="T51" fmla="*/ 74 h 557"/>
                                <a:gd name="T52" fmla="*/ 59 w 806"/>
                                <a:gd name="T53" fmla="*/ 67 h 557"/>
                                <a:gd name="T54" fmla="*/ 49 w 806"/>
                                <a:gd name="T55" fmla="*/ 59 h 557"/>
                                <a:gd name="T56" fmla="*/ 31 w 806"/>
                                <a:gd name="T57" fmla="*/ 47 h 557"/>
                                <a:gd name="T58" fmla="*/ 12 w 806"/>
                                <a:gd name="T59" fmla="*/ 32 h 557"/>
                                <a:gd name="T60" fmla="*/ 3 w 806"/>
                                <a:gd name="T61" fmla="*/ 19 h 557"/>
                                <a:gd name="T62" fmla="*/ 0 w 806"/>
                                <a:gd name="T63" fmla="*/ 10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2891338" name="Freeform 200"/>
                          <wps:cNvSpPr>
                            <a:spLocks/>
                          </wps:cNvSpPr>
                          <wps:spPr bwMode="auto">
                            <a:xfrm>
                              <a:off x="1808" y="2360"/>
                              <a:ext cx="109" cy="94"/>
                            </a:xfrm>
                            <a:custGeom>
                              <a:avLst/>
                              <a:gdLst>
                                <a:gd name="T0" fmla="*/ 0 w 236"/>
                                <a:gd name="T1" fmla="*/ 2 h 202"/>
                                <a:gd name="T2" fmla="*/ 1 w 236"/>
                                <a:gd name="T3" fmla="*/ 1 h 202"/>
                                <a:gd name="T4" fmla="*/ 2 w 236"/>
                                <a:gd name="T5" fmla="*/ 1 h 202"/>
                                <a:gd name="T6" fmla="*/ 4 w 236"/>
                                <a:gd name="T7" fmla="*/ 1 h 202"/>
                                <a:gd name="T8" fmla="*/ 6 w 236"/>
                                <a:gd name="T9" fmla="*/ 0 h 202"/>
                                <a:gd name="T10" fmla="*/ 8 w 236"/>
                                <a:gd name="T11" fmla="*/ 0 h 202"/>
                                <a:gd name="T12" fmla="*/ 10 w 236"/>
                                <a:gd name="T13" fmla="*/ 0 h 202"/>
                                <a:gd name="T14" fmla="*/ 12 w 236"/>
                                <a:gd name="T15" fmla="*/ 0 h 202"/>
                                <a:gd name="T16" fmla="*/ 15 w 236"/>
                                <a:gd name="T17" fmla="*/ 0 h 202"/>
                                <a:gd name="T18" fmla="*/ 18 w 236"/>
                                <a:gd name="T19" fmla="*/ 0 h 202"/>
                                <a:gd name="T20" fmla="*/ 21 w 236"/>
                                <a:gd name="T21" fmla="*/ 0 h 202"/>
                                <a:gd name="T22" fmla="*/ 24 w 236"/>
                                <a:gd name="T23" fmla="*/ 1 h 202"/>
                                <a:gd name="T24" fmla="*/ 28 w 236"/>
                                <a:gd name="T25" fmla="*/ 2 h 202"/>
                                <a:gd name="T26" fmla="*/ 31 w 236"/>
                                <a:gd name="T27" fmla="*/ 3 h 202"/>
                                <a:gd name="T28" fmla="*/ 34 w 236"/>
                                <a:gd name="T29" fmla="*/ 4 h 202"/>
                                <a:gd name="T30" fmla="*/ 37 w 236"/>
                                <a:gd name="T31" fmla="*/ 5 h 202"/>
                                <a:gd name="T32" fmla="*/ 41 w 236"/>
                                <a:gd name="T33" fmla="*/ 6 h 202"/>
                                <a:gd name="T34" fmla="*/ 42 w 236"/>
                                <a:gd name="T35" fmla="*/ 11 h 202"/>
                                <a:gd name="T36" fmla="*/ 44 w 236"/>
                                <a:gd name="T37" fmla="*/ 15 h 202"/>
                                <a:gd name="T38" fmla="*/ 45 w 236"/>
                                <a:gd name="T39" fmla="*/ 20 h 202"/>
                                <a:gd name="T40" fmla="*/ 47 w 236"/>
                                <a:gd name="T41" fmla="*/ 25 h 202"/>
                                <a:gd name="T42" fmla="*/ 48 w 236"/>
                                <a:gd name="T43" fmla="*/ 30 h 202"/>
                                <a:gd name="T44" fmla="*/ 48 w 236"/>
                                <a:gd name="T45" fmla="*/ 34 h 202"/>
                                <a:gd name="T46" fmla="*/ 50 w 236"/>
                                <a:gd name="T47" fmla="*/ 39 h 202"/>
                                <a:gd name="T48" fmla="*/ 50 w 236"/>
                                <a:gd name="T49" fmla="*/ 44 h 202"/>
                                <a:gd name="T50" fmla="*/ 49 w 236"/>
                                <a:gd name="T51" fmla="*/ 43 h 202"/>
                                <a:gd name="T52" fmla="*/ 48 w 236"/>
                                <a:gd name="T53" fmla="*/ 42 h 202"/>
                                <a:gd name="T54" fmla="*/ 46 w 236"/>
                                <a:gd name="T55" fmla="*/ 41 h 202"/>
                                <a:gd name="T56" fmla="*/ 43 w 236"/>
                                <a:gd name="T57" fmla="*/ 40 h 202"/>
                                <a:gd name="T58" fmla="*/ 40 w 236"/>
                                <a:gd name="T59" fmla="*/ 39 h 202"/>
                                <a:gd name="T60" fmla="*/ 36 w 236"/>
                                <a:gd name="T61" fmla="*/ 39 h 202"/>
                                <a:gd name="T62" fmla="*/ 33 w 236"/>
                                <a:gd name="T63" fmla="*/ 39 h 202"/>
                                <a:gd name="T64" fmla="*/ 29 w 236"/>
                                <a:gd name="T65" fmla="*/ 40 h 202"/>
                                <a:gd name="T66" fmla="*/ 28 w 236"/>
                                <a:gd name="T67" fmla="*/ 37 h 202"/>
                                <a:gd name="T68" fmla="*/ 26 w 236"/>
                                <a:gd name="T69" fmla="*/ 34 h 202"/>
                                <a:gd name="T70" fmla="*/ 24 w 236"/>
                                <a:gd name="T71" fmla="*/ 31 h 202"/>
                                <a:gd name="T72" fmla="*/ 22 w 236"/>
                                <a:gd name="T73" fmla="*/ 28 h 202"/>
                                <a:gd name="T74" fmla="*/ 20 w 236"/>
                                <a:gd name="T75" fmla="*/ 25 h 202"/>
                                <a:gd name="T76" fmla="*/ 18 w 236"/>
                                <a:gd name="T77" fmla="*/ 21 h 202"/>
                                <a:gd name="T78" fmla="*/ 15 w 236"/>
                                <a:gd name="T79" fmla="*/ 18 h 202"/>
                                <a:gd name="T80" fmla="*/ 12 w 236"/>
                                <a:gd name="T81" fmla="*/ 14 h 202"/>
                                <a:gd name="T82" fmla="*/ 9 w 236"/>
                                <a:gd name="T83" fmla="*/ 11 h 202"/>
                                <a:gd name="T84" fmla="*/ 6 w 236"/>
                                <a:gd name="T85" fmla="*/ 8 h 202"/>
                                <a:gd name="T86" fmla="*/ 3 w 236"/>
                                <a:gd name="T87" fmla="*/ 5 h 202"/>
                                <a:gd name="T88" fmla="*/ 0 w 236"/>
                                <a:gd name="T89" fmla="*/ 2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418918" name="Freeform 201"/>
                          <wps:cNvSpPr>
                            <a:spLocks/>
                          </wps:cNvSpPr>
                          <wps:spPr bwMode="auto">
                            <a:xfrm>
                              <a:off x="1683" y="2511"/>
                              <a:ext cx="94" cy="56"/>
                            </a:xfrm>
                            <a:custGeom>
                              <a:avLst/>
                              <a:gdLst>
                                <a:gd name="T0" fmla="*/ 17 w 204"/>
                                <a:gd name="T1" fmla="*/ 0 h 121"/>
                                <a:gd name="T2" fmla="*/ 22 w 204"/>
                                <a:gd name="T3" fmla="*/ 0 h 121"/>
                                <a:gd name="T4" fmla="*/ 25 w 204"/>
                                <a:gd name="T5" fmla="*/ 2 h 121"/>
                                <a:gd name="T6" fmla="*/ 29 w 204"/>
                                <a:gd name="T7" fmla="*/ 4 h 121"/>
                                <a:gd name="T8" fmla="*/ 33 w 204"/>
                                <a:gd name="T9" fmla="*/ 7 h 121"/>
                                <a:gd name="T10" fmla="*/ 35 w 204"/>
                                <a:gd name="T11" fmla="*/ 12 h 121"/>
                                <a:gd name="T12" fmla="*/ 38 w 204"/>
                                <a:gd name="T13" fmla="*/ 16 h 121"/>
                                <a:gd name="T14" fmla="*/ 41 w 204"/>
                                <a:gd name="T15" fmla="*/ 20 h 121"/>
                                <a:gd name="T16" fmla="*/ 43 w 204"/>
                                <a:gd name="T17" fmla="*/ 26 h 121"/>
                                <a:gd name="T18" fmla="*/ 39 w 204"/>
                                <a:gd name="T19" fmla="*/ 26 h 121"/>
                                <a:gd name="T20" fmla="*/ 34 w 204"/>
                                <a:gd name="T21" fmla="*/ 26 h 121"/>
                                <a:gd name="T22" fmla="*/ 29 w 204"/>
                                <a:gd name="T23" fmla="*/ 25 h 121"/>
                                <a:gd name="T24" fmla="*/ 24 w 204"/>
                                <a:gd name="T25" fmla="*/ 25 h 121"/>
                                <a:gd name="T26" fmla="*/ 18 w 204"/>
                                <a:gd name="T27" fmla="*/ 25 h 121"/>
                                <a:gd name="T28" fmla="*/ 12 w 204"/>
                                <a:gd name="T29" fmla="*/ 24 h 121"/>
                                <a:gd name="T30" fmla="*/ 7 w 204"/>
                                <a:gd name="T31" fmla="*/ 24 h 121"/>
                                <a:gd name="T32" fmla="*/ 1 w 204"/>
                                <a:gd name="T33" fmla="*/ 23 h 121"/>
                                <a:gd name="T34" fmla="*/ 1 w 204"/>
                                <a:gd name="T35" fmla="*/ 23 h 121"/>
                                <a:gd name="T36" fmla="*/ 0 w 204"/>
                                <a:gd name="T37" fmla="*/ 23 h 121"/>
                                <a:gd name="T38" fmla="*/ 0 w 204"/>
                                <a:gd name="T39" fmla="*/ 23 h 121"/>
                                <a:gd name="T40" fmla="*/ 0 w 204"/>
                                <a:gd name="T41" fmla="*/ 23 h 121"/>
                                <a:gd name="T42" fmla="*/ 2 w 204"/>
                                <a:gd name="T43" fmla="*/ 19 h 121"/>
                                <a:gd name="T44" fmla="*/ 5 w 204"/>
                                <a:gd name="T45" fmla="*/ 14 h 121"/>
                                <a:gd name="T46" fmla="*/ 7 w 204"/>
                                <a:gd name="T47" fmla="*/ 11 h 121"/>
                                <a:gd name="T48" fmla="*/ 9 w 204"/>
                                <a:gd name="T49" fmla="*/ 7 h 121"/>
                                <a:gd name="T50" fmla="*/ 12 w 204"/>
                                <a:gd name="T51" fmla="*/ 4 h 121"/>
                                <a:gd name="T52" fmla="*/ 14 w 204"/>
                                <a:gd name="T53" fmla="*/ 2 h 121"/>
                                <a:gd name="T54" fmla="*/ 16 w 204"/>
                                <a:gd name="T55" fmla="*/ 0 h 121"/>
                                <a:gd name="T56" fmla="*/ 1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0396394" name="Freeform 202"/>
                          <wps:cNvSpPr>
                            <a:spLocks/>
                          </wps:cNvSpPr>
                          <wps:spPr bwMode="auto">
                            <a:xfrm>
                              <a:off x="1480" y="2501"/>
                              <a:ext cx="106" cy="55"/>
                            </a:xfrm>
                            <a:custGeom>
                              <a:avLst/>
                              <a:gdLst>
                                <a:gd name="T0" fmla="*/ 20 w 229"/>
                                <a:gd name="T1" fmla="*/ 0 h 120"/>
                                <a:gd name="T2" fmla="*/ 25 w 229"/>
                                <a:gd name="T3" fmla="*/ 0 h 120"/>
                                <a:gd name="T4" fmla="*/ 29 w 229"/>
                                <a:gd name="T5" fmla="*/ 1 h 120"/>
                                <a:gd name="T6" fmla="*/ 32 w 229"/>
                                <a:gd name="T7" fmla="*/ 4 h 120"/>
                                <a:gd name="T8" fmla="*/ 37 w 229"/>
                                <a:gd name="T9" fmla="*/ 6 h 120"/>
                                <a:gd name="T10" fmla="*/ 40 w 229"/>
                                <a:gd name="T11" fmla="*/ 10 h 120"/>
                                <a:gd name="T12" fmla="*/ 43 w 229"/>
                                <a:gd name="T13" fmla="*/ 14 h 120"/>
                                <a:gd name="T14" fmla="*/ 46 w 229"/>
                                <a:gd name="T15" fmla="*/ 19 h 120"/>
                                <a:gd name="T16" fmla="*/ 49 w 229"/>
                                <a:gd name="T17" fmla="*/ 24 h 120"/>
                                <a:gd name="T18" fmla="*/ 43 w 229"/>
                                <a:gd name="T19" fmla="*/ 23 h 120"/>
                                <a:gd name="T20" fmla="*/ 37 w 229"/>
                                <a:gd name="T21" fmla="*/ 23 h 120"/>
                                <a:gd name="T22" fmla="*/ 31 w 229"/>
                                <a:gd name="T23" fmla="*/ 23 h 120"/>
                                <a:gd name="T24" fmla="*/ 25 w 229"/>
                                <a:gd name="T25" fmla="*/ 23 h 120"/>
                                <a:gd name="T26" fmla="*/ 19 w 229"/>
                                <a:gd name="T27" fmla="*/ 24 h 120"/>
                                <a:gd name="T28" fmla="*/ 12 w 229"/>
                                <a:gd name="T29" fmla="*/ 24 h 120"/>
                                <a:gd name="T30" fmla="*/ 6 w 229"/>
                                <a:gd name="T31" fmla="*/ 25 h 120"/>
                                <a:gd name="T32" fmla="*/ 0 w 229"/>
                                <a:gd name="T33" fmla="*/ 25 h 120"/>
                                <a:gd name="T34" fmla="*/ 0 w 229"/>
                                <a:gd name="T35" fmla="*/ 22 h 120"/>
                                <a:gd name="T36" fmla="*/ 1 w 229"/>
                                <a:gd name="T37" fmla="*/ 19 h 120"/>
                                <a:gd name="T38" fmla="*/ 2 w 229"/>
                                <a:gd name="T39" fmla="*/ 15 h 120"/>
                                <a:gd name="T40" fmla="*/ 4 w 229"/>
                                <a:gd name="T41" fmla="*/ 11 h 120"/>
                                <a:gd name="T42" fmla="*/ 6 w 229"/>
                                <a:gd name="T43" fmla="*/ 7 h 120"/>
                                <a:gd name="T44" fmla="*/ 10 w 229"/>
                                <a:gd name="T45" fmla="*/ 4 h 120"/>
                                <a:gd name="T46" fmla="*/ 14 w 229"/>
                                <a:gd name="T47" fmla="*/ 1 h 120"/>
                                <a:gd name="T48" fmla="*/ 20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926564" name="Freeform 203"/>
                          <wps:cNvSpPr>
                            <a:spLocks/>
                          </wps:cNvSpPr>
                          <wps:spPr bwMode="auto">
                            <a:xfrm>
                              <a:off x="1253" y="2905"/>
                              <a:ext cx="1060" cy="104"/>
                            </a:xfrm>
                            <a:custGeom>
                              <a:avLst/>
                              <a:gdLst>
                                <a:gd name="T0" fmla="*/ 491 w 2289"/>
                                <a:gd name="T1" fmla="*/ 23 h 225"/>
                                <a:gd name="T2" fmla="*/ 489 w 2289"/>
                                <a:gd name="T3" fmla="*/ 24 h 225"/>
                                <a:gd name="T4" fmla="*/ 487 w 2289"/>
                                <a:gd name="T5" fmla="*/ 25 h 225"/>
                                <a:gd name="T6" fmla="*/ 484 w 2289"/>
                                <a:gd name="T7" fmla="*/ 27 h 225"/>
                                <a:gd name="T8" fmla="*/ 481 w 2289"/>
                                <a:gd name="T9" fmla="*/ 30 h 225"/>
                                <a:gd name="T10" fmla="*/ 477 w 2289"/>
                                <a:gd name="T11" fmla="*/ 31 h 225"/>
                                <a:gd name="T12" fmla="*/ 474 w 2289"/>
                                <a:gd name="T13" fmla="*/ 34 h 225"/>
                                <a:gd name="T14" fmla="*/ 470 w 2289"/>
                                <a:gd name="T15" fmla="*/ 37 h 225"/>
                                <a:gd name="T16" fmla="*/ 466 w 2289"/>
                                <a:gd name="T17" fmla="*/ 39 h 225"/>
                                <a:gd name="T18" fmla="*/ 436 w 2289"/>
                                <a:gd name="T19" fmla="*/ 20 h 225"/>
                                <a:gd name="T20" fmla="*/ 431 w 2289"/>
                                <a:gd name="T21" fmla="*/ 18 h 225"/>
                                <a:gd name="T22" fmla="*/ 426 w 2289"/>
                                <a:gd name="T23" fmla="*/ 21 h 225"/>
                                <a:gd name="T24" fmla="*/ 392 w 2289"/>
                                <a:gd name="T25" fmla="*/ 45 h 225"/>
                                <a:gd name="T26" fmla="*/ 364 w 2289"/>
                                <a:gd name="T27" fmla="*/ 25 h 225"/>
                                <a:gd name="T28" fmla="*/ 360 w 2289"/>
                                <a:gd name="T29" fmla="*/ 22 h 225"/>
                                <a:gd name="T30" fmla="*/ 355 w 2289"/>
                                <a:gd name="T31" fmla="*/ 25 h 225"/>
                                <a:gd name="T32" fmla="*/ 318 w 2289"/>
                                <a:gd name="T33" fmla="*/ 46 h 225"/>
                                <a:gd name="T34" fmla="*/ 279 w 2289"/>
                                <a:gd name="T35" fmla="*/ 21 h 225"/>
                                <a:gd name="T36" fmla="*/ 274 w 2289"/>
                                <a:gd name="T37" fmla="*/ 18 h 225"/>
                                <a:gd name="T38" fmla="*/ 270 w 2289"/>
                                <a:gd name="T39" fmla="*/ 21 h 225"/>
                                <a:gd name="T40" fmla="*/ 225 w 2289"/>
                                <a:gd name="T41" fmla="*/ 48 h 225"/>
                                <a:gd name="T42" fmla="*/ 183 w 2289"/>
                                <a:gd name="T43" fmla="*/ 23 h 225"/>
                                <a:gd name="T44" fmla="*/ 179 w 2289"/>
                                <a:gd name="T45" fmla="*/ 20 h 225"/>
                                <a:gd name="T46" fmla="*/ 174 w 2289"/>
                                <a:gd name="T47" fmla="*/ 23 h 225"/>
                                <a:gd name="T48" fmla="*/ 128 w 2289"/>
                                <a:gd name="T49" fmla="*/ 48 h 225"/>
                                <a:gd name="T50" fmla="*/ 83 w 2289"/>
                                <a:gd name="T51" fmla="*/ 23 h 225"/>
                                <a:gd name="T52" fmla="*/ 78 w 2289"/>
                                <a:gd name="T53" fmla="*/ 20 h 225"/>
                                <a:gd name="T54" fmla="*/ 74 w 2289"/>
                                <a:gd name="T55" fmla="*/ 23 h 225"/>
                                <a:gd name="T56" fmla="*/ 39 w 2289"/>
                                <a:gd name="T57" fmla="*/ 46 h 225"/>
                                <a:gd name="T58" fmla="*/ 34 w 2289"/>
                                <a:gd name="T59" fmla="*/ 43 h 225"/>
                                <a:gd name="T60" fmla="*/ 29 w 2289"/>
                                <a:gd name="T61" fmla="*/ 41 h 225"/>
                                <a:gd name="T62" fmla="*/ 24 w 2289"/>
                                <a:gd name="T63" fmla="*/ 37 h 225"/>
                                <a:gd name="T64" fmla="*/ 18 w 2289"/>
                                <a:gd name="T65" fmla="*/ 35 h 225"/>
                                <a:gd name="T66" fmla="*/ 13 w 2289"/>
                                <a:gd name="T67" fmla="*/ 31 h 225"/>
                                <a:gd name="T68" fmla="*/ 8 w 2289"/>
                                <a:gd name="T69" fmla="*/ 29 h 225"/>
                                <a:gd name="T70" fmla="*/ 4 w 2289"/>
                                <a:gd name="T71" fmla="*/ 27 h 225"/>
                                <a:gd name="T72" fmla="*/ 0 w 2289"/>
                                <a:gd name="T73" fmla="*/ 25 h 225"/>
                                <a:gd name="T74" fmla="*/ 0 w 2289"/>
                                <a:gd name="T75" fmla="*/ 21 h 225"/>
                                <a:gd name="T76" fmla="*/ 2 w 2289"/>
                                <a:gd name="T77" fmla="*/ 15 h 225"/>
                                <a:gd name="T78" fmla="*/ 4 w 2289"/>
                                <a:gd name="T79" fmla="*/ 8 h 225"/>
                                <a:gd name="T80" fmla="*/ 6 w 2289"/>
                                <a:gd name="T81" fmla="*/ 0 h 225"/>
                                <a:gd name="T82" fmla="*/ 487 w 2289"/>
                                <a:gd name="T83" fmla="*/ 0 h 225"/>
                                <a:gd name="T84" fmla="*/ 488 w 2289"/>
                                <a:gd name="T85" fmla="*/ 4 h 225"/>
                                <a:gd name="T86" fmla="*/ 488 w 2289"/>
                                <a:gd name="T87" fmla="*/ 7 h 225"/>
                                <a:gd name="T88" fmla="*/ 489 w 2289"/>
                                <a:gd name="T89" fmla="*/ 11 h 225"/>
                                <a:gd name="T90" fmla="*/ 489 w 2289"/>
                                <a:gd name="T91" fmla="*/ 13 h 225"/>
                                <a:gd name="T92" fmla="*/ 490 w 2289"/>
                                <a:gd name="T93" fmla="*/ 16 h 225"/>
                                <a:gd name="T94" fmla="*/ 491 w 2289"/>
                                <a:gd name="T95" fmla="*/ 18 h 225"/>
                                <a:gd name="T96" fmla="*/ 491 w 2289"/>
                                <a:gd name="T97" fmla="*/ 20 h 225"/>
                                <a:gd name="T98" fmla="*/ 491 w 2289"/>
                                <a:gd name="T99" fmla="*/ 23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029733" name="Freeform 204"/>
                          <wps:cNvSpPr>
                            <a:spLocks/>
                          </wps:cNvSpPr>
                          <wps:spPr bwMode="auto">
                            <a:xfrm>
                              <a:off x="1262" y="2054"/>
                              <a:ext cx="1043" cy="813"/>
                            </a:xfrm>
                            <a:custGeom>
                              <a:avLst/>
                              <a:gdLst>
                                <a:gd name="T0" fmla="*/ 482 w 2253"/>
                                <a:gd name="T1" fmla="*/ 344 h 1755"/>
                                <a:gd name="T2" fmla="*/ 0 w 2253"/>
                                <a:gd name="T3" fmla="*/ 352 h 1755"/>
                                <a:gd name="T4" fmla="*/ 12 w 2253"/>
                                <a:gd name="T5" fmla="*/ 302 h 1755"/>
                                <a:gd name="T6" fmla="*/ 38 w 2253"/>
                                <a:gd name="T7" fmla="*/ 276 h 1755"/>
                                <a:gd name="T8" fmla="*/ 70 w 2253"/>
                                <a:gd name="T9" fmla="*/ 258 h 1755"/>
                                <a:gd name="T10" fmla="*/ 110 w 2253"/>
                                <a:gd name="T11" fmla="*/ 250 h 1755"/>
                                <a:gd name="T12" fmla="*/ 152 w 2253"/>
                                <a:gd name="T13" fmla="*/ 249 h 1755"/>
                                <a:gd name="T14" fmla="*/ 154 w 2253"/>
                                <a:gd name="T15" fmla="*/ 265 h 1755"/>
                                <a:gd name="T16" fmla="*/ 143 w 2253"/>
                                <a:gd name="T17" fmla="*/ 294 h 1755"/>
                                <a:gd name="T18" fmla="*/ 170 w 2253"/>
                                <a:gd name="T19" fmla="*/ 316 h 1755"/>
                                <a:gd name="T20" fmla="*/ 198 w 2253"/>
                                <a:gd name="T21" fmla="*/ 294 h 1755"/>
                                <a:gd name="T22" fmla="*/ 187 w 2253"/>
                                <a:gd name="T23" fmla="*/ 266 h 1755"/>
                                <a:gd name="T24" fmla="*/ 179 w 2253"/>
                                <a:gd name="T25" fmla="*/ 251 h 1755"/>
                                <a:gd name="T26" fmla="*/ 195 w 2253"/>
                                <a:gd name="T27" fmla="*/ 252 h 1755"/>
                                <a:gd name="T28" fmla="*/ 239 w 2253"/>
                                <a:gd name="T29" fmla="*/ 255 h 1755"/>
                                <a:gd name="T30" fmla="*/ 240 w 2253"/>
                                <a:gd name="T31" fmla="*/ 268 h 1755"/>
                                <a:gd name="T32" fmla="*/ 230 w 2253"/>
                                <a:gd name="T33" fmla="*/ 296 h 1755"/>
                                <a:gd name="T34" fmla="*/ 257 w 2253"/>
                                <a:gd name="T35" fmla="*/ 317 h 1755"/>
                                <a:gd name="T36" fmla="*/ 285 w 2253"/>
                                <a:gd name="T37" fmla="*/ 296 h 1755"/>
                                <a:gd name="T38" fmla="*/ 273 w 2253"/>
                                <a:gd name="T39" fmla="*/ 266 h 1755"/>
                                <a:gd name="T40" fmla="*/ 265 w 2253"/>
                                <a:gd name="T41" fmla="*/ 254 h 1755"/>
                                <a:gd name="T42" fmla="*/ 277 w 2253"/>
                                <a:gd name="T43" fmla="*/ 251 h 1755"/>
                                <a:gd name="T44" fmla="*/ 298 w 2253"/>
                                <a:gd name="T45" fmla="*/ 242 h 1755"/>
                                <a:gd name="T46" fmla="*/ 325 w 2253"/>
                                <a:gd name="T47" fmla="*/ 231 h 1755"/>
                                <a:gd name="T48" fmla="*/ 317 w 2253"/>
                                <a:gd name="T49" fmla="*/ 248 h 1755"/>
                                <a:gd name="T50" fmla="*/ 323 w 2253"/>
                                <a:gd name="T51" fmla="*/ 279 h 1755"/>
                                <a:gd name="T52" fmla="*/ 358 w 2253"/>
                                <a:gd name="T53" fmla="*/ 283 h 1755"/>
                                <a:gd name="T54" fmla="*/ 368 w 2253"/>
                                <a:gd name="T55" fmla="*/ 249 h 1755"/>
                                <a:gd name="T56" fmla="*/ 346 w 2253"/>
                                <a:gd name="T57" fmla="*/ 231 h 1755"/>
                                <a:gd name="T58" fmla="*/ 337 w 2253"/>
                                <a:gd name="T59" fmla="*/ 217 h 1755"/>
                                <a:gd name="T60" fmla="*/ 342 w 2253"/>
                                <a:gd name="T61" fmla="*/ 205 h 1755"/>
                                <a:gd name="T62" fmla="*/ 349 w 2253"/>
                                <a:gd name="T63" fmla="*/ 183 h 1755"/>
                                <a:gd name="T64" fmla="*/ 361 w 2253"/>
                                <a:gd name="T65" fmla="*/ 202 h 1755"/>
                                <a:gd name="T66" fmla="*/ 394 w 2253"/>
                                <a:gd name="T67" fmla="*/ 204 h 1755"/>
                                <a:gd name="T68" fmla="*/ 405 w 2253"/>
                                <a:gd name="T69" fmla="*/ 170 h 1755"/>
                                <a:gd name="T70" fmla="*/ 375 w 2253"/>
                                <a:gd name="T71" fmla="*/ 153 h 1755"/>
                                <a:gd name="T72" fmla="*/ 356 w 2253"/>
                                <a:gd name="T73" fmla="*/ 166 h 1755"/>
                                <a:gd name="T74" fmla="*/ 346 w 2253"/>
                                <a:gd name="T75" fmla="*/ 98 h 1755"/>
                                <a:gd name="T76" fmla="*/ 338 w 2253"/>
                                <a:gd name="T77" fmla="*/ 12 h 1755"/>
                                <a:gd name="T78" fmla="*/ 363 w 2253"/>
                                <a:gd name="T79" fmla="*/ 4 h 1755"/>
                                <a:gd name="T80" fmla="*/ 392 w 2253"/>
                                <a:gd name="T81" fmla="*/ 0 h 1755"/>
                                <a:gd name="T82" fmla="*/ 443 w 2253"/>
                                <a:gd name="T83" fmla="*/ 11 h 1755"/>
                                <a:gd name="T84" fmla="*/ 470 w 2253"/>
                                <a:gd name="T85" fmla="*/ 26 h 1755"/>
                                <a:gd name="T86" fmla="*/ 473 w 2253"/>
                                <a:gd name="T87" fmla="*/ 36 h 1755"/>
                                <a:gd name="T88" fmla="*/ 463 w 2253"/>
                                <a:gd name="T89" fmla="*/ 60 h 1755"/>
                                <a:gd name="T90" fmla="*/ 429 w 2253"/>
                                <a:gd name="T91" fmla="*/ 64 h 1755"/>
                                <a:gd name="T92" fmla="*/ 409 w 2253"/>
                                <a:gd name="T93" fmla="*/ 72 h 1755"/>
                                <a:gd name="T94" fmla="*/ 393 w 2253"/>
                                <a:gd name="T95" fmla="*/ 68 h 1755"/>
                                <a:gd name="T96" fmla="*/ 366 w 2253"/>
                                <a:gd name="T97" fmla="*/ 75 h 1755"/>
                                <a:gd name="T98" fmla="*/ 362 w 2253"/>
                                <a:gd name="T99" fmla="*/ 110 h 1755"/>
                                <a:gd name="T100" fmla="*/ 396 w 2253"/>
                                <a:gd name="T101" fmla="*/ 120 h 1755"/>
                                <a:gd name="T102" fmla="*/ 413 w 2253"/>
                                <a:gd name="T103" fmla="*/ 94 h 1755"/>
                                <a:gd name="T104" fmla="*/ 427 w 2253"/>
                                <a:gd name="T105" fmla="*/ 83 h 1755"/>
                                <a:gd name="T106" fmla="*/ 464 w 2253"/>
                                <a:gd name="T107" fmla="*/ 78 h 1755"/>
                                <a:gd name="T108" fmla="*/ 444 w 2253"/>
                                <a:gd name="T109" fmla="*/ 230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270070" name="Freeform 205"/>
                          <wps:cNvSpPr>
                            <a:spLocks/>
                          </wps:cNvSpPr>
                          <wps:spPr bwMode="auto">
                            <a:xfrm>
                              <a:off x="1238" y="2019"/>
                              <a:ext cx="104" cy="133"/>
                            </a:xfrm>
                            <a:custGeom>
                              <a:avLst/>
                              <a:gdLst>
                                <a:gd name="T0" fmla="*/ 14 w 226"/>
                                <a:gd name="T1" fmla="*/ 29 h 289"/>
                                <a:gd name="T2" fmla="*/ 40 w 226"/>
                                <a:gd name="T3" fmla="*/ 61 h 289"/>
                                <a:gd name="T4" fmla="*/ 48 w 226"/>
                                <a:gd name="T5" fmla="*/ 61 h 289"/>
                                <a:gd name="T6" fmla="*/ 48 w 226"/>
                                <a:gd name="T7" fmla="*/ 0 h 289"/>
                                <a:gd name="T8" fmla="*/ 34 w 226"/>
                                <a:gd name="T9" fmla="*/ 0 h 289"/>
                                <a:gd name="T10" fmla="*/ 34 w 226"/>
                                <a:gd name="T11" fmla="*/ 33 h 289"/>
                                <a:gd name="T12" fmla="*/ 11 w 226"/>
                                <a:gd name="T13" fmla="*/ 0 h 289"/>
                                <a:gd name="T14" fmla="*/ 0 w 226"/>
                                <a:gd name="T15" fmla="*/ 0 h 289"/>
                                <a:gd name="T16" fmla="*/ 0 w 226"/>
                                <a:gd name="T17" fmla="*/ 60 h 289"/>
                                <a:gd name="T18" fmla="*/ 14 w 226"/>
                                <a:gd name="T19" fmla="*/ 60 h 289"/>
                                <a:gd name="T20" fmla="*/ 14 w 226"/>
                                <a:gd name="T21" fmla="*/ 29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282324" name="Freeform 206"/>
                          <wps:cNvSpPr>
                            <a:spLocks/>
                          </wps:cNvSpPr>
                          <wps:spPr bwMode="auto">
                            <a:xfrm>
                              <a:off x="1603" y="2649"/>
                              <a:ext cx="55" cy="53"/>
                            </a:xfrm>
                            <a:custGeom>
                              <a:avLst/>
                              <a:gdLst>
                                <a:gd name="T0" fmla="*/ 13 w 117"/>
                                <a:gd name="T1" fmla="*/ 24 h 115"/>
                                <a:gd name="T2" fmla="*/ 16 w 117"/>
                                <a:gd name="T3" fmla="*/ 24 h 115"/>
                                <a:gd name="T4" fmla="*/ 18 w 117"/>
                                <a:gd name="T5" fmla="*/ 24 h 115"/>
                                <a:gd name="T6" fmla="*/ 20 w 117"/>
                                <a:gd name="T7" fmla="*/ 22 h 115"/>
                                <a:gd name="T8" fmla="*/ 22 w 117"/>
                                <a:gd name="T9" fmla="*/ 21 h 115"/>
                                <a:gd name="T10" fmla="*/ 24 w 117"/>
                                <a:gd name="T11" fmla="*/ 19 h 115"/>
                                <a:gd name="T12" fmla="*/ 25 w 117"/>
                                <a:gd name="T13" fmla="*/ 17 h 115"/>
                                <a:gd name="T14" fmla="*/ 26 w 117"/>
                                <a:gd name="T15" fmla="*/ 15 h 115"/>
                                <a:gd name="T16" fmla="*/ 26 w 117"/>
                                <a:gd name="T17" fmla="*/ 12 h 115"/>
                                <a:gd name="T18" fmla="*/ 26 w 117"/>
                                <a:gd name="T19" fmla="*/ 10 h 115"/>
                                <a:gd name="T20" fmla="*/ 25 w 117"/>
                                <a:gd name="T21" fmla="*/ 7 h 115"/>
                                <a:gd name="T22" fmla="*/ 24 w 117"/>
                                <a:gd name="T23" fmla="*/ 6 h 115"/>
                                <a:gd name="T24" fmla="*/ 22 w 117"/>
                                <a:gd name="T25" fmla="*/ 3 h 115"/>
                                <a:gd name="T26" fmla="*/ 20 w 117"/>
                                <a:gd name="T27" fmla="*/ 2 h 115"/>
                                <a:gd name="T28" fmla="*/ 18 w 117"/>
                                <a:gd name="T29" fmla="*/ 1 h 115"/>
                                <a:gd name="T30" fmla="*/ 16 w 117"/>
                                <a:gd name="T31" fmla="*/ 0 h 115"/>
                                <a:gd name="T32" fmla="*/ 13 w 117"/>
                                <a:gd name="T33" fmla="*/ 0 h 115"/>
                                <a:gd name="T34" fmla="*/ 11 w 117"/>
                                <a:gd name="T35" fmla="*/ 0 h 115"/>
                                <a:gd name="T36" fmla="*/ 8 w 117"/>
                                <a:gd name="T37" fmla="*/ 1 h 115"/>
                                <a:gd name="T38" fmla="*/ 6 w 117"/>
                                <a:gd name="T39" fmla="*/ 2 h 115"/>
                                <a:gd name="T40" fmla="*/ 4 w 117"/>
                                <a:gd name="T41" fmla="*/ 3 h 115"/>
                                <a:gd name="T42" fmla="*/ 2 w 117"/>
                                <a:gd name="T43" fmla="*/ 6 h 115"/>
                                <a:gd name="T44" fmla="*/ 1 w 117"/>
                                <a:gd name="T45" fmla="*/ 7 h 115"/>
                                <a:gd name="T46" fmla="*/ 0 w 117"/>
                                <a:gd name="T47" fmla="*/ 10 h 115"/>
                                <a:gd name="T48" fmla="*/ 0 w 117"/>
                                <a:gd name="T49" fmla="*/ 12 h 115"/>
                                <a:gd name="T50" fmla="*/ 0 w 117"/>
                                <a:gd name="T51" fmla="*/ 15 h 115"/>
                                <a:gd name="T52" fmla="*/ 1 w 117"/>
                                <a:gd name="T53" fmla="*/ 17 h 115"/>
                                <a:gd name="T54" fmla="*/ 2 w 117"/>
                                <a:gd name="T55" fmla="*/ 19 h 115"/>
                                <a:gd name="T56" fmla="*/ 4 w 117"/>
                                <a:gd name="T57" fmla="*/ 21 h 115"/>
                                <a:gd name="T58" fmla="*/ 6 w 117"/>
                                <a:gd name="T59" fmla="*/ 22 h 115"/>
                                <a:gd name="T60" fmla="*/ 8 w 117"/>
                                <a:gd name="T61" fmla="*/ 24 h 115"/>
                                <a:gd name="T62" fmla="*/ 11 w 117"/>
                                <a:gd name="T63" fmla="*/ 24 h 115"/>
                                <a:gd name="T64" fmla="*/ 13 w 117"/>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0858927" name="Freeform 207"/>
                          <wps:cNvSpPr>
                            <a:spLocks/>
                          </wps:cNvSpPr>
                          <wps:spPr bwMode="auto">
                            <a:xfrm>
                              <a:off x="1792" y="2653"/>
                              <a:ext cx="54" cy="53"/>
                            </a:xfrm>
                            <a:custGeom>
                              <a:avLst/>
                              <a:gdLst>
                                <a:gd name="T0" fmla="*/ 12 w 117"/>
                                <a:gd name="T1" fmla="*/ 24 h 115"/>
                                <a:gd name="T2" fmla="*/ 15 w 117"/>
                                <a:gd name="T3" fmla="*/ 24 h 115"/>
                                <a:gd name="T4" fmla="*/ 18 w 117"/>
                                <a:gd name="T5" fmla="*/ 24 h 115"/>
                                <a:gd name="T6" fmla="*/ 19 w 117"/>
                                <a:gd name="T7" fmla="*/ 22 h 115"/>
                                <a:gd name="T8" fmla="*/ 21 w 117"/>
                                <a:gd name="T9" fmla="*/ 21 h 115"/>
                                <a:gd name="T10" fmla="*/ 23 w 117"/>
                                <a:gd name="T11" fmla="*/ 19 h 115"/>
                                <a:gd name="T12" fmla="*/ 24 w 117"/>
                                <a:gd name="T13" fmla="*/ 17 h 115"/>
                                <a:gd name="T14" fmla="*/ 25 w 117"/>
                                <a:gd name="T15" fmla="*/ 15 h 115"/>
                                <a:gd name="T16" fmla="*/ 25 w 117"/>
                                <a:gd name="T17" fmla="*/ 12 h 115"/>
                                <a:gd name="T18" fmla="*/ 25 w 117"/>
                                <a:gd name="T19" fmla="*/ 10 h 115"/>
                                <a:gd name="T20" fmla="*/ 24 w 117"/>
                                <a:gd name="T21" fmla="*/ 7 h 115"/>
                                <a:gd name="T22" fmla="*/ 23 w 117"/>
                                <a:gd name="T23" fmla="*/ 6 h 115"/>
                                <a:gd name="T24" fmla="*/ 21 w 117"/>
                                <a:gd name="T25" fmla="*/ 3 h 115"/>
                                <a:gd name="T26" fmla="*/ 19 w 117"/>
                                <a:gd name="T27" fmla="*/ 2 h 115"/>
                                <a:gd name="T28" fmla="*/ 18 w 117"/>
                                <a:gd name="T29" fmla="*/ 1 h 115"/>
                                <a:gd name="T30" fmla="*/ 15 w 117"/>
                                <a:gd name="T31" fmla="*/ 0 h 115"/>
                                <a:gd name="T32" fmla="*/ 12 w 117"/>
                                <a:gd name="T33" fmla="*/ 0 h 115"/>
                                <a:gd name="T34" fmla="*/ 10 w 117"/>
                                <a:gd name="T35" fmla="*/ 0 h 115"/>
                                <a:gd name="T36" fmla="*/ 8 w 117"/>
                                <a:gd name="T37" fmla="*/ 1 h 115"/>
                                <a:gd name="T38" fmla="*/ 6 w 117"/>
                                <a:gd name="T39" fmla="*/ 2 h 115"/>
                                <a:gd name="T40" fmla="*/ 4 w 117"/>
                                <a:gd name="T41" fmla="*/ 3 h 115"/>
                                <a:gd name="T42" fmla="*/ 2 w 117"/>
                                <a:gd name="T43" fmla="*/ 6 h 115"/>
                                <a:gd name="T44" fmla="*/ 1 w 117"/>
                                <a:gd name="T45" fmla="*/ 7 h 115"/>
                                <a:gd name="T46" fmla="*/ 0 w 117"/>
                                <a:gd name="T47" fmla="*/ 10 h 115"/>
                                <a:gd name="T48" fmla="*/ 0 w 117"/>
                                <a:gd name="T49" fmla="*/ 12 h 115"/>
                                <a:gd name="T50" fmla="*/ 0 w 117"/>
                                <a:gd name="T51" fmla="*/ 15 h 115"/>
                                <a:gd name="T52" fmla="*/ 1 w 117"/>
                                <a:gd name="T53" fmla="*/ 17 h 115"/>
                                <a:gd name="T54" fmla="*/ 2 w 117"/>
                                <a:gd name="T55" fmla="*/ 19 h 115"/>
                                <a:gd name="T56" fmla="*/ 4 w 117"/>
                                <a:gd name="T57" fmla="*/ 21 h 115"/>
                                <a:gd name="T58" fmla="*/ 6 w 117"/>
                                <a:gd name="T59" fmla="*/ 22 h 115"/>
                                <a:gd name="T60" fmla="*/ 8 w 117"/>
                                <a:gd name="T61" fmla="*/ 24 h 115"/>
                                <a:gd name="T62" fmla="*/ 10 w 117"/>
                                <a:gd name="T63" fmla="*/ 24 h 115"/>
                                <a:gd name="T64" fmla="*/ 12 w 117"/>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37226" name="Freeform 208"/>
                          <wps:cNvSpPr>
                            <a:spLocks/>
                          </wps:cNvSpPr>
                          <wps:spPr bwMode="auto">
                            <a:xfrm>
                              <a:off x="1973" y="2586"/>
                              <a:ext cx="55" cy="53"/>
                            </a:xfrm>
                            <a:custGeom>
                              <a:avLst/>
                              <a:gdLst>
                                <a:gd name="T0" fmla="*/ 13 w 118"/>
                                <a:gd name="T1" fmla="*/ 24 h 115"/>
                                <a:gd name="T2" fmla="*/ 15 w 118"/>
                                <a:gd name="T3" fmla="*/ 24 h 115"/>
                                <a:gd name="T4" fmla="*/ 18 w 118"/>
                                <a:gd name="T5" fmla="*/ 24 h 115"/>
                                <a:gd name="T6" fmla="*/ 20 w 118"/>
                                <a:gd name="T7" fmla="*/ 22 h 115"/>
                                <a:gd name="T8" fmla="*/ 22 w 118"/>
                                <a:gd name="T9" fmla="*/ 21 h 115"/>
                                <a:gd name="T10" fmla="*/ 23 w 118"/>
                                <a:gd name="T11" fmla="*/ 19 h 115"/>
                                <a:gd name="T12" fmla="*/ 25 w 118"/>
                                <a:gd name="T13" fmla="*/ 17 h 115"/>
                                <a:gd name="T14" fmla="*/ 25 w 118"/>
                                <a:gd name="T15" fmla="*/ 15 h 115"/>
                                <a:gd name="T16" fmla="*/ 26 w 118"/>
                                <a:gd name="T17" fmla="*/ 12 h 115"/>
                                <a:gd name="T18" fmla="*/ 25 w 118"/>
                                <a:gd name="T19" fmla="*/ 10 h 115"/>
                                <a:gd name="T20" fmla="*/ 25 w 118"/>
                                <a:gd name="T21" fmla="*/ 7 h 115"/>
                                <a:gd name="T22" fmla="*/ 23 w 118"/>
                                <a:gd name="T23" fmla="*/ 6 h 115"/>
                                <a:gd name="T24" fmla="*/ 22 w 118"/>
                                <a:gd name="T25" fmla="*/ 3 h 115"/>
                                <a:gd name="T26" fmla="*/ 20 w 118"/>
                                <a:gd name="T27" fmla="*/ 2 h 115"/>
                                <a:gd name="T28" fmla="*/ 18 w 118"/>
                                <a:gd name="T29" fmla="*/ 1 h 115"/>
                                <a:gd name="T30" fmla="*/ 15 w 118"/>
                                <a:gd name="T31" fmla="*/ 0 h 115"/>
                                <a:gd name="T32" fmla="*/ 13 w 118"/>
                                <a:gd name="T33" fmla="*/ 0 h 115"/>
                                <a:gd name="T34" fmla="*/ 10 w 118"/>
                                <a:gd name="T35" fmla="*/ 0 h 115"/>
                                <a:gd name="T36" fmla="*/ 8 w 118"/>
                                <a:gd name="T37" fmla="*/ 1 h 115"/>
                                <a:gd name="T38" fmla="*/ 6 w 118"/>
                                <a:gd name="T39" fmla="*/ 2 h 115"/>
                                <a:gd name="T40" fmla="*/ 4 w 118"/>
                                <a:gd name="T41" fmla="*/ 3 h 115"/>
                                <a:gd name="T42" fmla="*/ 2 w 118"/>
                                <a:gd name="T43" fmla="*/ 6 h 115"/>
                                <a:gd name="T44" fmla="*/ 1 w 118"/>
                                <a:gd name="T45" fmla="*/ 7 h 115"/>
                                <a:gd name="T46" fmla="*/ 0 w 118"/>
                                <a:gd name="T47" fmla="*/ 10 h 115"/>
                                <a:gd name="T48" fmla="*/ 0 w 118"/>
                                <a:gd name="T49" fmla="*/ 12 h 115"/>
                                <a:gd name="T50" fmla="*/ 0 w 118"/>
                                <a:gd name="T51" fmla="*/ 15 h 115"/>
                                <a:gd name="T52" fmla="*/ 1 w 118"/>
                                <a:gd name="T53" fmla="*/ 17 h 115"/>
                                <a:gd name="T54" fmla="*/ 2 w 118"/>
                                <a:gd name="T55" fmla="*/ 19 h 115"/>
                                <a:gd name="T56" fmla="*/ 4 w 118"/>
                                <a:gd name="T57" fmla="*/ 21 h 115"/>
                                <a:gd name="T58" fmla="*/ 6 w 118"/>
                                <a:gd name="T59" fmla="*/ 22 h 115"/>
                                <a:gd name="T60" fmla="*/ 8 w 118"/>
                                <a:gd name="T61" fmla="*/ 24 h 115"/>
                                <a:gd name="T62" fmla="*/ 10 w 118"/>
                                <a:gd name="T63" fmla="*/ 24 h 115"/>
                                <a:gd name="T64" fmla="*/ 13 w 118"/>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2776388" name="Freeform 209"/>
                          <wps:cNvSpPr>
                            <a:spLocks/>
                          </wps:cNvSpPr>
                          <wps:spPr bwMode="auto">
                            <a:xfrm>
                              <a:off x="2054" y="2416"/>
                              <a:ext cx="55" cy="54"/>
                            </a:xfrm>
                            <a:custGeom>
                              <a:avLst/>
                              <a:gdLst>
                                <a:gd name="T0" fmla="*/ 13 w 117"/>
                                <a:gd name="T1" fmla="*/ 25 h 118"/>
                                <a:gd name="T2" fmla="*/ 16 w 117"/>
                                <a:gd name="T3" fmla="*/ 24 h 118"/>
                                <a:gd name="T4" fmla="*/ 18 w 117"/>
                                <a:gd name="T5" fmla="*/ 24 h 118"/>
                                <a:gd name="T6" fmla="*/ 20 w 117"/>
                                <a:gd name="T7" fmla="*/ 22 h 118"/>
                                <a:gd name="T8" fmla="*/ 22 w 117"/>
                                <a:gd name="T9" fmla="*/ 21 h 118"/>
                                <a:gd name="T10" fmla="*/ 24 w 117"/>
                                <a:gd name="T11" fmla="*/ 19 h 118"/>
                                <a:gd name="T12" fmla="*/ 25 w 117"/>
                                <a:gd name="T13" fmla="*/ 17 h 118"/>
                                <a:gd name="T14" fmla="*/ 26 w 117"/>
                                <a:gd name="T15" fmla="*/ 15 h 118"/>
                                <a:gd name="T16" fmla="*/ 26 w 117"/>
                                <a:gd name="T17" fmla="*/ 12 h 118"/>
                                <a:gd name="T18" fmla="*/ 26 w 117"/>
                                <a:gd name="T19" fmla="*/ 10 h 118"/>
                                <a:gd name="T20" fmla="*/ 25 w 117"/>
                                <a:gd name="T21" fmla="*/ 7 h 118"/>
                                <a:gd name="T22" fmla="*/ 24 w 117"/>
                                <a:gd name="T23" fmla="*/ 5 h 118"/>
                                <a:gd name="T24" fmla="*/ 22 w 117"/>
                                <a:gd name="T25" fmla="*/ 4 h 118"/>
                                <a:gd name="T26" fmla="*/ 20 w 117"/>
                                <a:gd name="T27" fmla="*/ 2 h 118"/>
                                <a:gd name="T28" fmla="*/ 18 w 117"/>
                                <a:gd name="T29" fmla="*/ 1 h 118"/>
                                <a:gd name="T30" fmla="*/ 16 w 117"/>
                                <a:gd name="T31" fmla="*/ 0 h 118"/>
                                <a:gd name="T32" fmla="*/ 13 w 117"/>
                                <a:gd name="T33" fmla="*/ 0 h 118"/>
                                <a:gd name="T34" fmla="*/ 10 w 117"/>
                                <a:gd name="T35" fmla="*/ 0 h 118"/>
                                <a:gd name="T36" fmla="*/ 8 w 117"/>
                                <a:gd name="T37" fmla="*/ 1 h 118"/>
                                <a:gd name="T38" fmla="*/ 6 w 117"/>
                                <a:gd name="T39" fmla="*/ 2 h 118"/>
                                <a:gd name="T40" fmla="*/ 4 w 117"/>
                                <a:gd name="T41" fmla="*/ 4 h 118"/>
                                <a:gd name="T42" fmla="*/ 2 w 117"/>
                                <a:gd name="T43" fmla="*/ 5 h 118"/>
                                <a:gd name="T44" fmla="*/ 1 w 117"/>
                                <a:gd name="T45" fmla="*/ 7 h 118"/>
                                <a:gd name="T46" fmla="*/ 0 w 117"/>
                                <a:gd name="T47" fmla="*/ 10 h 118"/>
                                <a:gd name="T48" fmla="*/ 0 w 117"/>
                                <a:gd name="T49" fmla="*/ 12 h 118"/>
                                <a:gd name="T50" fmla="*/ 0 w 117"/>
                                <a:gd name="T51" fmla="*/ 15 h 118"/>
                                <a:gd name="T52" fmla="*/ 1 w 117"/>
                                <a:gd name="T53" fmla="*/ 17 h 118"/>
                                <a:gd name="T54" fmla="*/ 2 w 117"/>
                                <a:gd name="T55" fmla="*/ 19 h 118"/>
                                <a:gd name="T56" fmla="*/ 4 w 117"/>
                                <a:gd name="T57" fmla="*/ 21 h 118"/>
                                <a:gd name="T58" fmla="*/ 6 w 117"/>
                                <a:gd name="T59" fmla="*/ 22 h 118"/>
                                <a:gd name="T60" fmla="*/ 8 w 117"/>
                                <a:gd name="T61" fmla="*/ 24 h 118"/>
                                <a:gd name="T62" fmla="*/ 10 w 117"/>
                                <a:gd name="T63" fmla="*/ 24 h 118"/>
                                <a:gd name="T64" fmla="*/ 13 w 117"/>
                                <a:gd name="T65" fmla="*/ 25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8175962" name="Freeform 210"/>
                          <wps:cNvSpPr>
                            <a:spLocks/>
                          </wps:cNvSpPr>
                          <wps:spPr bwMode="auto">
                            <a:xfrm>
                              <a:off x="2069" y="2230"/>
                              <a:ext cx="54" cy="54"/>
                            </a:xfrm>
                            <a:custGeom>
                              <a:avLst/>
                              <a:gdLst>
                                <a:gd name="T0" fmla="*/ 12 w 118"/>
                                <a:gd name="T1" fmla="*/ 25 h 117"/>
                                <a:gd name="T2" fmla="*/ 15 w 118"/>
                                <a:gd name="T3" fmla="*/ 24 h 117"/>
                                <a:gd name="T4" fmla="*/ 17 w 118"/>
                                <a:gd name="T5" fmla="*/ 24 h 117"/>
                                <a:gd name="T6" fmla="*/ 19 w 118"/>
                                <a:gd name="T7" fmla="*/ 23 h 117"/>
                                <a:gd name="T8" fmla="*/ 21 w 118"/>
                                <a:gd name="T9" fmla="*/ 21 h 117"/>
                                <a:gd name="T10" fmla="*/ 22 w 118"/>
                                <a:gd name="T11" fmla="*/ 19 h 117"/>
                                <a:gd name="T12" fmla="*/ 24 w 118"/>
                                <a:gd name="T13" fmla="*/ 17 h 117"/>
                                <a:gd name="T14" fmla="*/ 24 w 118"/>
                                <a:gd name="T15" fmla="*/ 15 h 117"/>
                                <a:gd name="T16" fmla="*/ 25 w 118"/>
                                <a:gd name="T17" fmla="*/ 12 h 117"/>
                                <a:gd name="T18" fmla="*/ 24 w 118"/>
                                <a:gd name="T19" fmla="*/ 10 h 117"/>
                                <a:gd name="T20" fmla="*/ 24 w 118"/>
                                <a:gd name="T21" fmla="*/ 7 h 117"/>
                                <a:gd name="T22" fmla="*/ 22 w 118"/>
                                <a:gd name="T23" fmla="*/ 6 h 117"/>
                                <a:gd name="T24" fmla="*/ 21 w 118"/>
                                <a:gd name="T25" fmla="*/ 4 h 117"/>
                                <a:gd name="T26" fmla="*/ 19 w 118"/>
                                <a:gd name="T27" fmla="*/ 2 h 117"/>
                                <a:gd name="T28" fmla="*/ 17 w 118"/>
                                <a:gd name="T29" fmla="*/ 1 h 117"/>
                                <a:gd name="T30" fmla="*/ 15 w 118"/>
                                <a:gd name="T31" fmla="*/ 0 h 117"/>
                                <a:gd name="T32" fmla="*/ 12 w 118"/>
                                <a:gd name="T33" fmla="*/ 0 h 117"/>
                                <a:gd name="T34" fmla="*/ 10 w 118"/>
                                <a:gd name="T35" fmla="*/ 0 h 117"/>
                                <a:gd name="T36" fmla="*/ 7 w 118"/>
                                <a:gd name="T37" fmla="*/ 1 h 117"/>
                                <a:gd name="T38" fmla="*/ 5 w 118"/>
                                <a:gd name="T39" fmla="*/ 2 h 117"/>
                                <a:gd name="T40" fmla="*/ 4 w 118"/>
                                <a:gd name="T41" fmla="*/ 4 h 117"/>
                                <a:gd name="T42" fmla="*/ 2 w 118"/>
                                <a:gd name="T43" fmla="*/ 6 h 117"/>
                                <a:gd name="T44" fmla="*/ 1 w 118"/>
                                <a:gd name="T45" fmla="*/ 7 h 117"/>
                                <a:gd name="T46" fmla="*/ 0 w 118"/>
                                <a:gd name="T47" fmla="*/ 10 h 117"/>
                                <a:gd name="T48" fmla="*/ 0 w 118"/>
                                <a:gd name="T49" fmla="*/ 12 h 117"/>
                                <a:gd name="T50" fmla="*/ 0 w 118"/>
                                <a:gd name="T51" fmla="*/ 15 h 117"/>
                                <a:gd name="T52" fmla="*/ 1 w 118"/>
                                <a:gd name="T53" fmla="*/ 17 h 117"/>
                                <a:gd name="T54" fmla="*/ 2 w 118"/>
                                <a:gd name="T55" fmla="*/ 19 h 117"/>
                                <a:gd name="T56" fmla="*/ 4 w 118"/>
                                <a:gd name="T57" fmla="*/ 21 h 117"/>
                                <a:gd name="T58" fmla="*/ 5 w 118"/>
                                <a:gd name="T59" fmla="*/ 23 h 117"/>
                                <a:gd name="T60" fmla="*/ 7 w 118"/>
                                <a:gd name="T61" fmla="*/ 24 h 117"/>
                                <a:gd name="T62" fmla="*/ 10 w 118"/>
                                <a:gd name="T63" fmla="*/ 24 h 117"/>
                                <a:gd name="T64" fmla="*/ 12 w 118"/>
                                <a:gd name="T65" fmla="*/ 25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7990809" name="Freeform 211"/>
                          <wps:cNvSpPr>
                            <a:spLocks/>
                          </wps:cNvSpPr>
                          <wps:spPr bwMode="auto">
                            <a:xfrm>
                              <a:off x="1233" y="2183"/>
                              <a:ext cx="123" cy="235"/>
                            </a:xfrm>
                            <a:custGeom>
                              <a:avLst/>
                              <a:gdLst>
                                <a:gd name="T0" fmla="*/ 36 w 265"/>
                                <a:gd name="T1" fmla="*/ 52 h 507"/>
                                <a:gd name="T2" fmla="*/ 28 w 265"/>
                                <a:gd name="T3" fmla="*/ 0 h 507"/>
                                <a:gd name="T4" fmla="*/ 19 w 265"/>
                                <a:gd name="T5" fmla="*/ 53 h 507"/>
                                <a:gd name="T6" fmla="*/ 15 w 265"/>
                                <a:gd name="T7" fmla="*/ 55 h 507"/>
                                <a:gd name="T8" fmla="*/ 12 w 265"/>
                                <a:gd name="T9" fmla="*/ 57 h 507"/>
                                <a:gd name="T10" fmla="*/ 8 w 265"/>
                                <a:gd name="T11" fmla="*/ 60 h 507"/>
                                <a:gd name="T12" fmla="*/ 6 w 265"/>
                                <a:gd name="T13" fmla="*/ 64 h 507"/>
                                <a:gd name="T14" fmla="*/ 3 w 265"/>
                                <a:gd name="T15" fmla="*/ 67 h 507"/>
                                <a:gd name="T16" fmla="*/ 1 w 265"/>
                                <a:gd name="T17" fmla="*/ 71 h 507"/>
                                <a:gd name="T18" fmla="*/ 0 w 265"/>
                                <a:gd name="T19" fmla="*/ 76 h 507"/>
                                <a:gd name="T20" fmla="*/ 0 w 265"/>
                                <a:gd name="T21" fmla="*/ 80 h 507"/>
                                <a:gd name="T22" fmla="*/ 0 w 265"/>
                                <a:gd name="T23" fmla="*/ 86 h 507"/>
                                <a:gd name="T24" fmla="*/ 2 w 265"/>
                                <a:gd name="T25" fmla="*/ 91 h 507"/>
                                <a:gd name="T26" fmla="*/ 5 w 265"/>
                                <a:gd name="T27" fmla="*/ 96 h 507"/>
                                <a:gd name="T28" fmla="*/ 8 w 265"/>
                                <a:gd name="T29" fmla="*/ 100 h 507"/>
                                <a:gd name="T30" fmla="*/ 13 w 265"/>
                                <a:gd name="T31" fmla="*/ 104 h 507"/>
                                <a:gd name="T32" fmla="*/ 18 w 265"/>
                                <a:gd name="T33" fmla="*/ 107 h 507"/>
                                <a:gd name="T34" fmla="*/ 23 w 265"/>
                                <a:gd name="T35" fmla="*/ 108 h 507"/>
                                <a:gd name="T36" fmla="*/ 29 w 265"/>
                                <a:gd name="T37" fmla="*/ 109 h 507"/>
                                <a:gd name="T38" fmla="*/ 34 w 265"/>
                                <a:gd name="T39" fmla="*/ 108 h 507"/>
                                <a:gd name="T40" fmla="*/ 40 w 265"/>
                                <a:gd name="T41" fmla="*/ 107 h 507"/>
                                <a:gd name="T42" fmla="*/ 45 w 265"/>
                                <a:gd name="T43" fmla="*/ 104 h 507"/>
                                <a:gd name="T44" fmla="*/ 49 w 265"/>
                                <a:gd name="T45" fmla="*/ 100 h 507"/>
                                <a:gd name="T46" fmla="*/ 52 w 265"/>
                                <a:gd name="T47" fmla="*/ 96 h 507"/>
                                <a:gd name="T48" fmla="*/ 55 w 265"/>
                                <a:gd name="T49" fmla="*/ 91 h 507"/>
                                <a:gd name="T50" fmla="*/ 57 w 265"/>
                                <a:gd name="T51" fmla="*/ 86 h 507"/>
                                <a:gd name="T52" fmla="*/ 57 w 265"/>
                                <a:gd name="T53" fmla="*/ 80 h 507"/>
                                <a:gd name="T54" fmla="*/ 57 w 265"/>
                                <a:gd name="T55" fmla="*/ 75 h 507"/>
                                <a:gd name="T56" fmla="*/ 56 w 265"/>
                                <a:gd name="T57" fmla="*/ 70 h 507"/>
                                <a:gd name="T58" fmla="*/ 54 w 265"/>
                                <a:gd name="T59" fmla="*/ 66 h 507"/>
                                <a:gd name="T60" fmla="*/ 51 w 265"/>
                                <a:gd name="T61" fmla="*/ 63 h 507"/>
                                <a:gd name="T62" fmla="*/ 48 w 265"/>
                                <a:gd name="T63" fmla="*/ 59 h 507"/>
                                <a:gd name="T64" fmla="*/ 45 w 265"/>
                                <a:gd name="T65" fmla="*/ 56 h 507"/>
                                <a:gd name="T66" fmla="*/ 40 w 265"/>
                                <a:gd name="T67" fmla="*/ 54 h 507"/>
                                <a:gd name="T68" fmla="*/ 36 w 265"/>
                                <a:gd name="T69" fmla="*/ 52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2700596" name="Freeform 212"/>
                          <wps:cNvSpPr>
                            <a:spLocks/>
                          </wps:cNvSpPr>
                          <wps:spPr bwMode="auto">
                            <a:xfrm>
                              <a:off x="1098" y="2220"/>
                              <a:ext cx="743" cy="643"/>
                            </a:xfrm>
                            <a:custGeom>
                              <a:avLst/>
                              <a:gdLst>
                                <a:gd name="T0" fmla="*/ 331 w 1605"/>
                                <a:gd name="T1" fmla="*/ 95 h 1389"/>
                                <a:gd name="T2" fmla="*/ 322 w 1605"/>
                                <a:gd name="T3" fmla="*/ 85 h 1389"/>
                                <a:gd name="T4" fmla="*/ 312 w 1605"/>
                                <a:gd name="T5" fmla="*/ 75 h 1389"/>
                                <a:gd name="T6" fmla="*/ 309 w 1605"/>
                                <a:gd name="T7" fmla="*/ 73 h 1389"/>
                                <a:gd name="T8" fmla="*/ 299 w 1605"/>
                                <a:gd name="T9" fmla="*/ 63 h 1389"/>
                                <a:gd name="T10" fmla="*/ 282 w 1605"/>
                                <a:gd name="T11" fmla="*/ 50 h 1389"/>
                                <a:gd name="T12" fmla="*/ 266 w 1605"/>
                                <a:gd name="T13" fmla="*/ 37 h 1389"/>
                                <a:gd name="T14" fmla="*/ 248 w 1605"/>
                                <a:gd name="T15" fmla="*/ 25 h 1389"/>
                                <a:gd name="T16" fmla="*/ 231 w 1605"/>
                                <a:gd name="T17" fmla="*/ 12 h 1389"/>
                                <a:gd name="T18" fmla="*/ 218 w 1605"/>
                                <a:gd name="T19" fmla="*/ 4 h 1389"/>
                                <a:gd name="T20" fmla="*/ 212 w 1605"/>
                                <a:gd name="T21" fmla="*/ 0 h 1389"/>
                                <a:gd name="T22" fmla="*/ 190 w 1605"/>
                                <a:gd name="T23" fmla="*/ 1 h 1389"/>
                                <a:gd name="T24" fmla="*/ 170 w 1605"/>
                                <a:gd name="T25" fmla="*/ 3 h 1389"/>
                                <a:gd name="T26" fmla="*/ 151 w 1605"/>
                                <a:gd name="T27" fmla="*/ 5 h 1389"/>
                                <a:gd name="T28" fmla="*/ 133 w 1605"/>
                                <a:gd name="T29" fmla="*/ 8 h 1389"/>
                                <a:gd name="T30" fmla="*/ 117 w 1605"/>
                                <a:gd name="T31" fmla="*/ 12 h 1389"/>
                                <a:gd name="T32" fmla="*/ 119 w 1605"/>
                                <a:gd name="T33" fmla="*/ 26 h 1389"/>
                                <a:gd name="T34" fmla="*/ 129 w 1605"/>
                                <a:gd name="T35" fmla="*/ 36 h 1389"/>
                                <a:gd name="T36" fmla="*/ 135 w 1605"/>
                                <a:gd name="T37" fmla="*/ 49 h 1389"/>
                                <a:gd name="T38" fmla="*/ 136 w 1605"/>
                                <a:gd name="T39" fmla="*/ 72 h 1389"/>
                                <a:gd name="T40" fmla="*/ 128 w 1605"/>
                                <a:gd name="T41" fmla="*/ 90 h 1389"/>
                                <a:gd name="T42" fmla="*/ 113 w 1605"/>
                                <a:gd name="T43" fmla="*/ 104 h 1389"/>
                                <a:gd name="T44" fmla="*/ 93 w 1605"/>
                                <a:gd name="T45" fmla="*/ 160 h 1389"/>
                                <a:gd name="T46" fmla="*/ 69 w 1605"/>
                                <a:gd name="T47" fmla="*/ 104 h 1389"/>
                                <a:gd name="T48" fmla="*/ 53 w 1605"/>
                                <a:gd name="T49" fmla="*/ 90 h 1389"/>
                                <a:gd name="T50" fmla="*/ 45 w 1605"/>
                                <a:gd name="T51" fmla="*/ 70 h 1389"/>
                                <a:gd name="T52" fmla="*/ 20 w 1605"/>
                                <a:gd name="T53" fmla="*/ 78 h 1389"/>
                                <a:gd name="T54" fmla="*/ 14 w 1605"/>
                                <a:gd name="T55" fmla="*/ 92 h 1389"/>
                                <a:gd name="T56" fmla="*/ 8 w 1605"/>
                                <a:gd name="T57" fmla="*/ 107 h 1389"/>
                                <a:gd name="T58" fmla="*/ 0 w 1605"/>
                                <a:gd name="T59" fmla="*/ 142 h 1389"/>
                                <a:gd name="T60" fmla="*/ 1 w 1605"/>
                                <a:gd name="T61" fmla="*/ 178 h 1389"/>
                                <a:gd name="T62" fmla="*/ 11 w 1605"/>
                                <a:gd name="T63" fmla="*/ 214 h 1389"/>
                                <a:gd name="T64" fmla="*/ 27 w 1605"/>
                                <a:gd name="T65" fmla="*/ 250 h 1389"/>
                                <a:gd name="T66" fmla="*/ 52 w 1605"/>
                                <a:gd name="T67" fmla="*/ 286 h 1389"/>
                                <a:gd name="T68" fmla="*/ 59 w 1605"/>
                                <a:gd name="T69" fmla="*/ 285 h 1389"/>
                                <a:gd name="T70" fmla="*/ 58 w 1605"/>
                                <a:gd name="T71" fmla="*/ 260 h 1389"/>
                                <a:gd name="T72" fmla="*/ 64 w 1605"/>
                                <a:gd name="T73" fmla="*/ 231 h 1389"/>
                                <a:gd name="T74" fmla="*/ 72 w 1605"/>
                                <a:gd name="T75" fmla="*/ 216 h 1389"/>
                                <a:gd name="T76" fmla="*/ 84 w 1605"/>
                                <a:gd name="T77" fmla="*/ 201 h 1389"/>
                                <a:gd name="T78" fmla="*/ 98 w 1605"/>
                                <a:gd name="T79" fmla="*/ 188 h 1389"/>
                                <a:gd name="T80" fmla="*/ 113 w 1605"/>
                                <a:gd name="T81" fmla="*/ 178 h 1389"/>
                                <a:gd name="T82" fmla="*/ 129 w 1605"/>
                                <a:gd name="T83" fmla="*/ 169 h 1389"/>
                                <a:gd name="T84" fmla="*/ 141 w 1605"/>
                                <a:gd name="T85" fmla="*/ 164 h 1389"/>
                                <a:gd name="T86" fmla="*/ 151 w 1605"/>
                                <a:gd name="T87" fmla="*/ 161 h 1389"/>
                                <a:gd name="T88" fmla="*/ 162 w 1605"/>
                                <a:gd name="T89" fmla="*/ 158 h 1389"/>
                                <a:gd name="T90" fmla="*/ 161 w 1605"/>
                                <a:gd name="T91" fmla="*/ 145 h 1389"/>
                                <a:gd name="T92" fmla="*/ 171 w 1605"/>
                                <a:gd name="T93" fmla="*/ 124 h 1389"/>
                                <a:gd name="T94" fmla="*/ 196 w 1605"/>
                                <a:gd name="T95" fmla="*/ 112 h 1389"/>
                                <a:gd name="T96" fmla="*/ 220 w 1605"/>
                                <a:gd name="T97" fmla="*/ 119 h 1389"/>
                                <a:gd name="T98" fmla="*/ 237 w 1605"/>
                                <a:gd name="T99" fmla="*/ 139 h 1389"/>
                                <a:gd name="T100" fmla="*/ 250 w 1605"/>
                                <a:gd name="T101" fmla="*/ 156 h 1389"/>
                                <a:gd name="T102" fmla="*/ 254 w 1605"/>
                                <a:gd name="T103" fmla="*/ 156 h 1389"/>
                                <a:gd name="T104" fmla="*/ 262 w 1605"/>
                                <a:gd name="T105" fmla="*/ 140 h 1389"/>
                                <a:gd name="T106" fmla="*/ 275 w 1605"/>
                                <a:gd name="T107" fmla="*/ 122 h 1389"/>
                                <a:gd name="T108" fmla="*/ 295 w 1605"/>
                                <a:gd name="T109" fmla="*/ 117 h 1389"/>
                                <a:gd name="T110" fmla="*/ 316 w 1605"/>
                                <a:gd name="T111" fmla="*/ 130 h 1389"/>
                                <a:gd name="T112" fmla="*/ 331 w 1605"/>
                                <a:gd name="T113" fmla="*/ 152 h 1389"/>
                                <a:gd name="T114" fmla="*/ 337 w 1605"/>
                                <a:gd name="T115" fmla="*/ 159 h 1389"/>
                                <a:gd name="T116" fmla="*/ 340 w 1605"/>
                                <a:gd name="T117" fmla="*/ 155 h 1389"/>
                                <a:gd name="T118" fmla="*/ 344 w 1605"/>
                                <a:gd name="T119" fmla="*/ 134 h 1389"/>
                                <a:gd name="T120" fmla="*/ 341 w 1605"/>
                                <a:gd name="T121" fmla="*/ 110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894754203" name="WordArt 190"/>
                        <wps:cNvSpPr txBox="1">
                          <a:spLocks noChangeArrowheads="1" noChangeShapeType="1"/>
                        </wps:cNvSpPr>
                        <wps:spPr bwMode="auto">
                          <a:xfrm>
                            <a:off x="1395720" y="91408"/>
                            <a:ext cx="3587115" cy="627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E9BA3" w14:textId="77777777" w:rsidR="005043FC" w:rsidRDefault="005043FC" w:rsidP="007F75EB">
                              <w:pPr>
                                <w:pStyle w:val="StandardWeb"/>
                                <w:spacing w:after="0" w:afterAutospacing="0"/>
                                <w:jc w:val="center"/>
                              </w:pPr>
                              <w:r>
                                <w:rPr>
                                  <w:rFonts w:ascii="DomBold BT" w:hAnsi="DomBold BT"/>
                                  <w:b/>
                                  <w:bCs/>
                                  <w:color w:val="00CCFF"/>
                                  <w:sz w:val="72"/>
                                  <w:szCs w:val="72"/>
                                </w:rPr>
                                <w:t>Berg-</w:t>
                              </w:r>
                              <w:proofErr w:type="spellStart"/>
                              <w:r>
                                <w:rPr>
                                  <w:rFonts w:ascii="DomBold BT" w:hAnsi="DomBold BT"/>
                                  <w:b/>
                                  <w:bCs/>
                                  <w:color w:val="00CCFF"/>
                                  <w:sz w:val="72"/>
                                  <w:szCs w:val="72"/>
                                </w:rPr>
                                <w:t>Schueni</w:t>
                              </w:r>
                              <w:proofErr w:type="spellEnd"/>
                            </w:p>
                          </w:txbxContent>
                        </wps:txbx>
                        <wps:bodyPr rot="0" vert="horz" wrap="square" lIns="91440" tIns="45720" rIns="91440" bIns="45720" anchor="t" anchorCtr="0" upright="1">
                          <a:spAutoFit/>
                        </wps:bodyPr>
                      </wps:wsp>
                    </wpc:wpc>
                  </a:graphicData>
                </a:graphic>
              </wp:inline>
            </w:drawing>
          </mc:Choice>
          <mc:Fallback>
            <w:pict>
              <v:group w14:anchorId="4E4C244B" id="Zeichenbereich 1" o:spid="_x0000_s1026" editas="canvas" style="width:429.4pt;height:71.25pt;mso-position-horizontal-relative:char;mso-position-vertical-relative:line" coordsize="54533,9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533;height:9048;visibility:visible;mso-wrap-style:square">
                  <v:fill o:detectmouseclick="t"/>
                  <v:path o:connecttype="none"/>
                </v:shape>
                <v:group id="Group 191" o:spid="_x0000_s1028" style="position:absolute;left:4739;top:57;width:9392;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">
                  <v:rect id="AutoShape 192" o:spid="_x0000_s1029"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" filled="f" stroked="f">
                    <o:lock v:ext="edit" aspectratio="t"/>
                  </v:rect>
                  <v:shape id="Freeform 193" o:spid="_x0000_s1030"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58,25;64,26;69,27;74,29;78,30;82,32;86,35;90,37;88,35;82,28;76,22;70,17;64,12;58,8;53,5;47,2;42,0;38,0;34,0;31,0;27,1;24,3;21,5;18,8;14,13;9,20;5,27;1,34;2,36;8,33;13,31;20,29;27,26;35,25;43,24;51,24" o:connectangles="0,0,0,0,0,0,0,0,0,0,0,0,0,0,0,0,0,0,0,0,0,0,0,0,0,0,0,0,0,0,0,0,0,0,0,0"/>
                  </v:shape>
                  <v:shape id="Freeform 194" o:spid="_x0000_s1031"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" path="m,194r23,6l46,206r22,9l89,224r20,8l129,243r18,12l164,267,148,232,130,198,112,164,95,130,75,98,56,65,37,32,16,r3,13l22,26r1,12l23,50,22,71r-4,31l10,142,,194xe" filled="f" fillcolor="black" stroked="f">
                    <v:path arrowok="t" o:connecttype="custom" o:connectlocs="0,20;2,20;5,21;7,21;9,22;11,23;13,24;15,26;16,27;15,23;13,20;11,16;9,13;7,10;6,7;4,3;1,0;2,1;2,3;2,4;2,5;2,7;2,10;1,14;0,20" o:connectangles="0,0,0,0,0,0,0,0,0,0,0,0,0,0,0,0,0,0,0,0,0,0,0,0,0"/>
                  </v:shape>
                  <v:shape id="Freeform 195" o:spid="_x0000_s1032"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217,17;213,12;209,8;204,4;197,1;191,9;185,43;183,71;193,89;200,114;201,139;201,147;203,156;201,162;199,163;190,169;181,172;149,176;117,175;94,163;69,176;27,177;0,167;12,174;23,180;36,186;50,192;65,196;79,200;92,204;105,205;116,206;128,206;138,204;148,202;157,199;166,195;174,190;182,185;192,175;201,164;209,152;216,139;221,125;226,105;229,81;228,57;226,44;223,30" o:connectangles="0,0,0,0,0,0,0,0,0,0,0,0,0,0,0,0,0,0,0,0,0,0,0,0,0,0,0,0,0,0,0,0,0,0,0,0,0,0,0,0,0,0,0,0,0,0,0,0,0"/>
                  </v:shape>
                  <v:shape id="Freeform 196" o:spid="_x0000_s1033"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1,20;6,17;13,13;21,9;31,6;41,3;52,0;62,0;71,0;78,2;85,4;91,6;97,9;101,12;106,15;110,19;110,19;106,18;102,16;98,15;93,13;88,12;83,12;79,11;74,11;68,12;62,13;57,14;52,16;48,17;45,19;43,19;39,20;42,31;44,47;47,64;48,80;47,87;44,85;41,82;37,81;33,73;26,60;20,50;14,40;9,33;5,27;2,23;0,21" o:connectangles="0,0,0,0,0,0,0,0,0,0,0,0,0,0,0,0,0,0,0,0,0,0,0,0,0,0,0,0,0,0,0,0,0,0,0,0,0,0,0,0,0,0,0,0,0,0,0,0,0"/>
                  </v:shape>
                  <v:shape id="Freeform 197" o:spid="_x0000_s1034"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" path="m42,136l,166r2,-8l8,139r5,-19l16,111,21,89,25,68,27,46r,-27l28,16r5,-4l37,6,40,3,43,1,48,r8,1l68,3r5,1l79,6r6,3l91,13r6,3l102,22r6,4l114,32r2,12l116,56r,10l116,75r,6l116,87r,5l116,95r-9,6l98,106r-9,6l79,117r-9,6l61,127r-10,5l42,136xe" fillcolor="black" stroked="f">
                    <v:path arrowok="t" o:connecttype="custom" o:connectlocs="4,13;0,16;0,15;1,13;1,11;1,11;2,9;3,6;3,5;3,2;3,1;3,1;4,0;4,0;4,0;5,0;6,0;7,0;7,0;8,0;9,1;9,1;10,1;10,2;11,2;12,3;12,4;12,5;12,6;12,7;12,8;12,8;12,9;12,9;11,10;10,10;9,11;8,11;7,12;6,12;5,12;4,13" o:connectangles="0,0,0,0,0,0,0,0,0,0,0,0,0,0,0,0,0,0,0,0,0,0,0,0,0,0,0,0,0,0,0,0,0,0,0,0,0,0,0,0,0,0"/>
                  </v:shape>
                  <v:shape id="Freeform 198" o:spid="_x0000_s1035"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" path="m18,148l16,113,13,78,9,43,,,9,6r10,6l28,18r9,6l46,30r9,5l64,41r9,6l70,73r-5,28l59,129r-7,28l45,184r-8,23l28,227r-7,13l19,224r,-30l19,164,18,148xe" fillcolor="black" stroked="f">
                    <v:path arrowok="t" o:connecttype="custom" o:connectlocs="2,14;1,11;1,8;1,4;0,0;1,0;2,1;3,2;4,2;4,3;5,3;6,4;7,5;6,7;6,10;5,13;5,16;4,18;4,20;3,23;2,24;2,22;2,19;2,16;2,14" o:connectangles="0,0,0,0,0,0,0,0,0,0,0,0,0,0,0,0,0,0,0,0,0,0,0,0,0"/>
                  </v:shape>
                  <v:shape id="Freeform 199" o:spid="_x0000_s1036"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1,2;4,0;9,0;17,0;25,2;32,6;41,10;49,16;56,23;64,30;71,39;77,48;79,53;77,52;75,52;74,52;71,52;67,52;63,53;61,55;57,53;53,50;48,45;43,42;37,38;32,34;27,31;23,27;14,22;6,15;1,9;0,5" o:connectangles="0,0,0,0,0,0,0,0,0,0,0,0,0,0,0,0,0,0,0,0,0,0,0,0,0,0,0,0,0,0,0,0"/>
                  </v:shape>
                  <v:shape id="Freeform 200" o:spid="_x0000_s1037"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" path="m,8l5,6,11,5r7,l27,3,36,2,46,,58,,71,,86,,99,2r15,3l129,8r15,4l160,17r15,6l190,29r7,20l205,70r7,22l218,115r6,23l228,160r5,21l236,202r-5,-3l224,195r-9,-5l202,184r-14,-4l172,178r-18,2l135,186r-6,-15l122,156r-8,-15l105,128,94,113,82,98,70,83,56,67,43,52,30,37,15,23,,8xe" fillcolor="black" stroked="f">
                    <v:path arrowok="t" o:connecttype="custom" o:connectlocs="0,1;0,0;1,0;2,0;3,0;4,0;5,0;6,0;7,0;8,0;10,0;11,0;13,1;14,1;16,2;17,2;19,3;19,5;20,7;21,9;22,12;22,14;22,16;23,18;23,20;23,20;22,20;21,19;20,19;18,18;17,18;15,18;13,19;13,17;12,16;11,14;10,13;9,12;8,10;7,8;6,7;4,5;3,4;1,2;0,1" o:connectangles="0,0,0,0,0,0,0,0,0,0,0,0,0,0,0,0,0,0,0,0,0,0,0,0,0,0,0,0,0,0,0,0,0,0,0,0,0,0,0,0,0,0,0,0,0"/>
                  </v:shape>
                  <v:shape id="Freeform 201" o:spid="_x0000_s1038"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8,0;10,0;12,1;13,2;15,3;16,6;18,7;19,9;20,12;18,12;16,12;13,12;11,12;8,12;6,11;3,11;0,11;0,11;0,11;0,11;0,11;1,9;2,6;3,5;4,3;6,2;6,1;7,0;8,0" o:connectangles="0,0,0,0,0,0,0,0,0,0,0,0,0,0,0,0,0,0,0,0,0,0,0,0,0,0,0,0,0"/>
                  </v:shape>
                  <v:shape id="Freeform 202" o:spid="_x0000_s1039"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" path="m93,r21,2l133,6r19,11l170,30r16,18l201,67r15,22l229,113r-28,-2l171,111r-28,l114,111r-28,2l56,114r-28,3l,120,1,107,5,89,10,70,19,51,31,33,47,17,68,6,93,xe" fillcolor="black" stroked="f">
                    <v:path arrowok="t" o:connecttype="custom" o:connectlocs="9,0;12,0;13,0;15,2;17,3;19,5;20,6;21,9;23,11;20,11;17,11;14,11;12,11;9,11;6,11;3,11;0,11;0,10;0,9;1,7;2,5;3,3;5,2;6,0;9,0" o:connectangles="0,0,0,0,0,0,0,0,0,0,0,0,0,0,0,0,0,0,0,0,0,0,0,0,0"/>
                  </v:shape>
                  <v:shape id="Freeform 203" o:spid="_x0000_s1040"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227,11;226,11;226,12;224,12;223,14;221,14;220,16;218,17;216,18;202,9;200,8;197,10;182,21;169,12;167,10;164,12;147,21;129,10;127,8;125,10;104,22;85,11;83,9;81,11;59,22;38,11;36,9;34,11;18,21;16,20;13,19;11,17;8,16;6,14;4,13;2,12;0,12;0,10;1,7;2,4;3,0;226,0;226,2;226,3;226,5;226,6;227,7;227,8;227,9;227,11" o:connectangles="0,0,0,0,0,0,0,0,0,0,0,0,0,0,0,0,0,0,0,0,0,0,0,0,0,0,0,0,0,0,0,0,0,0,0,0,0,0,0,0,0,0,0,0,0,0,0,0,0,0"/>
                  </v:shape>
                  <v:shape id="Freeform 204" o:spid="_x0000_s1041"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223,159;0,163;6,140;18,128;32,120;51,116;70,115;71,123;66,136;79,146;92,136;87,123;83,116;90,117;111,118;111,124;106,137;119,147;132,137;126,123;123,118;128,116;138,112;150,107;147,115;150,129;166,131;170,115;160,107;156,101;158,95;162,85;167,94;182,95;187,79;174,71;165,77;160,45;156,6;168,2;181,0;205,5;218,12;219,17;214,28;199,30;189,33;182,32;169,35;168,51;183,56;191,44;198,38;215,36;206,107" o:connectangles="0,0,0,0,0,0,0,0,0,0,0,0,0,0,0,0,0,0,0,0,0,0,0,0,0,0,0,0,0,0,0,0,0,0,0,0,0,0,0,0,0,0,0,0,0,0,0,0,0,0,0,0,0,0,0"/>
                  </v:shape>
                  <v:shape id="Freeform 205" o:spid="_x0000_s1042"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" path="m67,137l186,289r40,l226,3r-66,l160,156,52,2,,,,285r67,l67,137xe" filled="f" fillcolor="black" stroked="f">
                    <v:path arrowok="t" o:connecttype="custom" o:connectlocs="6,13;18,28;22,28;22,0;16,0;16,15;5,0;0,0;0,28;6,28;6,13" o:connectangles="0,0,0,0,0,0,0,0,0,0,0"/>
                  </v:shape>
                  <v:shape id="Freeform 206" o:spid="_x0000_s1043"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" path="m60,115r12,-1l82,111r10,-6l100,99r7,-9l113,80r3,-11l117,58,116,46,113,35,107,25r-7,-9l92,10,82,4,72,1,60,,48,1,36,4r-9,6l18,16r-7,9l5,35,2,46,,58,2,69,5,80r6,10l18,99r9,6l36,111r12,3l60,115xe" fillcolor="black" stroked="f">
                    <v:path arrowok="t" o:connecttype="custom" o:connectlocs="6,11;8,11;8,11;9,10;10,10;11,9;12,8;12,7;12,6;12,5;12,3;11,3;10,1;9,1;8,0;8,0;6,0;5,0;4,0;3,1;2,1;1,3;0,3;0,5;0,6;0,7;0,8;1,9;2,10;3,10;4,11;5,11;6,11" o:connectangles="0,0,0,0,0,0,0,0,0,0,0,0,0,0,0,0,0,0,0,0,0,0,0,0,0,0,0,0,0,0,0,0,0"/>
                  </v:shape>
                  <v:shape id="Freeform 207" o:spid="_x0000_s1044"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" path="m58,115r12,-1l82,111r8,-6l99,99r8,-9l113,80r3,-11l117,58,116,46,113,35,107,25,99,16,90,10,82,4,70,1,58,,46,1,36,4,25,10r-7,6l10,25,4,35,2,46,,58,2,69,4,80r6,10l18,99r7,6l36,111r10,3l58,115xe" fillcolor="black" stroked="f">
                    <v:path arrowok="t" o:connecttype="custom" o:connectlocs="6,11;7,11;8,11;9,10;10,10;11,9;11,8;12,7;12,6;12,5;11,3;11,3;10,1;9,1;8,0;7,0;6,0;5,0;4,0;3,1;2,1;1,3;0,3;0,5;0,6;0,7;0,8;1,9;2,10;3,10;4,11;5,11;6,11" o:connectangles="0,0,0,0,0,0,0,0,0,0,0,0,0,0,0,0,0,0,0,0,0,0,0,0,0,0,0,0,0,0,0,0,0"/>
                  </v:shape>
                  <v:shape id="Freeform 208" o:spid="_x0000_s1045"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" path="m58,115r12,-1l82,111r9,-6l100,99r7,-9l113,80r3,-11l118,57,116,45,113,35,107,25r-7,-9l91,10,82,4,70,1,58,,46,1,36,4,26,10r-8,6l11,25,5,35,2,45,,57,2,69,5,80r6,10l18,99r8,6l36,111r10,3l58,115xe" fillcolor="black" stroked="f">
                    <v:path arrowok="t" o:connecttype="custom" o:connectlocs="6,11;7,11;8,11;9,10;10,10;11,9;12,8;12,7;12,6;12,5;12,3;11,3;10,1;9,1;8,0;7,0;6,0;5,0;4,0;3,1;2,1;1,3;0,3;0,5;0,6;0,7;0,8;1,9;2,10;3,10;4,11;5,11;6,11" o:connectangles="0,0,0,0,0,0,0,0,0,0,0,0,0,0,0,0,0,0,0,0,0,0,0,0,0,0,0,0,0,0,0,0,0"/>
                  </v:shape>
                  <v:shape id="Freeform 209" o:spid="_x0000_s1046"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" path="m58,118r12,-2l82,113r9,-6l100,100r7,-9l113,82r3,-12l117,58,116,46,113,36,107,26r-7,-8l91,11,82,5,70,2,58,,46,2,36,5,26,11r-8,7l11,26,5,36,2,46,,58,2,70,5,82r6,9l18,100r8,7l36,113r10,3l58,118xe" fillcolor="black" stroked="f">
                    <v:path arrowok="t" o:connecttype="custom" o:connectlocs="6,11;8,11;8,11;9,10;10,10;11,9;12,8;12,7;12,5;12,5;12,3;11,2;10,2;9,1;8,0;8,0;6,0;5,0;4,0;3,1;2,2;1,2;0,3;0,5;0,5;0,7;0,8;1,9;2,10;3,10;4,11;5,11;6,11" o:connectangles="0,0,0,0,0,0,0,0,0,0,0,0,0,0,0,0,0,0,0,0,0,0,0,0,0,0,0,0,0,0,0,0,0"/>
                  </v:shape>
                  <v:shape id="Freeform 210" o:spid="_x0000_s1047"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" path="m58,117r12,-2l82,112r9,-5l100,99r7,-7l113,81r3,-10l118,59,116,47,113,35r-6,-8l100,18,91,10,82,4,70,1,58,,46,1,36,4,26,10r-8,8l11,27,5,35,2,47,,59,2,71,5,81r6,11l18,99r8,8l36,112r10,3l58,117xe" fillcolor="black" stroked="f">
                    <v:path arrowok="t" o:connecttype="custom" o:connectlocs="5,12;7,11;8,11;9,11;10,10;10,9;11,8;11,7;11,6;11,5;11,3;10,3;10,2;9,1;8,0;7,0;5,0;5,0;3,0;2,1;2,2;1,3;0,3;0,5;0,6;0,7;0,8;1,9;2,10;2,11;3,11;5,11;5,12" o:connectangles="0,0,0,0,0,0,0,0,0,0,0,0,0,0,0,0,0,0,0,0,0,0,0,0,0,0,0,0,0,0,0,0,0"/>
                  </v:shape>
                  <v:shape id="Freeform 211" o:spid="_x0000_s1048"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17,24;13,0;9,25;7,25;6,26;4,28;3,30;1,31;0,33;0,35;0,37;0,40;1,42;2,44;4,46;6,48;8,50;11,50;13,51;16,50;19,50;21,48;23,46;24,44;26,42;26,40;26,37;26,35;26,32;25,31;24,29;22,27;21,26;19,25;17,24" o:connectangles="0,0,0,0,0,0,0,0,0,0,0,0,0,0,0,0,0,0,0,0,0,0,0,0,0,0,0,0,0,0,0,0,0,0,0"/>
                  </v:shape>
                  <v:shape id="Freeform 212" o:spid="_x0000_s1049"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153,44;149,39;144,35;143,34;138,29;131,23;123,17;115,12;107,6;101,2;98,0;88,0;79,1;70,2;62,4;54,6;55,12;60,17;62,23;63,33;59,42;52,48;43,74;32,48;25,42;21,32;9,36;6,43;4,50;0,66;0,82;5,99;12,116;24,132;27,132;27,120;30,107;33,100;39,93;45,87;52,82;60,78;65,76;70,75;75,73;75,67;79,57;91,52;102,55;110,64;116,72;118,72;121,65;127,56;137,54;146,60;153,70;156,74;157,72;159,62;158,51" o:connectangles="0,0,0,0,0,0,0,0,0,0,0,0,0,0,0,0,0,0,0,0,0,0,0,0,0,0,0,0,0,0,0,0,0,0,0,0,0,0,0,0,0,0,0,0,0,0,0,0,0,0,0,0,0,0,0,0,0,0,0,0,0"/>
                  </v:shape>
                </v:group>
                <v:shapetype id="_x0000_t202" coordsize="21600,21600" o:spt="202" path="m,l,21600r21600,l21600,xe">
                  <v:stroke joinstyle="miter"/>
                  <v:path gradientshapeok="t" o:connecttype="rect"/>
                </v:shapetype>
                <v:shape id="WordArt 190" o:spid="_x0000_s1050" type="#_x0000_t202" style="position:absolute;left:13957;top:914;width:35871;height:6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" filled="f" stroked="f">
                  <o:lock v:ext="edit" shapetype="t"/>
                  <v:textbox style="mso-fit-shape-to-text:t">
                    <w:txbxContent>
                      <w:p w14:paraId="35BE9BA3" w14:textId="77777777" w:rsidR="005043FC" w:rsidRDefault="005043FC" w:rsidP="007F75EB">
                        <w:pPr>
                          <w:pStyle w:val="StandardWeb"/>
                          <w:spacing w:after="0" w:afterAutospacing="0"/>
                          <w:jc w:val="center"/>
                        </w:pPr>
                        <w:r>
                          <w:rPr>
                            <w:rFonts w:ascii="DomBold BT" w:hAnsi="DomBold BT"/>
                            <w:b/>
                            <w:bCs/>
                            <w:color w:val="00CCFF"/>
                            <w:sz w:val="72"/>
                            <w:szCs w:val="72"/>
                          </w:rPr>
                          <w:t>Berg-</w:t>
                        </w:r>
                        <w:proofErr w:type="spellStart"/>
                        <w:r>
                          <w:rPr>
                            <w:rFonts w:ascii="DomBold BT" w:hAnsi="DomBold BT"/>
                            <w:b/>
                            <w:bCs/>
                            <w:color w:val="00CCFF"/>
                            <w:sz w:val="72"/>
                            <w:szCs w:val="72"/>
                          </w:rPr>
                          <w:t>Schueni</w:t>
                        </w:r>
                        <w:proofErr w:type="spellEnd"/>
                      </w:p>
                    </w:txbxContent>
                  </v:textbox>
                </v:shape>
                <w10:anchorlock/>
              </v:group>
            </w:pict>
          </mc:Fallback>
        </mc:AlternateContent>
      </w:r>
    </w:p>
    <w:p w14:paraId="0B797741" w14:textId="2192DCAB" w:rsidR="005043FC" w:rsidRPr="007F75EB" w:rsidRDefault="005043FC">
      <w:pPr>
        <w:rPr>
          <w:noProof/>
          <w:sz w:val="36"/>
          <w:szCs w:val="36"/>
        </w:rPr>
      </w:pPr>
      <w:r>
        <w:rPr>
          <w:noProof/>
          <w:sz w:val="48"/>
          <w:szCs w:val="48"/>
        </w:rPr>
        <w:t xml:space="preserve">              </w:t>
      </w:r>
      <w:r w:rsidR="00885321">
        <w:rPr>
          <w:noProof/>
          <w:sz w:val="48"/>
          <w:szCs w:val="48"/>
        </w:rPr>
        <w:t xml:space="preserve">         </w:t>
      </w:r>
      <w:r w:rsidR="00FF2C6F">
        <w:rPr>
          <w:noProof/>
          <w:sz w:val="48"/>
          <w:szCs w:val="48"/>
        </w:rPr>
        <w:t xml:space="preserve">         </w:t>
      </w:r>
      <w:r w:rsidR="009B52EA">
        <w:rPr>
          <w:noProof/>
          <w:sz w:val="48"/>
          <w:szCs w:val="48"/>
        </w:rPr>
        <w:t xml:space="preserve">    </w:t>
      </w:r>
      <w:r w:rsidR="00885321">
        <w:rPr>
          <w:noProof/>
          <w:sz w:val="48"/>
          <w:szCs w:val="48"/>
        </w:rPr>
        <w:t xml:space="preserve"> </w:t>
      </w:r>
      <w:r w:rsidR="00FF2C6F" w:rsidRPr="007F75EB">
        <w:rPr>
          <w:noProof/>
          <w:sz w:val="36"/>
          <w:szCs w:val="36"/>
        </w:rPr>
        <w:t>Taminaschlucht</w:t>
      </w:r>
    </w:p>
    <w:p w14:paraId="4DE0A9B1" w14:textId="32CE4F5A" w:rsidR="005043FC" w:rsidRPr="009B52EA" w:rsidRDefault="005043FC" w:rsidP="007F75EB">
      <w:pPr>
        <w:spacing w:before="100" w:beforeAutospacing="1" w:after="0"/>
        <w:rPr>
          <w:noProof/>
          <w:sz w:val="28"/>
          <w:szCs w:val="28"/>
        </w:rPr>
      </w:pPr>
      <w:r w:rsidRPr="009B52EA">
        <w:rPr>
          <w:noProof/>
          <w:sz w:val="48"/>
          <w:szCs w:val="48"/>
        </w:rPr>
        <w:t xml:space="preserve">                           </w:t>
      </w:r>
      <w:r w:rsidRPr="009B52EA">
        <w:rPr>
          <w:noProof/>
          <w:sz w:val="40"/>
          <w:szCs w:val="40"/>
        </w:rPr>
        <w:t xml:space="preserve">  </w:t>
      </w:r>
      <w:r w:rsidR="00885321" w:rsidRPr="009B52EA">
        <w:rPr>
          <w:noProof/>
          <w:sz w:val="40"/>
          <w:szCs w:val="40"/>
        </w:rPr>
        <w:t xml:space="preserve">        </w:t>
      </w:r>
      <w:r w:rsidR="009B52EA">
        <w:rPr>
          <w:noProof/>
          <w:sz w:val="40"/>
          <w:szCs w:val="40"/>
        </w:rPr>
        <w:t xml:space="preserve">     </w:t>
      </w:r>
      <w:r w:rsidR="0091073F">
        <w:rPr>
          <w:noProof/>
          <w:sz w:val="28"/>
          <w:szCs w:val="28"/>
        </w:rPr>
        <w:t>16</w:t>
      </w:r>
      <w:r w:rsidRPr="009B52EA">
        <w:rPr>
          <w:noProof/>
          <w:sz w:val="28"/>
          <w:szCs w:val="28"/>
        </w:rPr>
        <w:t>. Ju</w:t>
      </w:r>
      <w:r w:rsidR="00000CC9">
        <w:rPr>
          <w:noProof/>
          <w:sz w:val="28"/>
          <w:szCs w:val="28"/>
        </w:rPr>
        <w:t>li</w:t>
      </w:r>
      <w:r w:rsidRPr="009B52EA">
        <w:rPr>
          <w:noProof/>
          <w:sz w:val="28"/>
          <w:szCs w:val="28"/>
        </w:rPr>
        <w:t xml:space="preserve"> 202</w:t>
      </w:r>
      <w:r w:rsidR="00000CC9">
        <w:rPr>
          <w:noProof/>
          <w:sz w:val="28"/>
          <w:szCs w:val="28"/>
        </w:rPr>
        <w:t>5</w:t>
      </w:r>
    </w:p>
    <w:p w14:paraId="3EDAC42B" w14:textId="759E4705" w:rsidR="005043FC" w:rsidRPr="009B52EA" w:rsidRDefault="005043FC">
      <w:pPr>
        <w:rPr>
          <w:noProof/>
        </w:rPr>
      </w:pPr>
      <w:r w:rsidRPr="009B52EA">
        <w:rPr>
          <w:b/>
          <w:bCs/>
          <w:noProof/>
        </w:rPr>
        <w:t>Treffpunkt:</w:t>
      </w:r>
      <w:r w:rsidRPr="009B52EA">
        <w:rPr>
          <w:noProof/>
        </w:rPr>
        <w:t xml:space="preserve"> </w:t>
      </w:r>
      <w:r w:rsidR="00FF2C6F" w:rsidRPr="009B52EA">
        <w:rPr>
          <w:noProof/>
        </w:rPr>
        <w:t>Bad Ragaz</w:t>
      </w:r>
      <w:r w:rsidRPr="009B52EA">
        <w:rPr>
          <w:noProof/>
        </w:rPr>
        <w:t xml:space="preserve"> 9.</w:t>
      </w:r>
      <w:r w:rsidR="00FF2C6F" w:rsidRPr="009B52EA">
        <w:rPr>
          <w:noProof/>
        </w:rPr>
        <w:t>41</w:t>
      </w:r>
    </w:p>
    <w:p w14:paraId="69A4696E" w14:textId="1F5062C6" w:rsidR="005043FC" w:rsidRPr="007F75EB" w:rsidRDefault="005043FC">
      <w:pPr>
        <w:rPr>
          <w:noProof/>
        </w:rPr>
      </w:pPr>
      <w:r w:rsidRPr="007F75EB">
        <w:rPr>
          <w:b/>
          <w:bCs/>
          <w:noProof/>
        </w:rPr>
        <w:t>Leitung</w:t>
      </w:r>
      <w:r w:rsidRPr="007F75EB">
        <w:rPr>
          <w:noProof/>
        </w:rPr>
        <w:t>: M</w:t>
      </w:r>
      <w:r w:rsidR="00226924">
        <w:rPr>
          <w:noProof/>
        </w:rPr>
        <w:t>argrit</w:t>
      </w:r>
      <w:r w:rsidRPr="007F75EB">
        <w:rPr>
          <w:noProof/>
        </w:rPr>
        <w:t xml:space="preserve"> Büchi</w:t>
      </w:r>
    </w:p>
    <w:p w14:paraId="22ED16A4" w14:textId="090DCB07" w:rsidR="00FF2C6F" w:rsidRPr="007F75EB" w:rsidRDefault="00FF2C6F">
      <w:pPr>
        <w:rPr>
          <w:noProof/>
        </w:rPr>
      </w:pPr>
      <w:r w:rsidRPr="007F75EB">
        <w:rPr>
          <w:b/>
          <w:bCs/>
          <w:noProof/>
        </w:rPr>
        <w:t xml:space="preserve">Charakter: </w:t>
      </w:r>
      <w:r w:rsidRPr="007F75EB">
        <w:rPr>
          <w:noProof/>
        </w:rPr>
        <w:t>bis Altes Bad kontinuierlich leicht ansteigend, anschliessend steiler Aufstieg mit ville huufe Stägeli</w:t>
      </w:r>
    </w:p>
    <w:p w14:paraId="71F83040" w14:textId="77777777" w:rsidR="007F75EB" w:rsidRPr="007F75EB" w:rsidRDefault="007F75EB" w:rsidP="007F75EB">
      <w:pPr>
        <w:rPr>
          <w:noProof/>
        </w:rPr>
      </w:pPr>
      <w:r w:rsidRPr="007F75EB">
        <w:rPr>
          <w:b/>
          <w:bCs/>
          <w:noProof/>
        </w:rPr>
        <w:t>Wanderzeit und Profil</w:t>
      </w:r>
      <w:r w:rsidRPr="007F75EB">
        <w:rPr>
          <w:noProof/>
        </w:rPr>
        <w:t>: siehe Karte</w:t>
      </w:r>
    </w:p>
    <w:p w14:paraId="0B9C1EDB" w14:textId="14D0FC67" w:rsidR="00FF2C6F" w:rsidRDefault="00FF2C6F">
      <w:pPr>
        <w:rPr>
          <w:noProof/>
        </w:rPr>
      </w:pPr>
      <w:r w:rsidRPr="007F75EB">
        <w:rPr>
          <w:b/>
          <w:bCs/>
          <w:noProof/>
        </w:rPr>
        <w:t xml:space="preserve">Kürzungsvariante: </w:t>
      </w:r>
      <w:r w:rsidRPr="007F75EB">
        <w:rPr>
          <w:noProof/>
        </w:rPr>
        <w:t xml:space="preserve">mit Postauto </w:t>
      </w:r>
      <w:r w:rsidR="007F75EB" w:rsidRPr="007F75EB">
        <w:rPr>
          <w:noProof/>
        </w:rPr>
        <w:t xml:space="preserve"> (GA Halbtax nicht gültig) </w:t>
      </w:r>
      <w:r w:rsidRPr="007F75EB">
        <w:rPr>
          <w:noProof/>
        </w:rPr>
        <w:t xml:space="preserve">bis Altes Bad  </w:t>
      </w:r>
    </w:p>
    <w:p w14:paraId="7C4322AA" w14:textId="4C58A62B" w:rsidR="005043FC" w:rsidRPr="007F75EB" w:rsidRDefault="005043FC">
      <w:pPr>
        <w:rPr>
          <w:noProof/>
        </w:rPr>
      </w:pPr>
      <w:r w:rsidRPr="007F75EB">
        <w:rPr>
          <w:b/>
          <w:bCs/>
          <w:noProof/>
        </w:rPr>
        <w:t>Aus</w:t>
      </w:r>
      <w:r w:rsidR="00FF2C6F" w:rsidRPr="007F75EB">
        <w:rPr>
          <w:b/>
          <w:bCs/>
          <w:noProof/>
        </w:rPr>
        <w:t>r</w:t>
      </w:r>
      <w:r w:rsidRPr="007F75EB">
        <w:rPr>
          <w:b/>
          <w:bCs/>
          <w:noProof/>
        </w:rPr>
        <w:t>üstung</w:t>
      </w:r>
      <w:r w:rsidRPr="007F75EB">
        <w:rPr>
          <w:noProof/>
        </w:rPr>
        <w:t>: Wanderausrüstung</w:t>
      </w:r>
      <w:r w:rsidR="00FF2C6F" w:rsidRPr="007F75EB">
        <w:rPr>
          <w:noProof/>
        </w:rPr>
        <w:t>, Stöcke</w:t>
      </w:r>
    </w:p>
    <w:p w14:paraId="7E878CB7" w14:textId="77777777" w:rsidR="00EA0A98" w:rsidRPr="007F75EB" w:rsidRDefault="00EA0A98" w:rsidP="00EA0A98">
      <w:pPr>
        <w:rPr>
          <w:noProof/>
        </w:rPr>
      </w:pPr>
      <w:r w:rsidRPr="007F75EB">
        <w:rPr>
          <w:b/>
          <w:bCs/>
          <w:noProof/>
        </w:rPr>
        <w:t>Verpflegung</w:t>
      </w:r>
      <w:r w:rsidRPr="007F75EB">
        <w:rPr>
          <w:noProof/>
        </w:rPr>
        <w:t>: Picknick</w:t>
      </w:r>
    </w:p>
    <w:p w14:paraId="51C5A97B" w14:textId="77777777" w:rsidR="00EA0A98" w:rsidRPr="00EA0A98" w:rsidRDefault="00EA0A98" w:rsidP="00EA0A98">
      <w:pPr>
        <w:jc w:val="both"/>
        <w:rPr>
          <w:noProof/>
        </w:rPr>
      </w:pPr>
      <w:r w:rsidRPr="0054270C">
        <w:rPr>
          <w:b/>
          <w:bCs/>
          <w:noProof/>
        </w:rPr>
        <w:t>Schlechtwetterprogram</w:t>
      </w:r>
      <w:r>
        <w:rPr>
          <w:b/>
          <w:bCs/>
          <w:noProof/>
        </w:rPr>
        <w:t xml:space="preserve">m: </w:t>
      </w:r>
      <w:r>
        <w:rPr>
          <w:noProof/>
        </w:rPr>
        <w:t>Rest. Altes Bad Pfäfers, anschliessend denselben Weg zurück nach Bad Ragaz</w:t>
      </w:r>
    </w:p>
    <w:p w14:paraId="2BF181B3" w14:textId="47CFC409" w:rsidR="005043FC" w:rsidRPr="007F75EB" w:rsidRDefault="005043FC">
      <w:pPr>
        <w:rPr>
          <w:noProof/>
        </w:rPr>
      </w:pPr>
      <w:r w:rsidRPr="007F75EB">
        <w:rPr>
          <w:b/>
          <w:bCs/>
          <w:noProof/>
        </w:rPr>
        <w:t>Anmeldung</w:t>
      </w:r>
      <w:r w:rsidRPr="007F75EB">
        <w:rPr>
          <w:noProof/>
        </w:rPr>
        <w:t xml:space="preserve">: bis Di </w:t>
      </w:r>
      <w:r w:rsidR="0091073F">
        <w:rPr>
          <w:noProof/>
        </w:rPr>
        <w:t>14</w:t>
      </w:r>
      <w:r w:rsidRPr="007F75EB">
        <w:rPr>
          <w:noProof/>
        </w:rPr>
        <w:t>. Ju</w:t>
      </w:r>
      <w:r w:rsidR="00000CC9">
        <w:rPr>
          <w:noProof/>
        </w:rPr>
        <w:t>l</w:t>
      </w:r>
      <w:r w:rsidRPr="007F75EB">
        <w:rPr>
          <w:noProof/>
        </w:rPr>
        <w:t>i 202</w:t>
      </w:r>
      <w:r w:rsidR="00000CC9">
        <w:rPr>
          <w:noProof/>
        </w:rPr>
        <w:t>5</w:t>
      </w:r>
      <w:r w:rsidR="00885321" w:rsidRPr="007F75EB">
        <w:rPr>
          <w:noProof/>
        </w:rPr>
        <w:t xml:space="preserve">  </w:t>
      </w:r>
      <w:hyperlink r:id="rId7" w:history="1">
        <w:r w:rsidR="009B52EA" w:rsidRPr="004B35C1">
          <w:rPr>
            <w:rStyle w:val="Hyperlink"/>
            <w:noProof/>
          </w:rPr>
          <w:t>m.buechi4@bluewin.ch</w:t>
        </w:r>
      </w:hyperlink>
      <w:r w:rsidR="009B52EA">
        <w:rPr>
          <w:noProof/>
        </w:rPr>
        <w:t>, 0795480326</w:t>
      </w:r>
    </w:p>
    <w:p w14:paraId="6B09867E" w14:textId="12A5F5C9" w:rsidR="005043FC" w:rsidRPr="007F75EB" w:rsidRDefault="005043FC">
      <w:pPr>
        <w:rPr>
          <w:noProof/>
        </w:rPr>
      </w:pPr>
      <w:r w:rsidRPr="007F75EB">
        <w:rPr>
          <w:b/>
          <w:bCs/>
          <w:noProof/>
        </w:rPr>
        <w:t>Fahrplan</w:t>
      </w:r>
      <w:r w:rsidRPr="007F75EB">
        <w:rPr>
          <w:noProof/>
        </w:rPr>
        <w:t>:</w:t>
      </w:r>
      <w:r w:rsidR="00FF2C6F" w:rsidRPr="007F75EB">
        <w:rPr>
          <w:noProof/>
        </w:rPr>
        <w:t xml:space="preserve"> Es ist ratsam, Abfahrtszeiten und Gleisbewegung zu kontrollieren.</w:t>
      </w:r>
    </w:p>
    <w:p w14:paraId="2A47D32F" w14:textId="1090D99B" w:rsidR="00FF2C6F" w:rsidRPr="005043FC" w:rsidRDefault="00FF2C6F" w:rsidP="009B52EA">
      <w:pPr>
        <w:spacing w:after="0"/>
        <w:ind w:left="708" w:right="57"/>
        <w:rPr>
          <w:noProof/>
          <w:sz w:val="24"/>
          <w:szCs w:val="24"/>
        </w:rPr>
      </w:pPr>
    </w:p>
    <w:p w14:paraId="67798123" w14:textId="6C827DA3" w:rsidR="00137663" w:rsidRDefault="007F3A4F">
      <w:pPr>
        <w:rPr>
          <w:noProof/>
        </w:rPr>
      </w:pPr>
      <w:r w:rsidRPr="007F3A4F">
        <w:rPr>
          <w:noProof/>
        </w:rPr>
        <w:drawing>
          <wp:inline distT="0" distB="0" distL="0" distR="0" wp14:anchorId="3AB3ACA4" wp14:editId="0FC039F2">
            <wp:extent cx="2910840" cy="1955800"/>
            <wp:effectExtent l="0" t="0" r="3810" b="6350"/>
            <wp:docPr id="1530269231" name="Grafik 1" descr="Ein Bild, das Text, Screenshot, Schrif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269231" name="Grafik 1" descr="Ein Bild, das Text, Screenshot, Schrift, Zahl enthält.&#10;&#10;KI-generierte Inhalte können fehlerhaft sein."/>
                    <pic:cNvPicPr/>
                  </pic:nvPicPr>
                  <pic:blipFill>
                    <a:blip r:embed="rId8"/>
                    <a:stretch>
                      <a:fillRect/>
                    </a:stretch>
                  </pic:blipFill>
                  <pic:spPr>
                    <a:xfrm>
                      <a:off x="0" y="0"/>
                      <a:ext cx="2922452" cy="1963602"/>
                    </a:xfrm>
                    <a:prstGeom prst="rect">
                      <a:avLst/>
                    </a:prstGeom>
                  </pic:spPr>
                </pic:pic>
              </a:graphicData>
            </a:graphic>
          </wp:inline>
        </w:drawing>
      </w:r>
      <w:r w:rsidR="0091073F" w:rsidRPr="0091073F">
        <w:rPr>
          <w:noProof/>
        </w:rPr>
        <w:drawing>
          <wp:inline distT="0" distB="0" distL="0" distR="0" wp14:anchorId="651AD404" wp14:editId="51449CC1">
            <wp:extent cx="3174900" cy="1763395"/>
            <wp:effectExtent l="0" t="0" r="6985" b="8255"/>
            <wp:docPr id="19727681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68186" name=""/>
                    <pic:cNvPicPr/>
                  </pic:nvPicPr>
                  <pic:blipFill>
                    <a:blip r:embed="rId9"/>
                    <a:stretch>
                      <a:fillRect/>
                    </a:stretch>
                  </pic:blipFill>
                  <pic:spPr>
                    <a:xfrm>
                      <a:off x="0" y="0"/>
                      <a:ext cx="3184686" cy="1768830"/>
                    </a:xfrm>
                    <a:prstGeom prst="rect">
                      <a:avLst/>
                    </a:prstGeom>
                  </pic:spPr>
                </pic:pic>
              </a:graphicData>
            </a:graphic>
          </wp:inline>
        </w:drawing>
      </w:r>
    </w:p>
    <w:p w14:paraId="3B5C152D" w14:textId="77777777" w:rsidR="00EE4ED3" w:rsidRDefault="00EE4ED3" w:rsidP="00EE4ED3">
      <w:pPr>
        <w:ind w:right="-108"/>
        <w:rPr>
          <w:rFonts w:ascii="Arial" w:hAnsi="Arial" w:cs="Arial"/>
          <w:b/>
        </w:rPr>
      </w:pPr>
      <w:r>
        <w:rPr>
          <w:b/>
        </w:rPr>
        <w:t>Risiken und Haftung</w:t>
      </w:r>
    </w:p>
    <w:p w14:paraId="1856BD3B" w14:textId="680F6ED4" w:rsidR="00EE4ED3" w:rsidRPr="009B52EA" w:rsidRDefault="00EE4ED3" w:rsidP="00EE4ED3">
      <w:pPr>
        <w:jc w:val="both"/>
        <w:rPr>
          <w:rFonts w:ascii="Times New Roman" w:hAnsi="Times New Roman" w:cs="Times New Roman"/>
          <w:sz w:val="20"/>
          <w:szCs w:val="20"/>
        </w:rPr>
      </w:pPr>
      <w:bookmarkStart w:id="0" w:name="_Toc399003394"/>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w:t>
      </w:r>
      <w:proofErr w:type="spellStart"/>
      <w:proofErr w:type="gramStart"/>
      <w:r>
        <w:rPr>
          <w:sz w:val="20"/>
          <w:szCs w:val="20"/>
        </w:rPr>
        <w:t>können.Der</w:t>
      </w:r>
      <w:proofErr w:type="spellEnd"/>
      <w:proofErr w:type="gramEnd"/>
      <w:r>
        <w:rPr>
          <w:sz w:val="20"/>
          <w:szCs w:val="20"/>
        </w:rPr>
        <w:t xml:space="preserve">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r w:rsidR="0091073F" w:rsidRPr="0091073F">
        <w:rPr>
          <w:noProof/>
        </w:rPr>
        <w:t xml:space="preserve"> </w:t>
      </w:r>
    </w:p>
    <w:p w14:paraId="52EF65B2" w14:textId="12F13BF9" w:rsidR="007F75EB" w:rsidRDefault="007F75EB" w:rsidP="009B52EA">
      <w:pPr>
        <w:ind w:left="-340" w:right="57"/>
        <w:jc w:val="both"/>
        <w:rPr>
          <w:sz w:val="20"/>
          <w:szCs w:val="20"/>
        </w:rPr>
      </w:pPr>
    </w:p>
    <w:p w14:paraId="52A62CF1" w14:textId="3EEF4D62" w:rsidR="0095607F" w:rsidRDefault="0095607F">
      <w:pPr>
        <w:rPr>
          <w:noProof/>
        </w:rPr>
      </w:pPr>
    </w:p>
    <w:p w14:paraId="4C16EF58" w14:textId="0BA50478" w:rsidR="002D4AEB" w:rsidRDefault="001B4E68">
      <w:r>
        <w:lastRenderedPageBreak/>
        <w:t xml:space="preserve">   </w:t>
      </w:r>
      <w:r w:rsidR="009B52EA" w:rsidRPr="00FE3DAB">
        <w:rPr>
          <w:noProof/>
        </w:rPr>
        <w:drawing>
          <wp:inline distT="0" distB="0" distL="0" distR="0" wp14:anchorId="54A933ED" wp14:editId="5366CF67">
            <wp:extent cx="6597120" cy="4452620"/>
            <wp:effectExtent l="0" t="0" r="0" b="5080"/>
            <wp:docPr id="1939092438" name="Grafik 1" descr="Ein Bild, das Text, Karte, Atla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092438" name="Grafik 1" descr="Ein Bild, das Text, Karte, Atlas enthält.&#10;&#10;KI-generierte Inhalte können fehlerhaft sein."/>
                    <pic:cNvPicPr/>
                  </pic:nvPicPr>
                  <pic:blipFill>
                    <a:blip r:embed="rId10"/>
                    <a:stretch>
                      <a:fillRect/>
                    </a:stretch>
                  </pic:blipFill>
                  <pic:spPr>
                    <a:xfrm>
                      <a:off x="0" y="0"/>
                      <a:ext cx="6604092" cy="4457326"/>
                    </a:xfrm>
                    <a:prstGeom prst="rect">
                      <a:avLst/>
                    </a:prstGeom>
                  </pic:spPr>
                </pic:pic>
              </a:graphicData>
            </a:graphic>
          </wp:inline>
        </w:drawing>
      </w:r>
    </w:p>
    <w:p w14:paraId="601CE08F" w14:textId="77777777" w:rsidR="00E71D31" w:rsidRDefault="001B4E68">
      <w:r>
        <w:t xml:space="preserve">                                     </w:t>
      </w:r>
      <w:r w:rsidR="009B52EA">
        <w:t xml:space="preserve">                   </w:t>
      </w:r>
      <w:r>
        <w:t xml:space="preserve">      </w:t>
      </w:r>
      <w:r>
        <w:rPr>
          <w:noProof/>
        </w:rPr>
        <w:drawing>
          <wp:inline distT="0" distB="0" distL="0" distR="0" wp14:anchorId="4C854691" wp14:editId="7B79E3C0">
            <wp:extent cx="3192591" cy="4257493"/>
            <wp:effectExtent l="0" t="0" r="8255" b="0"/>
            <wp:docPr id="89629219" name="Grafik 1" descr="Ein Bild, das Natur, Formgestaltung, Erosion, Höhl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9219" name="Grafik 1" descr="Ein Bild, das Natur, Formgestaltung, Erosion, Höhle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8919" cy="4292602"/>
                    </a:xfrm>
                    <a:prstGeom prst="rect">
                      <a:avLst/>
                    </a:prstGeom>
                    <a:noFill/>
                    <a:ln>
                      <a:noFill/>
                    </a:ln>
                  </pic:spPr>
                </pic:pic>
              </a:graphicData>
            </a:graphic>
          </wp:inline>
        </w:drawing>
      </w:r>
    </w:p>
    <w:p w14:paraId="2D0ABB83" w14:textId="54D08F78" w:rsidR="001B4E68" w:rsidRDefault="001B4E68">
      <w:r>
        <w:t>Eintritt Schlucht 5 Fr.</w:t>
      </w:r>
    </w:p>
    <w:sectPr w:rsidR="001B4E68" w:rsidSect="009B52EA">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3A2D1" w14:textId="77777777" w:rsidR="00604387" w:rsidRDefault="00604387" w:rsidP="00E71D31">
      <w:pPr>
        <w:spacing w:after="0" w:line="240" w:lineRule="auto"/>
      </w:pPr>
      <w:r>
        <w:separator/>
      </w:r>
    </w:p>
  </w:endnote>
  <w:endnote w:type="continuationSeparator" w:id="0">
    <w:p w14:paraId="61976ACD" w14:textId="77777777" w:rsidR="00604387" w:rsidRDefault="00604387" w:rsidP="00E71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omBold B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9BF48" w14:textId="1184C80B" w:rsidR="00E71D31" w:rsidRDefault="00E71D31">
    <w:pPr>
      <w:pStyle w:val="Fuzeile"/>
    </w:pPr>
    <w:r>
      <w:t xml:space="preserve">BS26-29 </w:t>
    </w:r>
    <w:proofErr w:type="spellStart"/>
    <w:r>
      <w:t>Taminaschlucht</w:t>
    </w:r>
    <w:proofErr w:type="spellEnd"/>
  </w:p>
  <w:p w14:paraId="5136290D" w14:textId="77777777" w:rsidR="00E71D31" w:rsidRDefault="00E71D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C8ECA" w14:textId="77777777" w:rsidR="00604387" w:rsidRDefault="00604387" w:rsidP="00E71D31">
      <w:pPr>
        <w:spacing w:after="0" w:line="240" w:lineRule="auto"/>
      </w:pPr>
      <w:r>
        <w:separator/>
      </w:r>
    </w:p>
  </w:footnote>
  <w:footnote w:type="continuationSeparator" w:id="0">
    <w:p w14:paraId="450925B6" w14:textId="77777777" w:rsidR="00604387" w:rsidRDefault="00604387" w:rsidP="00E71D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C6F"/>
    <w:rsid w:val="00000CC9"/>
    <w:rsid w:val="001314E9"/>
    <w:rsid w:val="00137663"/>
    <w:rsid w:val="001B4E68"/>
    <w:rsid w:val="001D6E96"/>
    <w:rsid w:val="00226924"/>
    <w:rsid w:val="002D4AEB"/>
    <w:rsid w:val="00327E14"/>
    <w:rsid w:val="00332B13"/>
    <w:rsid w:val="005043FC"/>
    <w:rsid w:val="0054270C"/>
    <w:rsid w:val="005F4885"/>
    <w:rsid w:val="00604387"/>
    <w:rsid w:val="00784759"/>
    <w:rsid w:val="007D576F"/>
    <w:rsid w:val="007F3A4F"/>
    <w:rsid w:val="007F75EB"/>
    <w:rsid w:val="00800864"/>
    <w:rsid w:val="008559E4"/>
    <w:rsid w:val="00885321"/>
    <w:rsid w:val="0091073F"/>
    <w:rsid w:val="0093702E"/>
    <w:rsid w:val="0095607F"/>
    <w:rsid w:val="009B52EA"/>
    <w:rsid w:val="00A10045"/>
    <w:rsid w:val="00AD6C09"/>
    <w:rsid w:val="00B16B9C"/>
    <w:rsid w:val="00BC7FFD"/>
    <w:rsid w:val="00C47EDA"/>
    <w:rsid w:val="00C757CA"/>
    <w:rsid w:val="00E459A0"/>
    <w:rsid w:val="00E71D31"/>
    <w:rsid w:val="00E74314"/>
    <w:rsid w:val="00E864C5"/>
    <w:rsid w:val="00EA0A98"/>
    <w:rsid w:val="00EB5B4F"/>
    <w:rsid w:val="00EE4ED3"/>
    <w:rsid w:val="00F0644A"/>
    <w:rsid w:val="00FF2C6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2A93"/>
  <w15:chartTrackingRefBased/>
  <w15:docId w15:val="{717C5397-E14A-4386-AEF7-A34D9523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B5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B5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B5B4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B5B4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B5B4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B5B4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B5B4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B5B4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B5B4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B5B4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B5B4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B5B4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B5B4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B5B4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B5B4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B5B4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B5B4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B5B4F"/>
    <w:rPr>
      <w:rFonts w:eastAsiaTheme="majorEastAsia" w:cstheme="majorBidi"/>
      <w:color w:val="272727" w:themeColor="text1" w:themeTint="D8"/>
    </w:rPr>
  </w:style>
  <w:style w:type="paragraph" w:styleId="Titel">
    <w:name w:val="Title"/>
    <w:basedOn w:val="Standard"/>
    <w:next w:val="Standard"/>
    <w:link w:val="TitelZchn"/>
    <w:uiPriority w:val="10"/>
    <w:qFormat/>
    <w:rsid w:val="00EB5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B5B4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B5B4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B5B4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B5B4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B5B4F"/>
    <w:rPr>
      <w:i/>
      <w:iCs/>
      <w:color w:val="404040" w:themeColor="text1" w:themeTint="BF"/>
    </w:rPr>
  </w:style>
  <w:style w:type="paragraph" w:styleId="Listenabsatz">
    <w:name w:val="List Paragraph"/>
    <w:basedOn w:val="Standard"/>
    <w:uiPriority w:val="34"/>
    <w:qFormat/>
    <w:rsid w:val="00EB5B4F"/>
    <w:pPr>
      <w:ind w:left="720"/>
      <w:contextualSpacing/>
    </w:pPr>
  </w:style>
  <w:style w:type="character" w:styleId="IntensiveHervorhebung">
    <w:name w:val="Intense Emphasis"/>
    <w:basedOn w:val="Absatz-Standardschriftart"/>
    <w:uiPriority w:val="21"/>
    <w:qFormat/>
    <w:rsid w:val="00EB5B4F"/>
    <w:rPr>
      <w:i/>
      <w:iCs/>
      <w:color w:val="0F4761" w:themeColor="accent1" w:themeShade="BF"/>
    </w:rPr>
  </w:style>
  <w:style w:type="paragraph" w:styleId="IntensivesZitat">
    <w:name w:val="Intense Quote"/>
    <w:basedOn w:val="Standard"/>
    <w:next w:val="Standard"/>
    <w:link w:val="IntensivesZitatZchn"/>
    <w:uiPriority w:val="30"/>
    <w:qFormat/>
    <w:rsid w:val="00EB5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B5B4F"/>
    <w:rPr>
      <w:i/>
      <w:iCs/>
      <w:color w:val="0F4761" w:themeColor="accent1" w:themeShade="BF"/>
    </w:rPr>
  </w:style>
  <w:style w:type="character" w:styleId="IntensiverVerweis">
    <w:name w:val="Intense Reference"/>
    <w:basedOn w:val="Absatz-Standardschriftart"/>
    <w:uiPriority w:val="32"/>
    <w:qFormat/>
    <w:rsid w:val="00EB5B4F"/>
    <w:rPr>
      <w:b/>
      <w:bCs/>
      <w:smallCaps/>
      <w:color w:val="0F4761" w:themeColor="accent1" w:themeShade="BF"/>
      <w:spacing w:val="5"/>
    </w:rPr>
  </w:style>
  <w:style w:type="paragraph" w:styleId="StandardWeb">
    <w:name w:val="Normal (Web)"/>
    <w:basedOn w:val="Standard"/>
    <w:uiPriority w:val="99"/>
    <w:semiHidden/>
    <w:unhideWhenUsed/>
    <w:rsid w:val="005043FC"/>
    <w:pPr>
      <w:spacing w:before="100" w:beforeAutospacing="1" w:after="100" w:afterAutospacing="1" w:line="240" w:lineRule="auto"/>
    </w:pPr>
    <w:rPr>
      <w:rFonts w:ascii="Times New Roman" w:eastAsiaTheme="minorEastAsia" w:hAnsi="Times New Roman" w:cs="Times New Roman"/>
      <w:kern w:val="0"/>
      <w:sz w:val="24"/>
      <w:szCs w:val="24"/>
      <w:lang w:eastAsia="de-CH"/>
      <w14:ligatures w14:val="none"/>
    </w:rPr>
  </w:style>
  <w:style w:type="character" w:styleId="Hyperlink">
    <w:name w:val="Hyperlink"/>
    <w:basedOn w:val="Absatz-Standardschriftart"/>
    <w:uiPriority w:val="99"/>
    <w:unhideWhenUsed/>
    <w:rsid w:val="009B52EA"/>
    <w:rPr>
      <w:color w:val="467886" w:themeColor="hyperlink"/>
      <w:u w:val="single"/>
    </w:rPr>
  </w:style>
  <w:style w:type="character" w:styleId="NichtaufgelsteErwhnung">
    <w:name w:val="Unresolved Mention"/>
    <w:basedOn w:val="Absatz-Standardschriftart"/>
    <w:uiPriority w:val="99"/>
    <w:semiHidden/>
    <w:unhideWhenUsed/>
    <w:rsid w:val="009B52EA"/>
    <w:rPr>
      <w:color w:val="605E5C"/>
      <w:shd w:val="clear" w:color="auto" w:fill="E1DFDD"/>
    </w:rPr>
  </w:style>
  <w:style w:type="paragraph" w:styleId="Kopfzeile">
    <w:name w:val="header"/>
    <w:basedOn w:val="Standard"/>
    <w:link w:val="KopfzeileZchn"/>
    <w:uiPriority w:val="99"/>
    <w:unhideWhenUsed/>
    <w:rsid w:val="00E71D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71D31"/>
  </w:style>
  <w:style w:type="paragraph" w:styleId="Fuzeile">
    <w:name w:val="footer"/>
    <w:basedOn w:val="Standard"/>
    <w:link w:val="FuzeileZchn"/>
    <w:uiPriority w:val="99"/>
    <w:unhideWhenUsed/>
    <w:rsid w:val="00E71D3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71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24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buechi4@bluewin.ch"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r\Documents\Maske%20Wanderungen\Maske%20wander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40243-0E53-469E-8DAF-01A63FFF2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Maske wandern.dotx</Template>
  <TotalTime>0</TotalTime>
  <Pages>2</Pages>
  <Words>188</Words>
  <Characters>1375</Characters>
  <Application>Microsoft Office Word</Application>
  <DocSecurity>0</DocSecurity>
  <Lines>30</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Margrit Buechi</dc:creator>
  <cp:keywords/>
  <dc:description/>
  <cp:lastModifiedBy>Werner Riedle</cp:lastModifiedBy>
  <cp:revision>2</cp:revision>
  <cp:lastPrinted>2025-05-16T11:00:00Z</cp:lastPrinted>
  <dcterms:created xsi:type="dcterms:W3CDTF">2026-07-10T12:52:00Z</dcterms:created>
  <dcterms:modified xsi:type="dcterms:W3CDTF">2026-07-10T12:52:00Z</dcterms:modified>
</cp:coreProperties>
</file>