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07389" w14:textId="77777777" w:rsidR="00DF57C4" w:rsidRDefault="005043FC">
      <w:pPr>
        <w:rPr>
          <w:noProof/>
        </w:rPr>
      </w:pPr>
      <w:r>
        <w:rPr>
          <w:noProof/>
          <w:kern w:val="0"/>
        </w:rPr>
        <mc:AlternateContent>
          <mc:Choice Requires="wpc">
            <w:drawing>
              <wp:inline distT="0" distB="0" distL="0" distR="0" wp14:anchorId="66F56FCE" wp14:editId="70CF1B1C">
                <wp:extent cx="5453380" cy="904875"/>
                <wp:effectExtent l="0" t="0" r="4445" b="0"/>
                <wp:docPr id="1582245634" name="Zeichenbereich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947529666" name="Group 191"/>
                        <wpg:cNvGrpSpPr>
                          <a:grpSpLocks/>
                        </wpg:cNvGrpSpPr>
                        <wpg:grpSpPr bwMode="auto">
                          <a:xfrm rot="10814245" flipV="1">
                            <a:off x="473907" y="5700"/>
                            <a:ext cx="939214" cy="798566"/>
                            <a:chOff x="1071" y="1806"/>
                            <a:chExt cx="1407" cy="1388"/>
                          </a:xfrm>
                        </wpg:grpSpPr>
                        <wps:wsp>
                          <wps:cNvPr id="290714579" name="AutoShape 192"/>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6289435" name="Freeform 193"/>
                          <wps:cNvSpPr>
                            <a:spLocks/>
                          </wps:cNvSpPr>
                          <wps:spPr bwMode="auto">
                            <a:xfrm>
                              <a:off x="1814" y="1814"/>
                              <a:ext cx="426" cy="177"/>
                            </a:xfrm>
                            <a:custGeom>
                              <a:avLst/>
                              <a:gdLst>
                                <a:gd name="T0" fmla="*/ 126 w 921"/>
                                <a:gd name="T1" fmla="*/ 54 h 382"/>
                                <a:gd name="T2" fmla="*/ 138 w 921"/>
                                <a:gd name="T3" fmla="*/ 56 h 382"/>
                                <a:gd name="T4" fmla="*/ 149 w 921"/>
                                <a:gd name="T5" fmla="*/ 58 h 382"/>
                                <a:gd name="T6" fmla="*/ 160 w 921"/>
                                <a:gd name="T7" fmla="*/ 62 h 382"/>
                                <a:gd name="T8" fmla="*/ 169 w 921"/>
                                <a:gd name="T9" fmla="*/ 65 h 382"/>
                                <a:gd name="T10" fmla="*/ 178 w 921"/>
                                <a:gd name="T11" fmla="*/ 70 h 382"/>
                                <a:gd name="T12" fmla="*/ 186 w 921"/>
                                <a:gd name="T13" fmla="*/ 75 h 382"/>
                                <a:gd name="T14" fmla="*/ 194 w 921"/>
                                <a:gd name="T15" fmla="*/ 79 h 382"/>
                                <a:gd name="T16" fmla="*/ 191 w 921"/>
                                <a:gd name="T17" fmla="*/ 75 h 382"/>
                                <a:gd name="T18" fmla="*/ 178 w 921"/>
                                <a:gd name="T19" fmla="*/ 60 h 382"/>
                                <a:gd name="T20" fmla="*/ 165 w 921"/>
                                <a:gd name="T21" fmla="*/ 47 h 382"/>
                                <a:gd name="T22" fmla="*/ 152 w 921"/>
                                <a:gd name="T23" fmla="*/ 36 h 382"/>
                                <a:gd name="T24" fmla="*/ 139 w 921"/>
                                <a:gd name="T25" fmla="*/ 25 h 382"/>
                                <a:gd name="T26" fmla="*/ 126 w 921"/>
                                <a:gd name="T27" fmla="*/ 17 h 382"/>
                                <a:gd name="T28" fmla="*/ 114 w 921"/>
                                <a:gd name="T29" fmla="*/ 10 h 382"/>
                                <a:gd name="T30" fmla="*/ 101 w 921"/>
                                <a:gd name="T31" fmla="*/ 5 h 382"/>
                                <a:gd name="T32" fmla="*/ 91 w 921"/>
                                <a:gd name="T33" fmla="*/ 1 h 382"/>
                                <a:gd name="T34" fmla="*/ 83 w 921"/>
                                <a:gd name="T35" fmla="*/ 0 h 382"/>
                                <a:gd name="T36" fmla="*/ 74 w 921"/>
                                <a:gd name="T37" fmla="*/ 0 h 382"/>
                                <a:gd name="T38" fmla="*/ 67 w 921"/>
                                <a:gd name="T39" fmla="*/ 0 h 382"/>
                                <a:gd name="T40" fmla="*/ 59 w 921"/>
                                <a:gd name="T41" fmla="*/ 3 h 382"/>
                                <a:gd name="T42" fmla="*/ 52 w 921"/>
                                <a:gd name="T43" fmla="*/ 6 h 382"/>
                                <a:gd name="T44" fmla="*/ 45 w 921"/>
                                <a:gd name="T45" fmla="*/ 11 h 382"/>
                                <a:gd name="T46" fmla="*/ 39 w 921"/>
                                <a:gd name="T47" fmla="*/ 17 h 382"/>
                                <a:gd name="T48" fmla="*/ 30 w 921"/>
                                <a:gd name="T49" fmla="*/ 28 h 382"/>
                                <a:gd name="T50" fmla="*/ 19 w 921"/>
                                <a:gd name="T51" fmla="*/ 44 h 382"/>
                                <a:gd name="T52" fmla="*/ 10 w 921"/>
                                <a:gd name="T53" fmla="*/ 59 h 382"/>
                                <a:gd name="T54" fmla="*/ 3 w 921"/>
                                <a:gd name="T55" fmla="*/ 74 h 382"/>
                                <a:gd name="T56" fmla="*/ 5 w 921"/>
                                <a:gd name="T57" fmla="*/ 78 h 382"/>
                                <a:gd name="T58" fmla="*/ 17 w 921"/>
                                <a:gd name="T59" fmla="*/ 72 h 382"/>
                                <a:gd name="T60" fmla="*/ 29 w 921"/>
                                <a:gd name="T61" fmla="*/ 67 h 382"/>
                                <a:gd name="T62" fmla="*/ 43 w 921"/>
                                <a:gd name="T63" fmla="*/ 62 h 382"/>
                                <a:gd name="T64" fmla="*/ 58 w 921"/>
                                <a:gd name="T65" fmla="*/ 57 h 382"/>
                                <a:gd name="T66" fmla="*/ 75 w 921"/>
                                <a:gd name="T67" fmla="*/ 54 h 382"/>
                                <a:gd name="T68" fmla="*/ 92 w 921"/>
                                <a:gd name="T69" fmla="*/ 52 h 382"/>
                                <a:gd name="T70" fmla="*/ 110 w 921"/>
                                <a:gd name="T71" fmla="*/ 52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490172" name="Freeform 194"/>
                          <wps:cNvSpPr>
                            <a:spLocks/>
                          </wps:cNvSpPr>
                          <wps:spPr bwMode="auto">
                            <a:xfrm>
                              <a:off x="2311" y="2099"/>
                              <a:ext cx="76" cy="124"/>
                            </a:xfrm>
                            <a:custGeom>
                              <a:avLst/>
                              <a:gdLst>
                                <a:gd name="T0" fmla="*/ 0 w 164"/>
                                <a:gd name="T1" fmla="*/ 42 h 267"/>
                                <a:gd name="T2" fmla="*/ 5 w 164"/>
                                <a:gd name="T3" fmla="*/ 43 h 267"/>
                                <a:gd name="T4" fmla="*/ 10 w 164"/>
                                <a:gd name="T5" fmla="*/ 45 h 267"/>
                                <a:gd name="T6" fmla="*/ 15 w 164"/>
                                <a:gd name="T7" fmla="*/ 46 h 267"/>
                                <a:gd name="T8" fmla="*/ 19 w 164"/>
                                <a:gd name="T9" fmla="*/ 48 h 267"/>
                                <a:gd name="T10" fmla="*/ 24 w 164"/>
                                <a:gd name="T11" fmla="*/ 50 h 267"/>
                                <a:gd name="T12" fmla="*/ 28 w 164"/>
                                <a:gd name="T13" fmla="*/ 52 h 267"/>
                                <a:gd name="T14" fmla="*/ 32 w 164"/>
                                <a:gd name="T15" fmla="*/ 55 h 267"/>
                                <a:gd name="T16" fmla="*/ 35 w 164"/>
                                <a:gd name="T17" fmla="*/ 58 h 267"/>
                                <a:gd name="T18" fmla="*/ 32 w 164"/>
                                <a:gd name="T19" fmla="*/ 50 h 267"/>
                                <a:gd name="T20" fmla="*/ 28 w 164"/>
                                <a:gd name="T21" fmla="*/ 43 h 267"/>
                                <a:gd name="T22" fmla="*/ 24 w 164"/>
                                <a:gd name="T23" fmla="*/ 35 h 267"/>
                                <a:gd name="T24" fmla="*/ 20 w 164"/>
                                <a:gd name="T25" fmla="*/ 28 h 267"/>
                                <a:gd name="T26" fmla="*/ 16 w 164"/>
                                <a:gd name="T27" fmla="*/ 21 h 267"/>
                                <a:gd name="T28" fmla="*/ 12 w 164"/>
                                <a:gd name="T29" fmla="*/ 14 h 267"/>
                                <a:gd name="T30" fmla="*/ 8 w 164"/>
                                <a:gd name="T31" fmla="*/ 7 h 267"/>
                                <a:gd name="T32" fmla="*/ 3 w 164"/>
                                <a:gd name="T33" fmla="*/ 0 h 267"/>
                                <a:gd name="T34" fmla="*/ 4 w 164"/>
                                <a:gd name="T35" fmla="*/ 3 h 267"/>
                                <a:gd name="T36" fmla="*/ 5 w 164"/>
                                <a:gd name="T37" fmla="*/ 6 h 267"/>
                                <a:gd name="T38" fmla="*/ 5 w 164"/>
                                <a:gd name="T39" fmla="*/ 8 h 267"/>
                                <a:gd name="T40" fmla="*/ 5 w 164"/>
                                <a:gd name="T41" fmla="*/ 11 h 267"/>
                                <a:gd name="T42" fmla="*/ 5 w 164"/>
                                <a:gd name="T43" fmla="*/ 15 h 267"/>
                                <a:gd name="T44" fmla="*/ 4 w 164"/>
                                <a:gd name="T45" fmla="*/ 22 h 267"/>
                                <a:gd name="T46" fmla="*/ 2 w 164"/>
                                <a:gd name="T47" fmla="*/ 31 h 267"/>
                                <a:gd name="T48" fmla="*/ 0 w 164"/>
                                <a:gd name="T49" fmla="*/ 42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482878" name="Freeform 195"/>
                          <wps:cNvSpPr>
                            <a:spLocks/>
                          </wps:cNvSpPr>
                          <wps:spPr bwMode="auto">
                            <a:xfrm>
                              <a:off x="1404" y="2226"/>
                              <a:ext cx="1068" cy="961"/>
                            </a:xfrm>
                            <a:custGeom>
                              <a:avLst/>
                              <a:gdLst>
                                <a:gd name="T0" fmla="*/ 470 w 2308"/>
                                <a:gd name="T1" fmla="*/ 36 h 2076"/>
                                <a:gd name="T2" fmla="*/ 461 w 2308"/>
                                <a:gd name="T3" fmla="*/ 26 h 2076"/>
                                <a:gd name="T4" fmla="*/ 451 w 2308"/>
                                <a:gd name="T5" fmla="*/ 17 h 2076"/>
                                <a:gd name="T6" fmla="*/ 440 w 2308"/>
                                <a:gd name="T7" fmla="*/ 9 h 2076"/>
                                <a:gd name="T8" fmla="*/ 426 w 2308"/>
                                <a:gd name="T9" fmla="*/ 3 h 2076"/>
                                <a:gd name="T10" fmla="*/ 412 w 2308"/>
                                <a:gd name="T11" fmla="*/ 19 h 2076"/>
                                <a:gd name="T12" fmla="*/ 399 w 2308"/>
                                <a:gd name="T13" fmla="*/ 93 h 2076"/>
                                <a:gd name="T14" fmla="*/ 396 w 2308"/>
                                <a:gd name="T15" fmla="*/ 153 h 2076"/>
                                <a:gd name="T16" fmla="*/ 418 w 2308"/>
                                <a:gd name="T17" fmla="*/ 192 h 2076"/>
                                <a:gd name="T18" fmla="*/ 432 w 2308"/>
                                <a:gd name="T19" fmla="*/ 246 h 2076"/>
                                <a:gd name="T20" fmla="*/ 434 w 2308"/>
                                <a:gd name="T21" fmla="*/ 300 h 2076"/>
                                <a:gd name="T22" fmla="*/ 435 w 2308"/>
                                <a:gd name="T23" fmla="*/ 318 h 2076"/>
                                <a:gd name="T24" fmla="*/ 438 w 2308"/>
                                <a:gd name="T25" fmla="*/ 337 h 2076"/>
                                <a:gd name="T26" fmla="*/ 435 w 2308"/>
                                <a:gd name="T27" fmla="*/ 349 h 2076"/>
                                <a:gd name="T28" fmla="*/ 429 w 2308"/>
                                <a:gd name="T29" fmla="*/ 352 h 2076"/>
                                <a:gd name="T30" fmla="*/ 411 w 2308"/>
                                <a:gd name="T31" fmla="*/ 365 h 2076"/>
                                <a:gd name="T32" fmla="*/ 391 w 2308"/>
                                <a:gd name="T33" fmla="*/ 372 h 2076"/>
                                <a:gd name="T34" fmla="*/ 322 w 2308"/>
                                <a:gd name="T35" fmla="*/ 381 h 2076"/>
                                <a:gd name="T36" fmla="*/ 253 w 2308"/>
                                <a:gd name="T37" fmla="*/ 378 h 2076"/>
                                <a:gd name="T38" fmla="*/ 204 w 2308"/>
                                <a:gd name="T39" fmla="*/ 353 h 2076"/>
                                <a:gd name="T40" fmla="*/ 150 w 2308"/>
                                <a:gd name="T41" fmla="*/ 381 h 2076"/>
                                <a:gd name="T42" fmla="*/ 59 w 2308"/>
                                <a:gd name="T43" fmla="*/ 383 h 2076"/>
                                <a:gd name="T44" fmla="*/ 0 w 2308"/>
                                <a:gd name="T45" fmla="*/ 361 h 2076"/>
                                <a:gd name="T46" fmla="*/ 25 w 2308"/>
                                <a:gd name="T47" fmla="*/ 375 h 2076"/>
                                <a:gd name="T48" fmla="*/ 50 w 2308"/>
                                <a:gd name="T49" fmla="*/ 389 h 2076"/>
                                <a:gd name="T50" fmla="*/ 78 w 2308"/>
                                <a:gd name="T51" fmla="*/ 402 h 2076"/>
                                <a:gd name="T52" fmla="*/ 108 w 2308"/>
                                <a:gd name="T53" fmla="*/ 414 h 2076"/>
                                <a:gd name="T54" fmla="*/ 140 w 2308"/>
                                <a:gd name="T55" fmla="*/ 424 h 2076"/>
                                <a:gd name="T56" fmla="*/ 170 w 2308"/>
                                <a:gd name="T57" fmla="*/ 433 h 2076"/>
                                <a:gd name="T58" fmla="*/ 199 w 2308"/>
                                <a:gd name="T59" fmla="*/ 440 h 2076"/>
                                <a:gd name="T60" fmla="*/ 226 w 2308"/>
                                <a:gd name="T61" fmla="*/ 443 h 2076"/>
                                <a:gd name="T62" fmla="*/ 251 w 2308"/>
                                <a:gd name="T63" fmla="*/ 445 h 2076"/>
                                <a:gd name="T64" fmla="*/ 276 w 2308"/>
                                <a:gd name="T65" fmla="*/ 444 h 2076"/>
                                <a:gd name="T66" fmla="*/ 299 w 2308"/>
                                <a:gd name="T67" fmla="*/ 441 h 2076"/>
                                <a:gd name="T68" fmla="*/ 320 w 2308"/>
                                <a:gd name="T69" fmla="*/ 436 h 2076"/>
                                <a:gd name="T70" fmla="*/ 340 w 2308"/>
                                <a:gd name="T71" fmla="*/ 430 h 2076"/>
                                <a:gd name="T72" fmla="*/ 359 w 2308"/>
                                <a:gd name="T73" fmla="*/ 421 h 2076"/>
                                <a:gd name="T74" fmla="*/ 376 w 2308"/>
                                <a:gd name="T75" fmla="*/ 411 h 2076"/>
                                <a:gd name="T76" fmla="*/ 393 w 2308"/>
                                <a:gd name="T77" fmla="*/ 399 h 2076"/>
                                <a:gd name="T78" fmla="*/ 416 w 2308"/>
                                <a:gd name="T79" fmla="*/ 378 h 2076"/>
                                <a:gd name="T80" fmla="*/ 435 w 2308"/>
                                <a:gd name="T81" fmla="*/ 355 h 2076"/>
                                <a:gd name="T82" fmla="*/ 452 w 2308"/>
                                <a:gd name="T83" fmla="*/ 328 h 2076"/>
                                <a:gd name="T84" fmla="*/ 466 w 2308"/>
                                <a:gd name="T85" fmla="*/ 300 h 2076"/>
                                <a:gd name="T86" fmla="*/ 477 w 2308"/>
                                <a:gd name="T87" fmla="*/ 271 h 2076"/>
                                <a:gd name="T88" fmla="*/ 488 w 2308"/>
                                <a:gd name="T89" fmla="*/ 227 h 2076"/>
                                <a:gd name="T90" fmla="*/ 494 w 2308"/>
                                <a:gd name="T91" fmla="*/ 175 h 2076"/>
                                <a:gd name="T92" fmla="*/ 493 w 2308"/>
                                <a:gd name="T93" fmla="*/ 124 h 2076"/>
                                <a:gd name="T94" fmla="*/ 489 w 2308"/>
                                <a:gd name="T95" fmla="*/ 95 h 2076"/>
                                <a:gd name="T96" fmla="*/ 481 w 2308"/>
                                <a:gd name="T97" fmla="*/ 64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474937" name="Freeform 196"/>
                          <wps:cNvSpPr>
                            <a:spLocks/>
                          </wps:cNvSpPr>
                          <wps:spPr bwMode="auto">
                            <a:xfrm>
                              <a:off x="1752" y="1965"/>
                              <a:ext cx="518" cy="410"/>
                            </a:xfrm>
                            <a:custGeom>
                              <a:avLst/>
                              <a:gdLst>
                                <a:gd name="T0" fmla="*/ 3 w 1119"/>
                                <a:gd name="T1" fmla="*/ 43 h 885"/>
                                <a:gd name="T2" fmla="*/ 14 w 1119"/>
                                <a:gd name="T3" fmla="*/ 37 h 885"/>
                                <a:gd name="T4" fmla="*/ 29 w 1119"/>
                                <a:gd name="T5" fmla="*/ 29 h 885"/>
                                <a:gd name="T6" fmla="*/ 46 w 1119"/>
                                <a:gd name="T7" fmla="*/ 20 h 885"/>
                                <a:gd name="T8" fmla="*/ 67 w 1119"/>
                                <a:gd name="T9" fmla="*/ 13 h 885"/>
                                <a:gd name="T10" fmla="*/ 89 w 1119"/>
                                <a:gd name="T11" fmla="*/ 6 h 885"/>
                                <a:gd name="T12" fmla="*/ 112 w 1119"/>
                                <a:gd name="T13" fmla="*/ 1 h 885"/>
                                <a:gd name="T14" fmla="*/ 135 w 1119"/>
                                <a:gd name="T15" fmla="*/ 0 h 885"/>
                                <a:gd name="T16" fmla="*/ 154 w 1119"/>
                                <a:gd name="T17" fmla="*/ 1 h 885"/>
                                <a:gd name="T18" fmla="*/ 169 w 1119"/>
                                <a:gd name="T19" fmla="*/ 5 h 885"/>
                                <a:gd name="T20" fmla="*/ 183 w 1119"/>
                                <a:gd name="T21" fmla="*/ 9 h 885"/>
                                <a:gd name="T22" fmla="*/ 196 w 1119"/>
                                <a:gd name="T23" fmla="*/ 14 h 885"/>
                                <a:gd name="T24" fmla="*/ 209 w 1119"/>
                                <a:gd name="T25" fmla="*/ 20 h 885"/>
                                <a:gd name="T26" fmla="*/ 219 w 1119"/>
                                <a:gd name="T27" fmla="*/ 26 h 885"/>
                                <a:gd name="T28" fmla="*/ 229 w 1119"/>
                                <a:gd name="T29" fmla="*/ 33 h 885"/>
                                <a:gd name="T30" fmla="*/ 237 w 1119"/>
                                <a:gd name="T31" fmla="*/ 40 h 885"/>
                                <a:gd name="T32" fmla="*/ 237 w 1119"/>
                                <a:gd name="T33" fmla="*/ 41 h 885"/>
                                <a:gd name="T34" fmla="*/ 229 w 1119"/>
                                <a:gd name="T35" fmla="*/ 38 h 885"/>
                                <a:gd name="T36" fmla="*/ 221 w 1119"/>
                                <a:gd name="T37" fmla="*/ 35 h 885"/>
                                <a:gd name="T38" fmla="*/ 211 w 1119"/>
                                <a:gd name="T39" fmla="*/ 32 h 885"/>
                                <a:gd name="T40" fmla="*/ 201 w 1119"/>
                                <a:gd name="T41" fmla="*/ 29 h 885"/>
                                <a:gd name="T42" fmla="*/ 191 w 1119"/>
                                <a:gd name="T43" fmla="*/ 26 h 885"/>
                                <a:gd name="T44" fmla="*/ 180 w 1119"/>
                                <a:gd name="T45" fmla="*/ 25 h 885"/>
                                <a:gd name="T46" fmla="*/ 170 w 1119"/>
                                <a:gd name="T47" fmla="*/ 24 h 885"/>
                                <a:gd name="T48" fmla="*/ 159 w 1119"/>
                                <a:gd name="T49" fmla="*/ 23 h 885"/>
                                <a:gd name="T50" fmla="*/ 147 w 1119"/>
                                <a:gd name="T51" fmla="*/ 25 h 885"/>
                                <a:gd name="T52" fmla="*/ 135 w 1119"/>
                                <a:gd name="T53" fmla="*/ 27 h 885"/>
                                <a:gd name="T54" fmla="*/ 123 w 1119"/>
                                <a:gd name="T55" fmla="*/ 31 h 885"/>
                                <a:gd name="T56" fmla="*/ 112 w 1119"/>
                                <a:gd name="T57" fmla="*/ 34 h 885"/>
                                <a:gd name="T58" fmla="*/ 104 w 1119"/>
                                <a:gd name="T59" fmla="*/ 37 h 885"/>
                                <a:gd name="T60" fmla="*/ 97 w 1119"/>
                                <a:gd name="T61" fmla="*/ 40 h 885"/>
                                <a:gd name="T62" fmla="*/ 93 w 1119"/>
                                <a:gd name="T63" fmla="*/ 41 h 885"/>
                                <a:gd name="T64" fmla="*/ 85 w 1119"/>
                                <a:gd name="T65" fmla="*/ 44 h 885"/>
                                <a:gd name="T66" fmla="*/ 90 w 1119"/>
                                <a:gd name="T67" fmla="*/ 67 h 885"/>
                                <a:gd name="T68" fmla="*/ 96 w 1119"/>
                                <a:gd name="T69" fmla="*/ 101 h 885"/>
                                <a:gd name="T70" fmla="*/ 101 w 1119"/>
                                <a:gd name="T71" fmla="*/ 138 h 885"/>
                                <a:gd name="T72" fmla="*/ 104 w 1119"/>
                                <a:gd name="T73" fmla="*/ 173 h 885"/>
                                <a:gd name="T74" fmla="*/ 102 w 1119"/>
                                <a:gd name="T75" fmla="*/ 188 h 885"/>
                                <a:gd name="T76" fmla="*/ 95 w 1119"/>
                                <a:gd name="T77" fmla="*/ 183 h 885"/>
                                <a:gd name="T78" fmla="*/ 88 w 1119"/>
                                <a:gd name="T79" fmla="*/ 178 h 885"/>
                                <a:gd name="T80" fmla="*/ 81 w 1119"/>
                                <a:gd name="T81" fmla="*/ 174 h 885"/>
                                <a:gd name="T82" fmla="*/ 71 w 1119"/>
                                <a:gd name="T83" fmla="*/ 158 h 885"/>
                                <a:gd name="T84" fmla="*/ 56 w 1119"/>
                                <a:gd name="T85" fmla="*/ 130 h 885"/>
                                <a:gd name="T86" fmla="*/ 43 w 1119"/>
                                <a:gd name="T87" fmla="*/ 107 h 885"/>
                                <a:gd name="T88" fmla="*/ 31 w 1119"/>
                                <a:gd name="T89" fmla="*/ 87 h 885"/>
                                <a:gd name="T90" fmla="*/ 19 w 1119"/>
                                <a:gd name="T91" fmla="*/ 71 h 885"/>
                                <a:gd name="T92" fmla="*/ 11 w 1119"/>
                                <a:gd name="T93" fmla="*/ 59 h 885"/>
                                <a:gd name="T94" fmla="*/ 4 w 1119"/>
                                <a:gd name="T95" fmla="*/ 50 h 885"/>
                                <a:gd name="T96" fmla="*/ 0 w 1119"/>
                                <a:gd name="T97" fmla="*/ 46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8468433" name="Freeform 197"/>
                          <wps:cNvSpPr>
                            <a:spLocks/>
                          </wps:cNvSpPr>
                          <wps:spPr bwMode="auto">
                            <a:xfrm>
                              <a:off x="1866" y="2481"/>
                              <a:ext cx="54" cy="76"/>
                            </a:xfrm>
                            <a:custGeom>
                              <a:avLst/>
                              <a:gdLst>
                                <a:gd name="T0" fmla="*/ 9 w 116"/>
                                <a:gd name="T1" fmla="*/ 28 h 166"/>
                                <a:gd name="T2" fmla="*/ 0 w 116"/>
                                <a:gd name="T3" fmla="*/ 35 h 166"/>
                                <a:gd name="T4" fmla="*/ 0 w 116"/>
                                <a:gd name="T5" fmla="*/ 33 h 166"/>
                                <a:gd name="T6" fmla="*/ 2 w 116"/>
                                <a:gd name="T7" fmla="*/ 29 h 166"/>
                                <a:gd name="T8" fmla="*/ 3 w 116"/>
                                <a:gd name="T9" fmla="*/ 25 h 166"/>
                                <a:gd name="T10" fmla="*/ 3 w 116"/>
                                <a:gd name="T11" fmla="*/ 23 h 166"/>
                                <a:gd name="T12" fmla="*/ 5 w 116"/>
                                <a:gd name="T13" fmla="*/ 19 h 166"/>
                                <a:gd name="T14" fmla="*/ 6 w 116"/>
                                <a:gd name="T15" fmla="*/ 14 h 166"/>
                                <a:gd name="T16" fmla="*/ 6 w 116"/>
                                <a:gd name="T17" fmla="*/ 10 h 166"/>
                                <a:gd name="T18" fmla="*/ 6 w 116"/>
                                <a:gd name="T19" fmla="*/ 4 h 166"/>
                                <a:gd name="T20" fmla="*/ 6 w 116"/>
                                <a:gd name="T21" fmla="*/ 3 h 166"/>
                                <a:gd name="T22" fmla="*/ 7 w 116"/>
                                <a:gd name="T23" fmla="*/ 2 h 166"/>
                                <a:gd name="T24" fmla="*/ 8 w 116"/>
                                <a:gd name="T25" fmla="*/ 1 h 166"/>
                                <a:gd name="T26" fmla="*/ 9 w 116"/>
                                <a:gd name="T27" fmla="*/ 0 h 166"/>
                                <a:gd name="T28" fmla="*/ 9 w 116"/>
                                <a:gd name="T29" fmla="*/ 0 h 166"/>
                                <a:gd name="T30" fmla="*/ 10 w 116"/>
                                <a:gd name="T31" fmla="*/ 0 h 166"/>
                                <a:gd name="T32" fmla="*/ 12 w 116"/>
                                <a:gd name="T33" fmla="*/ 0 h 166"/>
                                <a:gd name="T34" fmla="*/ 15 w 116"/>
                                <a:gd name="T35" fmla="*/ 0 h 166"/>
                                <a:gd name="T36" fmla="*/ 16 w 116"/>
                                <a:gd name="T37" fmla="*/ 1 h 166"/>
                                <a:gd name="T38" fmla="*/ 17 w 116"/>
                                <a:gd name="T39" fmla="*/ 1 h 166"/>
                                <a:gd name="T40" fmla="*/ 19 w 116"/>
                                <a:gd name="T41" fmla="*/ 2 h 166"/>
                                <a:gd name="T42" fmla="*/ 20 w 116"/>
                                <a:gd name="T43" fmla="*/ 3 h 166"/>
                                <a:gd name="T44" fmla="*/ 21 w 116"/>
                                <a:gd name="T45" fmla="*/ 3 h 166"/>
                                <a:gd name="T46" fmla="*/ 22 w 116"/>
                                <a:gd name="T47" fmla="*/ 5 h 166"/>
                                <a:gd name="T48" fmla="*/ 23 w 116"/>
                                <a:gd name="T49" fmla="*/ 5 h 166"/>
                                <a:gd name="T50" fmla="*/ 25 w 116"/>
                                <a:gd name="T51" fmla="*/ 7 h 166"/>
                                <a:gd name="T52" fmla="*/ 25 w 116"/>
                                <a:gd name="T53" fmla="*/ 9 h 166"/>
                                <a:gd name="T54" fmla="*/ 25 w 116"/>
                                <a:gd name="T55" fmla="*/ 12 h 166"/>
                                <a:gd name="T56" fmla="*/ 25 w 116"/>
                                <a:gd name="T57" fmla="*/ 14 h 166"/>
                                <a:gd name="T58" fmla="*/ 25 w 116"/>
                                <a:gd name="T59" fmla="*/ 16 h 166"/>
                                <a:gd name="T60" fmla="*/ 25 w 116"/>
                                <a:gd name="T61" fmla="*/ 17 h 166"/>
                                <a:gd name="T62" fmla="*/ 25 w 116"/>
                                <a:gd name="T63" fmla="*/ 18 h 166"/>
                                <a:gd name="T64" fmla="*/ 25 w 116"/>
                                <a:gd name="T65" fmla="*/ 19 h 166"/>
                                <a:gd name="T66" fmla="*/ 25 w 116"/>
                                <a:gd name="T67" fmla="*/ 20 h 166"/>
                                <a:gd name="T68" fmla="*/ 23 w 116"/>
                                <a:gd name="T69" fmla="*/ 21 h 166"/>
                                <a:gd name="T70" fmla="*/ 21 w 116"/>
                                <a:gd name="T71" fmla="*/ 22 h 166"/>
                                <a:gd name="T72" fmla="*/ 19 w 116"/>
                                <a:gd name="T73" fmla="*/ 23 h 166"/>
                                <a:gd name="T74" fmla="*/ 17 w 116"/>
                                <a:gd name="T75" fmla="*/ 25 h 166"/>
                                <a:gd name="T76" fmla="*/ 15 w 116"/>
                                <a:gd name="T77" fmla="*/ 26 h 166"/>
                                <a:gd name="T78" fmla="*/ 13 w 116"/>
                                <a:gd name="T79" fmla="*/ 27 h 166"/>
                                <a:gd name="T80" fmla="*/ 11 w 116"/>
                                <a:gd name="T81" fmla="*/ 27 h 166"/>
                                <a:gd name="T82" fmla="*/ 9 w 116"/>
                                <a:gd name="T83" fmla="*/ 28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735489" name="Freeform 198"/>
                          <wps:cNvSpPr>
                            <a:spLocks/>
                          </wps:cNvSpPr>
                          <wps:spPr bwMode="auto">
                            <a:xfrm>
                              <a:off x="1945" y="2398"/>
                              <a:ext cx="33" cy="111"/>
                            </a:xfrm>
                            <a:custGeom>
                              <a:avLst/>
                              <a:gdLst>
                                <a:gd name="T0" fmla="*/ 4 w 73"/>
                                <a:gd name="T1" fmla="*/ 31 h 240"/>
                                <a:gd name="T2" fmla="*/ 3 w 73"/>
                                <a:gd name="T3" fmla="*/ 24 h 240"/>
                                <a:gd name="T4" fmla="*/ 3 w 73"/>
                                <a:gd name="T5" fmla="*/ 17 h 240"/>
                                <a:gd name="T6" fmla="*/ 2 w 73"/>
                                <a:gd name="T7" fmla="*/ 9 h 240"/>
                                <a:gd name="T8" fmla="*/ 0 w 73"/>
                                <a:gd name="T9" fmla="*/ 0 h 240"/>
                                <a:gd name="T10" fmla="*/ 2 w 73"/>
                                <a:gd name="T11" fmla="*/ 1 h 240"/>
                                <a:gd name="T12" fmla="*/ 4 w 73"/>
                                <a:gd name="T13" fmla="*/ 3 h 240"/>
                                <a:gd name="T14" fmla="*/ 6 w 73"/>
                                <a:gd name="T15" fmla="*/ 4 h 240"/>
                                <a:gd name="T16" fmla="*/ 8 w 73"/>
                                <a:gd name="T17" fmla="*/ 5 h 240"/>
                                <a:gd name="T18" fmla="*/ 9 w 73"/>
                                <a:gd name="T19" fmla="*/ 6 h 240"/>
                                <a:gd name="T20" fmla="*/ 11 w 73"/>
                                <a:gd name="T21" fmla="*/ 7 h 240"/>
                                <a:gd name="T22" fmla="*/ 13 w 73"/>
                                <a:gd name="T23" fmla="*/ 9 h 240"/>
                                <a:gd name="T24" fmla="*/ 15 w 73"/>
                                <a:gd name="T25" fmla="*/ 10 h 240"/>
                                <a:gd name="T26" fmla="*/ 14 w 73"/>
                                <a:gd name="T27" fmla="*/ 16 h 240"/>
                                <a:gd name="T28" fmla="*/ 13 w 73"/>
                                <a:gd name="T29" fmla="*/ 22 h 240"/>
                                <a:gd name="T30" fmla="*/ 12 w 73"/>
                                <a:gd name="T31" fmla="*/ 28 h 240"/>
                                <a:gd name="T32" fmla="*/ 11 w 73"/>
                                <a:gd name="T33" fmla="*/ 34 h 240"/>
                                <a:gd name="T34" fmla="*/ 9 w 73"/>
                                <a:gd name="T35" fmla="*/ 39 h 240"/>
                                <a:gd name="T36" fmla="*/ 8 w 73"/>
                                <a:gd name="T37" fmla="*/ 44 h 240"/>
                                <a:gd name="T38" fmla="*/ 6 w 73"/>
                                <a:gd name="T39" fmla="*/ 49 h 240"/>
                                <a:gd name="T40" fmla="*/ 4 w 73"/>
                                <a:gd name="T41" fmla="*/ 51 h 240"/>
                                <a:gd name="T42" fmla="*/ 4 w 73"/>
                                <a:gd name="T43" fmla="*/ 48 h 240"/>
                                <a:gd name="T44" fmla="*/ 4 w 73"/>
                                <a:gd name="T45" fmla="*/ 42 h 240"/>
                                <a:gd name="T46" fmla="*/ 4 w 73"/>
                                <a:gd name="T47" fmla="*/ 35 h 240"/>
                                <a:gd name="T48" fmla="*/ 4 w 73"/>
                                <a:gd name="T49" fmla="*/ 31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6322211" name="Freeform 199"/>
                          <wps:cNvSpPr>
                            <a:spLocks/>
                          </wps:cNvSpPr>
                          <wps:spPr bwMode="auto">
                            <a:xfrm>
                              <a:off x="1500" y="2079"/>
                              <a:ext cx="373" cy="258"/>
                            </a:xfrm>
                            <a:custGeom>
                              <a:avLst/>
                              <a:gdLst>
                                <a:gd name="T0" fmla="*/ 2 w 806"/>
                                <a:gd name="T1" fmla="*/ 5 h 557"/>
                                <a:gd name="T2" fmla="*/ 8 w 806"/>
                                <a:gd name="T3" fmla="*/ 1 h 557"/>
                                <a:gd name="T4" fmla="*/ 19 w 806"/>
                                <a:gd name="T5" fmla="*/ 0 h 557"/>
                                <a:gd name="T6" fmla="*/ 36 w 806"/>
                                <a:gd name="T7" fmla="*/ 1 h 557"/>
                                <a:gd name="T8" fmla="*/ 53 w 806"/>
                                <a:gd name="T9" fmla="*/ 5 h 557"/>
                                <a:gd name="T10" fmla="*/ 70 w 806"/>
                                <a:gd name="T11" fmla="*/ 12 h 557"/>
                                <a:gd name="T12" fmla="*/ 88 w 806"/>
                                <a:gd name="T13" fmla="*/ 21 h 557"/>
                                <a:gd name="T14" fmla="*/ 105 w 806"/>
                                <a:gd name="T15" fmla="*/ 34 h 557"/>
                                <a:gd name="T16" fmla="*/ 122 w 806"/>
                                <a:gd name="T17" fmla="*/ 49 h 557"/>
                                <a:gd name="T18" fmla="*/ 138 w 806"/>
                                <a:gd name="T19" fmla="*/ 65 h 557"/>
                                <a:gd name="T20" fmla="*/ 153 w 806"/>
                                <a:gd name="T21" fmla="*/ 84 h 557"/>
                                <a:gd name="T22" fmla="*/ 167 w 806"/>
                                <a:gd name="T23" fmla="*/ 104 h 557"/>
                                <a:gd name="T24" fmla="*/ 171 w 806"/>
                                <a:gd name="T25" fmla="*/ 114 h 557"/>
                                <a:gd name="T26" fmla="*/ 167 w 806"/>
                                <a:gd name="T27" fmla="*/ 113 h 557"/>
                                <a:gd name="T28" fmla="*/ 163 w 806"/>
                                <a:gd name="T29" fmla="*/ 113 h 557"/>
                                <a:gd name="T30" fmla="*/ 160 w 806"/>
                                <a:gd name="T31" fmla="*/ 113 h 557"/>
                                <a:gd name="T32" fmla="*/ 153 w 806"/>
                                <a:gd name="T33" fmla="*/ 113 h 557"/>
                                <a:gd name="T34" fmla="*/ 144 w 806"/>
                                <a:gd name="T35" fmla="*/ 113 h 557"/>
                                <a:gd name="T36" fmla="*/ 137 w 806"/>
                                <a:gd name="T37" fmla="*/ 115 h 557"/>
                                <a:gd name="T38" fmla="*/ 131 w 806"/>
                                <a:gd name="T39" fmla="*/ 118 h 557"/>
                                <a:gd name="T40" fmla="*/ 124 w 806"/>
                                <a:gd name="T41" fmla="*/ 115 h 557"/>
                                <a:gd name="T42" fmla="*/ 114 w 806"/>
                                <a:gd name="T43" fmla="*/ 107 h 557"/>
                                <a:gd name="T44" fmla="*/ 103 w 806"/>
                                <a:gd name="T45" fmla="*/ 98 h 557"/>
                                <a:gd name="T46" fmla="*/ 92 w 806"/>
                                <a:gd name="T47" fmla="*/ 90 h 557"/>
                                <a:gd name="T48" fmla="*/ 81 w 806"/>
                                <a:gd name="T49" fmla="*/ 82 h 557"/>
                                <a:gd name="T50" fmla="*/ 70 w 806"/>
                                <a:gd name="T51" fmla="*/ 74 h 557"/>
                                <a:gd name="T52" fmla="*/ 59 w 806"/>
                                <a:gd name="T53" fmla="*/ 67 h 557"/>
                                <a:gd name="T54" fmla="*/ 49 w 806"/>
                                <a:gd name="T55" fmla="*/ 59 h 557"/>
                                <a:gd name="T56" fmla="*/ 31 w 806"/>
                                <a:gd name="T57" fmla="*/ 47 h 557"/>
                                <a:gd name="T58" fmla="*/ 12 w 806"/>
                                <a:gd name="T59" fmla="*/ 32 h 557"/>
                                <a:gd name="T60" fmla="*/ 3 w 806"/>
                                <a:gd name="T61" fmla="*/ 19 h 557"/>
                                <a:gd name="T62" fmla="*/ 0 w 806"/>
                                <a:gd name="T63" fmla="*/ 10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2891338" name="Freeform 200"/>
                          <wps:cNvSpPr>
                            <a:spLocks/>
                          </wps:cNvSpPr>
                          <wps:spPr bwMode="auto">
                            <a:xfrm>
                              <a:off x="1808" y="2360"/>
                              <a:ext cx="109" cy="94"/>
                            </a:xfrm>
                            <a:custGeom>
                              <a:avLst/>
                              <a:gdLst>
                                <a:gd name="T0" fmla="*/ 0 w 236"/>
                                <a:gd name="T1" fmla="*/ 2 h 202"/>
                                <a:gd name="T2" fmla="*/ 1 w 236"/>
                                <a:gd name="T3" fmla="*/ 1 h 202"/>
                                <a:gd name="T4" fmla="*/ 2 w 236"/>
                                <a:gd name="T5" fmla="*/ 1 h 202"/>
                                <a:gd name="T6" fmla="*/ 4 w 236"/>
                                <a:gd name="T7" fmla="*/ 1 h 202"/>
                                <a:gd name="T8" fmla="*/ 6 w 236"/>
                                <a:gd name="T9" fmla="*/ 0 h 202"/>
                                <a:gd name="T10" fmla="*/ 8 w 236"/>
                                <a:gd name="T11" fmla="*/ 0 h 202"/>
                                <a:gd name="T12" fmla="*/ 10 w 236"/>
                                <a:gd name="T13" fmla="*/ 0 h 202"/>
                                <a:gd name="T14" fmla="*/ 12 w 236"/>
                                <a:gd name="T15" fmla="*/ 0 h 202"/>
                                <a:gd name="T16" fmla="*/ 15 w 236"/>
                                <a:gd name="T17" fmla="*/ 0 h 202"/>
                                <a:gd name="T18" fmla="*/ 18 w 236"/>
                                <a:gd name="T19" fmla="*/ 0 h 202"/>
                                <a:gd name="T20" fmla="*/ 21 w 236"/>
                                <a:gd name="T21" fmla="*/ 0 h 202"/>
                                <a:gd name="T22" fmla="*/ 24 w 236"/>
                                <a:gd name="T23" fmla="*/ 1 h 202"/>
                                <a:gd name="T24" fmla="*/ 28 w 236"/>
                                <a:gd name="T25" fmla="*/ 2 h 202"/>
                                <a:gd name="T26" fmla="*/ 31 w 236"/>
                                <a:gd name="T27" fmla="*/ 3 h 202"/>
                                <a:gd name="T28" fmla="*/ 34 w 236"/>
                                <a:gd name="T29" fmla="*/ 4 h 202"/>
                                <a:gd name="T30" fmla="*/ 37 w 236"/>
                                <a:gd name="T31" fmla="*/ 5 h 202"/>
                                <a:gd name="T32" fmla="*/ 41 w 236"/>
                                <a:gd name="T33" fmla="*/ 6 h 202"/>
                                <a:gd name="T34" fmla="*/ 42 w 236"/>
                                <a:gd name="T35" fmla="*/ 11 h 202"/>
                                <a:gd name="T36" fmla="*/ 44 w 236"/>
                                <a:gd name="T37" fmla="*/ 15 h 202"/>
                                <a:gd name="T38" fmla="*/ 45 w 236"/>
                                <a:gd name="T39" fmla="*/ 20 h 202"/>
                                <a:gd name="T40" fmla="*/ 47 w 236"/>
                                <a:gd name="T41" fmla="*/ 25 h 202"/>
                                <a:gd name="T42" fmla="*/ 48 w 236"/>
                                <a:gd name="T43" fmla="*/ 30 h 202"/>
                                <a:gd name="T44" fmla="*/ 48 w 236"/>
                                <a:gd name="T45" fmla="*/ 34 h 202"/>
                                <a:gd name="T46" fmla="*/ 50 w 236"/>
                                <a:gd name="T47" fmla="*/ 39 h 202"/>
                                <a:gd name="T48" fmla="*/ 50 w 236"/>
                                <a:gd name="T49" fmla="*/ 44 h 202"/>
                                <a:gd name="T50" fmla="*/ 49 w 236"/>
                                <a:gd name="T51" fmla="*/ 43 h 202"/>
                                <a:gd name="T52" fmla="*/ 48 w 236"/>
                                <a:gd name="T53" fmla="*/ 42 h 202"/>
                                <a:gd name="T54" fmla="*/ 46 w 236"/>
                                <a:gd name="T55" fmla="*/ 41 h 202"/>
                                <a:gd name="T56" fmla="*/ 43 w 236"/>
                                <a:gd name="T57" fmla="*/ 40 h 202"/>
                                <a:gd name="T58" fmla="*/ 40 w 236"/>
                                <a:gd name="T59" fmla="*/ 39 h 202"/>
                                <a:gd name="T60" fmla="*/ 36 w 236"/>
                                <a:gd name="T61" fmla="*/ 39 h 202"/>
                                <a:gd name="T62" fmla="*/ 33 w 236"/>
                                <a:gd name="T63" fmla="*/ 39 h 202"/>
                                <a:gd name="T64" fmla="*/ 29 w 236"/>
                                <a:gd name="T65" fmla="*/ 40 h 202"/>
                                <a:gd name="T66" fmla="*/ 28 w 236"/>
                                <a:gd name="T67" fmla="*/ 37 h 202"/>
                                <a:gd name="T68" fmla="*/ 26 w 236"/>
                                <a:gd name="T69" fmla="*/ 34 h 202"/>
                                <a:gd name="T70" fmla="*/ 24 w 236"/>
                                <a:gd name="T71" fmla="*/ 31 h 202"/>
                                <a:gd name="T72" fmla="*/ 22 w 236"/>
                                <a:gd name="T73" fmla="*/ 28 h 202"/>
                                <a:gd name="T74" fmla="*/ 20 w 236"/>
                                <a:gd name="T75" fmla="*/ 25 h 202"/>
                                <a:gd name="T76" fmla="*/ 18 w 236"/>
                                <a:gd name="T77" fmla="*/ 21 h 202"/>
                                <a:gd name="T78" fmla="*/ 15 w 236"/>
                                <a:gd name="T79" fmla="*/ 18 h 202"/>
                                <a:gd name="T80" fmla="*/ 12 w 236"/>
                                <a:gd name="T81" fmla="*/ 14 h 202"/>
                                <a:gd name="T82" fmla="*/ 9 w 236"/>
                                <a:gd name="T83" fmla="*/ 11 h 202"/>
                                <a:gd name="T84" fmla="*/ 6 w 236"/>
                                <a:gd name="T85" fmla="*/ 8 h 202"/>
                                <a:gd name="T86" fmla="*/ 3 w 236"/>
                                <a:gd name="T87" fmla="*/ 5 h 202"/>
                                <a:gd name="T88" fmla="*/ 0 w 236"/>
                                <a:gd name="T89" fmla="*/ 2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418918" name="Freeform 201"/>
                          <wps:cNvSpPr>
                            <a:spLocks/>
                          </wps:cNvSpPr>
                          <wps:spPr bwMode="auto">
                            <a:xfrm>
                              <a:off x="1683" y="2511"/>
                              <a:ext cx="94" cy="56"/>
                            </a:xfrm>
                            <a:custGeom>
                              <a:avLst/>
                              <a:gdLst>
                                <a:gd name="T0" fmla="*/ 17 w 204"/>
                                <a:gd name="T1" fmla="*/ 0 h 121"/>
                                <a:gd name="T2" fmla="*/ 22 w 204"/>
                                <a:gd name="T3" fmla="*/ 0 h 121"/>
                                <a:gd name="T4" fmla="*/ 25 w 204"/>
                                <a:gd name="T5" fmla="*/ 2 h 121"/>
                                <a:gd name="T6" fmla="*/ 29 w 204"/>
                                <a:gd name="T7" fmla="*/ 4 h 121"/>
                                <a:gd name="T8" fmla="*/ 33 w 204"/>
                                <a:gd name="T9" fmla="*/ 7 h 121"/>
                                <a:gd name="T10" fmla="*/ 35 w 204"/>
                                <a:gd name="T11" fmla="*/ 12 h 121"/>
                                <a:gd name="T12" fmla="*/ 38 w 204"/>
                                <a:gd name="T13" fmla="*/ 16 h 121"/>
                                <a:gd name="T14" fmla="*/ 41 w 204"/>
                                <a:gd name="T15" fmla="*/ 20 h 121"/>
                                <a:gd name="T16" fmla="*/ 43 w 204"/>
                                <a:gd name="T17" fmla="*/ 26 h 121"/>
                                <a:gd name="T18" fmla="*/ 39 w 204"/>
                                <a:gd name="T19" fmla="*/ 26 h 121"/>
                                <a:gd name="T20" fmla="*/ 34 w 204"/>
                                <a:gd name="T21" fmla="*/ 26 h 121"/>
                                <a:gd name="T22" fmla="*/ 29 w 204"/>
                                <a:gd name="T23" fmla="*/ 25 h 121"/>
                                <a:gd name="T24" fmla="*/ 24 w 204"/>
                                <a:gd name="T25" fmla="*/ 25 h 121"/>
                                <a:gd name="T26" fmla="*/ 18 w 204"/>
                                <a:gd name="T27" fmla="*/ 25 h 121"/>
                                <a:gd name="T28" fmla="*/ 12 w 204"/>
                                <a:gd name="T29" fmla="*/ 24 h 121"/>
                                <a:gd name="T30" fmla="*/ 7 w 204"/>
                                <a:gd name="T31" fmla="*/ 24 h 121"/>
                                <a:gd name="T32" fmla="*/ 1 w 204"/>
                                <a:gd name="T33" fmla="*/ 23 h 121"/>
                                <a:gd name="T34" fmla="*/ 1 w 204"/>
                                <a:gd name="T35" fmla="*/ 23 h 121"/>
                                <a:gd name="T36" fmla="*/ 0 w 204"/>
                                <a:gd name="T37" fmla="*/ 23 h 121"/>
                                <a:gd name="T38" fmla="*/ 0 w 204"/>
                                <a:gd name="T39" fmla="*/ 23 h 121"/>
                                <a:gd name="T40" fmla="*/ 0 w 204"/>
                                <a:gd name="T41" fmla="*/ 23 h 121"/>
                                <a:gd name="T42" fmla="*/ 2 w 204"/>
                                <a:gd name="T43" fmla="*/ 19 h 121"/>
                                <a:gd name="T44" fmla="*/ 5 w 204"/>
                                <a:gd name="T45" fmla="*/ 14 h 121"/>
                                <a:gd name="T46" fmla="*/ 7 w 204"/>
                                <a:gd name="T47" fmla="*/ 11 h 121"/>
                                <a:gd name="T48" fmla="*/ 9 w 204"/>
                                <a:gd name="T49" fmla="*/ 7 h 121"/>
                                <a:gd name="T50" fmla="*/ 12 w 204"/>
                                <a:gd name="T51" fmla="*/ 4 h 121"/>
                                <a:gd name="T52" fmla="*/ 14 w 204"/>
                                <a:gd name="T53" fmla="*/ 2 h 121"/>
                                <a:gd name="T54" fmla="*/ 16 w 204"/>
                                <a:gd name="T55" fmla="*/ 0 h 121"/>
                                <a:gd name="T56" fmla="*/ 1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0396394" name="Freeform 202"/>
                          <wps:cNvSpPr>
                            <a:spLocks/>
                          </wps:cNvSpPr>
                          <wps:spPr bwMode="auto">
                            <a:xfrm>
                              <a:off x="1480" y="2501"/>
                              <a:ext cx="106" cy="55"/>
                            </a:xfrm>
                            <a:custGeom>
                              <a:avLst/>
                              <a:gdLst>
                                <a:gd name="T0" fmla="*/ 20 w 229"/>
                                <a:gd name="T1" fmla="*/ 0 h 120"/>
                                <a:gd name="T2" fmla="*/ 25 w 229"/>
                                <a:gd name="T3" fmla="*/ 0 h 120"/>
                                <a:gd name="T4" fmla="*/ 29 w 229"/>
                                <a:gd name="T5" fmla="*/ 1 h 120"/>
                                <a:gd name="T6" fmla="*/ 32 w 229"/>
                                <a:gd name="T7" fmla="*/ 4 h 120"/>
                                <a:gd name="T8" fmla="*/ 37 w 229"/>
                                <a:gd name="T9" fmla="*/ 6 h 120"/>
                                <a:gd name="T10" fmla="*/ 40 w 229"/>
                                <a:gd name="T11" fmla="*/ 10 h 120"/>
                                <a:gd name="T12" fmla="*/ 43 w 229"/>
                                <a:gd name="T13" fmla="*/ 14 h 120"/>
                                <a:gd name="T14" fmla="*/ 46 w 229"/>
                                <a:gd name="T15" fmla="*/ 19 h 120"/>
                                <a:gd name="T16" fmla="*/ 49 w 229"/>
                                <a:gd name="T17" fmla="*/ 24 h 120"/>
                                <a:gd name="T18" fmla="*/ 43 w 229"/>
                                <a:gd name="T19" fmla="*/ 23 h 120"/>
                                <a:gd name="T20" fmla="*/ 37 w 229"/>
                                <a:gd name="T21" fmla="*/ 23 h 120"/>
                                <a:gd name="T22" fmla="*/ 31 w 229"/>
                                <a:gd name="T23" fmla="*/ 23 h 120"/>
                                <a:gd name="T24" fmla="*/ 25 w 229"/>
                                <a:gd name="T25" fmla="*/ 23 h 120"/>
                                <a:gd name="T26" fmla="*/ 19 w 229"/>
                                <a:gd name="T27" fmla="*/ 24 h 120"/>
                                <a:gd name="T28" fmla="*/ 12 w 229"/>
                                <a:gd name="T29" fmla="*/ 24 h 120"/>
                                <a:gd name="T30" fmla="*/ 6 w 229"/>
                                <a:gd name="T31" fmla="*/ 25 h 120"/>
                                <a:gd name="T32" fmla="*/ 0 w 229"/>
                                <a:gd name="T33" fmla="*/ 25 h 120"/>
                                <a:gd name="T34" fmla="*/ 0 w 229"/>
                                <a:gd name="T35" fmla="*/ 22 h 120"/>
                                <a:gd name="T36" fmla="*/ 1 w 229"/>
                                <a:gd name="T37" fmla="*/ 19 h 120"/>
                                <a:gd name="T38" fmla="*/ 2 w 229"/>
                                <a:gd name="T39" fmla="*/ 15 h 120"/>
                                <a:gd name="T40" fmla="*/ 4 w 229"/>
                                <a:gd name="T41" fmla="*/ 11 h 120"/>
                                <a:gd name="T42" fmla="*/ 6 w 229"/>
                                <a:gd name="T43" fmla="*/ 7 h 120"/>
                                <a:gd name="T44" fmla="*/ 10 w 229"/>
                                <a:gd name="T45" fmla="*/ 4 h 120"/>
                                <a:gd name="T46" fmla="*/ 14 w 229"/>
                                <a:gd name="T47" fmla="*/ 1 h 120"/>
                                <a:gd name="T48" fmla="*/ 20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926564" name="Freeform 203"/>
                          <wps:cNvSpPr>
                            <a:spLocks/>
                          </wps:cNvSpPr>
                          <wps:spPr bwMode="auto">
                            <a:xfrm>
                              <a:off x="1253" y="2905"/>
                              <a:ext cx="1060" cy="104"/>
                            </a:xfrm>
                            <a:custGeom>
                              <a:avLst/>
                              <a:gdLst>
                                <a:gd name="T0" fmla="*/ 491 w 2289"/>
                                <a:gd name="T1" fmla="*/ 23 h 225"/>
                                <a:gd name="T2" fmla="*/ 489 w 2289"/>
                                <a:gd name="T3" fmla="*/ 24 h 225"/>
                                <a:gd name="T4" fmla="*/ 487 w 2289"/>
                                <a:gd name="T5" fmla="*/ 25 h 225"/>
                                <a:gd name="T6" fmla="*/ 484 w 2289"/>
                                <a:gd name="T7" fmla="*/ 27 h 225"/>
                                <a:gd name="T8" fmla="*/ 481 w 2289"/>
                                <a:gd name="T9" fmla="*/ 30 h 225"/>
                                <a:gd name="T10" fmla="*/ 477 w 2289"/>
                                <a:gd name="T11" fmla="*/ 31 h 225"/>
                                <a:gd name="T12" fmla="*/ 474 w 2289"/>
                                <a:gd name="T13" fmla="*/ 34 h 225"/>
                                <a:gd name="T14" fmla="*/ 470 w 2289"/>
                                <a:gd name="T15" fmla="*/ 37 h 225"/>
                                <a:gd name="T16" fmla="*/ 466 w 2289"/>
                                <a:gd name="T17" fmla="*/ 39 h 225"/>
                                <a:gd name="T18" fmla="*/ 436 w 2289"/>
                                <a:gd name="T19" fmla="*/ 20 h 225"/>
                                <a:gd name="T20" fmla="*/ 431 w 2289"/>
                                <a:gd name="T21" fmla="*/ 18 h 225"/>
                                <a:gd name="T22" fmla="*/ 426 w 2289"/>
                                <a:gd name="T23" fmla="*/ 21 h 225"/>
                                <a:gd name="T24" fmla="*/ 392 w 2289"/>
                                <a:gd name="T25" fmla="*/ 45 h 225"/>
                                <a:gd name="T26" fmla="*/ 364 w 2289"/>
                                <a:gd name="T27" fmla="*/ 25 h 225"/>
                                <a:gd name="T28" fmla="*/ 360 w 2289"/>
                                <a:gd name="T29" fmla="*/ 22 h 225"/>
                                <a:gd name="T30" fmla="*/ 355 w 2289"/>
                                <a:gd name="T31" fmla="*/ 25 h 225"/>
                                <a:gd name="T32" fmla="*/ 318 w 2289"/>
                                <a:gd name="T33" fmla="*/ 46 h 225"/>
                                <a:gd name="T34" fmla="*/ 279 w 2289"/>
                                <a:gd name="T35" fmla="*/ 21 h 225"/>
                                <a:gd name="T36" fmla="*/ 274 w 2289"/>
                                <a:gd name="T37" fmla="*/ 18 h 225"/>
                                <a:gd name="T38" fmla="*/ 270 w 2289"/>
                                <a:gd name="T39" fmla="*/ 21 h 225"/>
                                <a:gd name="T40" fmla="*/ 225 w 2289"/>
                                <a:gd name="T41" fmla="*/ 48 h 225"/>
                                <a:gd name="T42" fmla="*/ 183 w 2289"/>
                                <a:gd name="T43" fmla="*/ 23 h 225"/>
                                <a:gd name="T44" fmla="*/ 179 w 2289"/>
                                <a:gd name="T45" fmla="*/ 20 h 225"/>
                                <a:gd name="T46" fmla="*/ 174 w 2289"/>
                                <a:gd name="T47" fmla="*/ 23 h 225"/>
                                <a:gd name="T48" fmla="*/ 128 w 2289"/>
                                <a:gd name="T49" fmla="*/ 48 h 225"/>
                                <a:gd name="T50" fmla="*/ 83 w 2289"/>
                                <a:gd name="T51" fmla="*/ 23 h 225"/>
                                <a:gd name="T52" fmla="*/ 78 w 2289"/>
                                <a:gd name="T53" fmla="*/ 20 h 225"/>
                                <a:gd name="T54" fmla="*/ 74 w 2289"/>
                                <a:gd name="T55" fmla="*/ 23 h 225"/>
                                <a:gd name="T56" fmla="*/ 39 w 2289"/>
                                <a:gd name="T57" fmla="*/ 46 h 225"/>
                                <a:gd name="T58" fmla="*/ 34 w 2289"/>
                                <a:gd name="T59" fmla="*/ 43 h 225"/>
                                <a:gd name="T60" fmla="*/ 29 w 2289"/>
                                <a:gd name="T61" fmla="*/ 41 h 225"/>
                                <a:gd name="T62" fmla="*/ 24 w 2289"/>
                                <a:gd name="T63" fmla="*/ 37 h 225"/>
                                <a:gd name="T64" fmla="*/ 18 w 2289"/>
                                <a:gd name="T65" fmla="*/ 35 h 225"/>
                                <a:gd name="T66" fmla="*/ 13 w 2289"/>
                                <a:gd name="T67" fmla="*/ 31 h 225"/>
                                <a:gd name="T68" fmla="*/ 8 w 2289"/>
                                <a:gd name="T69" fmla="*/ 29 h 225"/>
                                <a:gd name="T70" fmla="*/ 4 w 2289"/>
                                <a:gd name="T71" fmla="*/ 27 h 225"/>
                                <a:gd name="T72" fmla="*/ 0 w 2289"/>
                                <a:gd name="T73" fmla="*/ 25 h 225"/>
                                <a:gd name="T74" fmla="*/ 0 w 2289"/>
                                <a:gd name="T75" fmla="*/ 21 h 225"/>
                                <a:gd name="T76" fmla="*/ 2 w 2289"/>
                                <a:gd name="T77" fmla="*/ 15 h 225"/>
                                <a:gd name="T78" fmla="*/ 4 w 2289"/>
                                <a:gd name="T79" fmla="*/ 8 h 225"/>
                                <a:gd name="T80" fmla="*/ 6 w 2289"/>
                                <a:gd name="T81" fmla="*/ 0 h 225"/>
                                <a:gd name="T82" fmla="*/ 487 w 2289"/>
                                <a:gd name="T83" fmla="*/ 0 h 225"/>
                                <a:gd name="T84" fmla="*/ 488 w 2289"/>
                                <a:gd name="T85" fmla="*/ 4 h 225"/>
                                <a:gd name="T86" fmla="*/ 488 w 2289"/>
                                <a:gd name="T87" fmla="*/ 7 h 225"/>
                                <a:gd name="T88" fmla="*/ 489 w 2289"/>
                                <a:gd name="T89" fmla="*/ 11 h 225"/>
                                <a:gd name="T90" fmla="*/ 489 w 2289"/>
                                <a:gd name="T91" fmla="*/ 13 h 225"/>
                                <a:gd name="T92" fmla="*/ 490 w 2289"/>
                                <a:gd name="T93" fmla="*/ 16 h 225"/>
                                <a:gd name="T94" fmla="*/ 491 w 2289"/>
                                <a:gd name="T95" fmla="*/ 18 h 225"/>
                                <a:gd name="T96" fmla="*/ 491 w 2289"/>
                                <a:gd name="T97" fmla="*/ 20 h 225"/>
                                <a:gd name="T98" fmla="*/ 491 w 2289"/>
                                <a:gd name="T99" fmla="*/ 23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029733" name="Freeform 204"/>
                          <wps:cNvSpPr>
                            <a:spLocks/>
                          </wps:cNvSpPr>
                          <wps:spPr bwMode="auto">
                            <a:xfrm>
                              <a:off x="1262" y="2054"/>
                              <a:ext cx="1043" cy="813"/>
                            </a:xfrm>
                            <a:custGeom>
                              <a:avLst/>
                              <a:gdLst>
                                <a:gd name="T0" fmla="*/ 482 w 2253"/>
                                <a:gd name="T1" fmla="*/ 344 h 1755"/>
                                <a:gd name="T2" fmla="*/ 0 w 2253"/>
                                <a:gd name="T3" fmla="*/ 352 h 1755"/>
                                <a:gd name="T4" fmla="*/ 12 w 2253"/>
                                <a:gd name="T5" fmla="*/ 302 h 1755"/>
                                <a:gd name="T6" fmla="*/ 38 w 2253"/>
                                <a:gd name="T7" fmla="*/ 276 h 1755"/>
                                <a:gd name="T8" fmla="*/ 70 w 2253"/>
                                <a:gd name="T9" fmla="*/ 258 h 1755"/>
                                <a:gd name="T10" fmla="*/ 110 w 2253"/>
                                <a:gd name="T11" fmla="*/ 250 h 1755"/>
                                <a:gd name="T12" fmla="*/ 152 w 2253"/>
                                <a:gd name="T13" fmla="*/ 249 h 1755"/>
                                <a:gd name="T14" fmla="*/ 154 w 2253"/>
                                <a:gd name="T15" fmla="*/ 265 h 1755"/>
                                <a:gd name="T16" fmla="*/ 143 w 2253"/>
                                <a:gd name="T17" fmla="*/ 294 h 1755"/>
                                <a:gd name="T18" fmla="*/ 170 w 2253"/>
                                <a:gd name="T19" fmla="*/ 316 h 1755"/>
                                <a:gd name="T20" fmla="*/ 198 w 2253"/>
                                <a:gd name="T21" fmla="*/ 294 h 1755"/>
                                <a:gd name="T22" fmla="*/ 187 w 2253"/>
                                <a:gd name="T23" fmla="*/ 266 h 1755"/>
                                <a:gd name="T24" fmla="*/ 179 w 2253"/>
                                <a:gd name="T25" fmla="*/ 251 h 1755"/>
                                <a:gd name="T26" fmla="*/ 195 w 2253"/>
                                <a:gd name="T27" fmla="*/ 252 h 1755"/>
                                <a:gd name="T28" fmla="*/ 239 w 2253"/>
                                <a:gd name="T29" fmla="*/ 255 h 1755"/>
                                <a:gd name="T30" fmla="*/ 240 w 2253"/>
                                <a:gd name="T31" fmla="*/ 268 h 1755"/>
                                <a:gd name="T32" fmla="*/ 230 w 2253"/>
                                <a:gd name="T33" fmla="*/ 296 h 1755"/>
                                <a:gd name="T34" fmla="*/ 257 w 2253"/>
                                <a:gd name="T35" fmla="*/ 317 h 1755"/>
                                <a:gd name="T36" fmla="*/ 285 w 2253"/>
                                <a:gd name="T37" fmla="*/ 296 h 1755"/>
                                <a:gd name="T38" fmla="*/ 273 w 2253"/>
                                <a:gd name="T39" fmla="*/ 266 h 1755"/>
                                <a:gd name="T40" fmla="*/ 265 w 2253"/>
                                <a:gd name="T41" fmla="*/ 254 h 1755"/>
                                <a:gd name="T42" fmla="*/ 277 w 2253"/>
                                <a:gd name="T43" fmla="*/ 251 h 1755"/>
                                <a:gd name="T44" fmla="*/ 298 w 2253"/>
                                <a:gd name="T45" fmla="*/ 242 h 1755"/>
                                <a:gd name="T46" fmla="*/ 325 w 2253"/>
                                <a:gd name="T47" fmla="*/ 231 h 1755"/>
                                <a:gd name="T48" fmla="*/ 317 w 2253"/>
                                <a:gd name="T49" fmla="*/ 248 h 1755"/>
                                <a:gd name="T50" fmla="*/ 323 w 2253"/>
                                <a:gd name="T51" fmla="*/ 279 h 1755"/>
                                <a:gd name="T52" fmla="*/ 358 w 2253"/>
                                <a:gd name="T53" fmla="*/ 283 h 1755"/>
                                <a:gd name="T54" fmla="*/ 368 w 2253"/>
                                <a:gd name="T55" fmla="*/ 249 h 1755"/>
                                <a:gd name="T56" fmla="*/ 346 w 2253"/>
                                <a:gd name="T57" fmla="*/ 231 h 1755"/>
                                <a:gd name="T58" fmla="*/ 337 w 2253"/>
                                <a:gd name="T59" fmla="*/ 217 h 1755"/>
                                <a:gd name="T60" fmla="*/ 342 w 2253"/>
                                <a:gd name="T61" fmla="*/ 205 h 1755"/>
                                <a:gd name="T62" fmla="*/ 349 w 2253"/>
                                <a:gd name="T63" fmla="*/ 183 h 1755"/>
                                <a:gd name="T64" fmla="*/ 361 w 2253"/>
                                <a:gd name="T65" fmla="*/ 202 h 1755"/>
                                <a:gd name="T66" fmla="*/ 394 w 2253"/>
                                <a:gd name="T67" fmla="*/ 204 h 1755"/>
                                <a:gd name="T68" fmla="*/ 405 w 2253"/>
                                <a:gd name="T69" fmla="*/ 170 h 1755"/>
                                <a:gd name="T70" fmla="*/ 375 w 2253"/>
                                <a:gd name="T71" fmla="*/ 153 h 1755"/>
                                <a:gd name="T72" fmla="*/ 356 w 2253"/>
                                <a:gd name="T73" fmla="*/ 166 h 1755"/>
                                <a:gd name="T74" fmla="*/ 346 w 2253"/>
                                <a:gd name="T75" fmla="*/ 98 h 1755"/>
                                <a:gd name="T76" fmla="*/ 338 w 2253"/>
                                <a:gd name="T77" fmla="*/ 12 h 1755"/>
                                <a:gd name="T78" fmla="*/ 363 w 2253"/>
                                <a:gd name="T79" fmla="*/ 4 h 1755"/>
                                <a:gd name="T80" fmla="*/ 392 w 2253"/>
                                <a:gd name="T81" fmla="*/ 0 h 1755"/>
                                <a:gd name="T82" fmla="*/ 443 w 2253"/>
                                <a:gd name="T83" fmla="*/ 11 h 1755"/>
                                <a:gd name="T84" fmla="*/ 470 w 2253"/>
                                <a:gd name="T85" fmla="*/ 26 h 1755"/>
                                <a:gd name="T86" fmla="*/ 473 w 2253"/>
                                <a:gd name="T87" fmla="*/ 36 h 1755"/>
                                <a:gd name="T88" fmla="*/ 463 w 2253"/>
                                <a:gd name="T89" fmla="*/ 60 h 1755"/>
                                <a:gd name="T90" fmla="*/ 429 w 2253"/>
                                <a:gd name="T91" fmla="*/ 64 h 1755"/>
                                <a:gd name="T92" fmla="*/ 409 w 2253"/>
                                <a:gd name="T93" fmla="*/ 72 h 1755"/>
                                <a:gd name="T94" fmla="*/ 393 w 2253"/>
                                <a:gd name="T95" fmla="*/ 68 h 1755"/>
                                <a:gd name="T96" fmla="*/ 366 w 2253"/>
                                <a:gd name="T97" fmla="*/ 75 h 1755"/>
                                <a:gd name="T98" fmla="*/ 362 w 2253"/>
                                <a:gd name="T99" fmla="*/ 110 h 1755"/>
                                <a:gd name="T100" fmla="*/ 396 w 2253"/>
                                <a:gd name="T101" fmla="*/ 120 h 1755"/>
                                <a:gd name="T102" fmla="*/ 413 w 2253"/>
                                <a:gd name="T103" fmla="*/ 94 h 1755"/>
                                <a:gd name="T104" fmla="*/ 427 w 2253"/>
                                <a:gd name="T105" fmla="*/ 83 h 1755"/>
                                <a:gd name="T106" fmla="*/ 464 w 2253"/>
                                <a:gd name="T107" fmla="*/ 78 h 1755"/>
                                <a:gd name="T108" fmla="*/ 444 w 2253"/>
                                <a:gd name="T109" fmla="*/ 230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270070" name="Freeform 205"/>
                          <wps:cNvSpPr>
                            <a:spLocks/>
                          </wps:cNvSpPr>
                          <wps:spPr bwMode="auto">
                            <a:xfrm>
                              <a:off x="1238" y="2019"/>
                              <a:ext cx="104" cy="133"/>
                            </a:xfrm>
                            <a:custGeom>
                              <a:avLst/>
                              <a:gdLst>
                                <a:gd name="T0" fmla="*/ 14 w 226"/>
                                <a:gd name="T1" fmla="*/ 29 h 289"/>
                                <a:gd name="T2" fmla="*/ 40 w 226"/>
                                <a:gd name="T3" fmla="*/ 61 h 289"/>
                                <a:gd name="T4" fmla="*/ 48 w 226"/>
                                <a:gd name="T5" fmla="*/ 61 h 289"/>
                                <a:gd name="T6" fmla="*/ 48 w 226"/>
                                <a:gd name="T7" fmla="*/ 0 h 289"/>
                                <a:gd name="T8" fmla="*/ 34 w 226"/>
                                <a:gd name="T9" fmla="*/ 0 h 289"/>
                                <a:gd name="T10" fmla="*/ 34 w 226"/>
                                <a:gd name="T11" fmla="*/ 33 h 289"/>
                                <a:gd name="T12" fmla="*/ 11 w 226"/>
                                <a:gd name="T13" fmla="*/ 0 h 289"/>
                                <a:gd name="T14" fmla="*/ 0 w 226"/>
                                <a:gd name="T15" fmla="*/ 0 h 289"/>
                                <a:gd name="T16" fmla="*/ 0 w 226"/>
                                <a:gd name="T17" fmla="*/ 60 h 289"/>
                                <a:gd name="T18" fmla="*/ 14 w 226"/>
                                <a:gd name="T19" fmla="*/ 60 h 289"/>
                                <a:gd name="T20" fmla="*/ 14 w 226"/>
                                <a:gd name="T21" fmla="*/ 29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282324" name="Freeform 206"/>
                          <wps:cNvSpPr>
                            <a:spLocks/>
                          </wps:cNvSpPr>
                          <wps:spPr bwMode="auto">
                            <a:xfrm>
                              <a:off x="1603" y="2649"/>
                              <a:ext cx="55" cy="53"/>
                            </a:xfrm>
                            <a:custGeom>
                              <a:avLst/>
                              <a:gdLst>
                                <a:gd name="T0" fmla="*/ 13 w 117"/>
                                <a:gd name="T1" fmla="*/ 24 h 115"/>
                                <a:gd name="T2" fmla="*/ 16 w 117"/>
                                <a:gd name="T3" fmla="*/ 24 h 115"/>
                                <a:gd name="T4" fmla="*/ 18 w 117"/>
                                <a:gd name="T5" fmla="*/ 24 h 115"/>
                                <a:gd name="T6" fmla="*/ 20 w 117"/>
                                <a:gd name="T7" fmla="*/ 22 h 115"/>
                                <a:gd name="T8" fmla="*/ 22 w 117"/>
                                <a:gd name="T9" fmla="*/ 21 h 115"/>
                                <a:gd name="T10" fmla="*/ 24 w 117"/>
                                <a:gd name="T11" fmla="*/ 19 h 115"/>
                                <a:gd name="T12" fmla="*/ 25 w 117"/>
                                <a:gd name="T13" fmla="*/ 17 h 115"/>
                                <a:gd name="T14" fmla="*/ 26 w 117"/>
                                <a:gd name="T15" fmla="*/ 15 h 115"/>
                                <a:gd name="T16" fmla="*/ 26 w 117"/>
                                <a:gd name="T17" fmla="*/ 12 h 115"/>
                                <a:gd name="T18" fmla="*/ 26 w 117"/>
                                <a:gd name="T19" fmla="*/ 10 h 115"/>
                                <a:gd name="T20" fmla="*/ 25 w 117"/>
                                <a:gd name="T21" fmla="*/ 7 h 115"/>
                                <a:gd name="T22" fmla="*/ 24 w 117"/>
                                <a:gd name="T23" fmla="*/ 6 h 115"/>
                                <a:gd name="T24" fmla="*/ 22 w 117"/>
                                <a:gd name="T25" fmla="*/ 3 h 115"/>
                                <a:gd name="T26" fmla="*/ 20 w 117"/>
                                <a:gd name="T27" fmla="*/ 2 h 115"/>
                                <a:gd name="T28" fmla="*/ 18 w 117"/>
                                <a:gd name="T29" fmla="*/ 1 h 115"/>
                                <a:gd name="T30" fmla="*/ 16 w 117"/>
                                <a:gd name="T31" fmla="*/ 0 h 115"/>
                                <a:gd name="T32" fmla="*/ 13 w 117"/>
                                <a:gd name="T33" fmla="*/ 0 h 115"/>
                                <a:gd name="T34" fmla="*/ 11 w 117"/>
                                <a:gd name="T35" fmla="*/ 0 h 115"/>
                                <a:gd name="T36" fmla="*/ 8 w 117"/>
                                <a:gd name="T37" fmla="*/ 1 h 115"/>
                                <a:gd name="T38" fmla="*/ 6 w 117"/>
                                <a:gd name="T39" fmla="*/ 2 h 115"/>
                                <a:gd name="T40" fmla="*/ 4 w 117"/>
                                <a:gd name="T41" fmla="*/ 3 h 115"/>
                                <a:gd name="T42" fmla="*/ 2 w 117"/>
                                <a:gd name="T43" fmla="*/ 6 h 115"/>
                                <a:gd name="T44" fmla="*/ 1 w 117"/>
                                <a:gd name="T45" fmla="*/ 7 h 115"/>
                                <a:gd name="T46" fmla="*/ 0 w 117"/>
                                <a:gd name="T47" fmla="*/ 10 h 115"/>
                                <a:gd name="T48" fmla="*/ 0 w 117"/>
                                <a:gd name="T49" fmla="*/ 12 h 115"/>
                                <a:gd name="T50" fmla="*/ 0 w 117"/>
                                <a:gd name="T51" fmla="*/ 15 h 115"/>
                                <a:gd name="T52" fmla="*/ 1 w 117"/>
                                <a:gd name="T53" fmla="*/ 17 h 115"/>
                                <a:gd name="T54" fmla="*/ 2 w 117"/>
                                <a:gd name="T55" fmla="*/ 19 h 115"/>
                                <a:gd name="T56" fmla="*/ 4 w 117"/>
                                <a:gd name="T57" fmla="*/ 21 h 115"/>
                                <a:gd name="T58" fmla="*/ 6 w 117"/>
                                <a:gd name="T59" fmla="*/ 22 h 115"/>
                                <a:gd name="T60" fmla="*/ 8 w 117"/>
                                <a:gd name="T61" fmla="*/ 24 h 115"/>
                                <a:gd name="T62" fmla="*/ 11 w 117"/>
                                <a:gd name="T63" fmla="*/ 24 h 115"/>
                                <a:gd name="T64" fmla="*/ 13 w 117"/>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0858927" name="Freeform 207"/>
                          <wps:cNvSpPr>
                            <a:spLocks/>
                          </wps:cNvSpPr>
                          <wps:spPr bwMode="auto">
                            <a:xfrm>
                              <a:off x="1792" y="2653"/>
                              <a:ext cx="54" cy="53"/>
                            </a:xfrm>
                            <a:custGeom>
                              <a:avLst/>
                              <a:gdLst>
                                <a:gd name="T0" fmla="*/ 12 w 117"/>
                                <a:gd name="T1" fmla="*/ 24 h 115"/>
                                <a:gd name="T2" fmla="*/ 15 w 117"/>
                                <a:gd name="T3" fmla="*/ 24 h 115"/>
                                <a:gd name="T4" fmla="*/ 18 w 117"/>
                                <a:gd name="T5" fmla="*/ 24 h 115"/>
                                <a:gd name="T6" fmla="*/ 19 w 117"/>
                                <a:gd name="T7" fmla="*/ 22 h 115"/>
                                <a:gd name="T8" fmla="*/ 21 w 117"/>
                                <a:gd name="T9" fmla="*/ 21 h 115"/>
                                <a:gd name="T10" fmla="*/ 23 w 117"/>
                                <a:gd name="T11" fmla="*/ 19 h 115"/>
                                <a:gd name="T12" fmla="*/ 24 w 117"/>
                                <a:gd name="T13" fmla="*/ 17 h 115"/>
                                <a:gd name="T14" fmla="*/ 25 w 117"/>
                                <a:gd name="T15" fmla="*/ 15 h 115"/>
                                <a:gd name="T16" fmla="*/ 25 w 117"/>
                                <a:gd name="T17" fmla="*/ 12 h 115"/>
                                <a:gd name="T18" fmla="*/ 25 w 117"/>
                                <a:gd name="T19" fmla="*/ 10 h 115"/>
                                <a:gd name="T20" fmla="*/ 24 w 117"/>
                                <a:gd name="T21" fmla="*/ 7 h 115"/>
                                <a:gd name="T22" fmla="*/ 23 w 117"/>
                                <a:gd name="T23" fmla="*/ 6 h 115"/>
                                <a:gd name="T24" fmla="*/ 21 w 117"/>
                                <a:gd name="T25" fmla="*/ 3 h 115"/>
                                <a:gd name="T26" fmla="*/ 19 w 117"/>
                                <a:gd name="T27" fmla="*/ 2 h 115"/>
                                <a:gd name="T28" fmla="*/ 18 w 117"/>
                                <a:gd name="T29" fmla="*/ 1 h 115"/>
                                <a:gd name="T30" fmla="*/ 15 w 117"/>
                                <a:gd name="T31" fmla="*/ 0 h 115"/>
                                <a:gd name="T32" fmla="*/ 12 w 117"/>
                                <a:gd name="T33" fmla="*/ 0 h 115"/>
                                <a:gd name="T34" fmla="*/ 10 w 117"/>
                                <a:gd name="T35" fmla="*/ 0 h 115"/>
                                <a:gd name="T36" fmla="*/ 8 w 117"/>
                                <a:gd name="T37" fmla="*/ 1 h 115"/>
                                <a:gd name="T38" fmla="*/ 6 w 117"/>
                                <a:gd name="T39" fmla="*/ 2 h 115"/>
                                <a:gd name="T40" fmla="*/ 4 w 117"/>
                                <a:gd name="T41" fmla="*/ 3 h 115"/>
                                <a:gd name="T42" fmla="*/ 2 w 117"/>
                                <a:gd name="T43" fmla="*/ 6 h 115"/>
                                <a:gd name="T44" fmla="*/ 1 w 117"/>
                                <a:gd name="T45" fmla="*/ 7 h 115"/>
                                <a:gd name="T46" fmla="*/ 0 w 117"/>
                                <a:gd name="T47" fmla="*/ 10 h 115"/>
                                <a:gd name="T48" fmla="*/ 0 w 117"/>
                                <a:gd name="T49" fmla="*/ 12 h 115"/>
                                <a:gd name="T50" fmla="*/ 0 w 117"/>
                                <a:gd name="T51" fmla="*/ 15 h 115"/>
                                <a:gd name="T52" fmla="*/ 1 w 117"/>
                                <a:gd name="T53" fmla="*/ 17 h 115"/>
                                <a:gd name="T54" fmla="*/ 2 w 117"/>
                                <a:gd name="T55" fmla="*/ 19 h 115"/>
                                <a:gd name="T56" fmla="*/ 4 w 117"/>
                                <a:gd name="T57" fmla="*/ 21 h 115"/>
                                <a:gd name="T58" fmla="*/ 6 w 117"/>
                                <a:gd name="T59" fmla="*/ 22 h 115"/>
                                <a:gd name="T60" fmla="*/ 8 w 117"/>
                                <a:gd name="T61" fmla="*/ 24 h 115"/>
                                <a:gd name="T62" fmla="*/ 10 w 117"/>
                                <a:gd name="T63" fmla="*/ 24 h 115"/>
                                <a:gd name="T64" fmla="*/ 12 w 117"/>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37226" name="Freeform 208"/>
                          <wps:cNvSpPr>
                            <a:spLocks/>
                          </wps:cNvSpPr>
                          <wps:spPr bwMode="auto">
                            <a:xfrm>
                              <a:off x="1973" y="2586"/>
                              <a:ext cx="55" cy="53"/>
                            </a:xfrm>
                            <a:custGeom>
                              <a:avLst/>
                              <a:gdLst>
                                <a:gd name="T0" fmla="*/ 13 w 118"/>
                                <a:gd name="T1" fmla="*/ 24 h 115"/>
                                <a:gd name="T2" fmla="*/ 15 w 118"/>
                                <a:gd name="T3" fmla="*/ 24 h 115"/>
                                <a:gd name="T4" fmla="*/ 18 w 118"/>
                                <a:gd name="T5" fmla="*/ 24 h 115"/>
                                <a:gd name="T6" fmla="*/ 20 w 118"/>
                                <a:gd name="T7" fmla="*/ 22 h 115"/>
                                <a:gd name="T8" fmla="*/ 22 w 118"/>
                                <a:gd name="T9" fmla="*/ 21 h 115"/>
                                <a:gd name="T10" fmla="*/ 23 w 118"/>
                                <a:gd name="T11" fmla="*/ 19 h 115"/>
                                <a:gd name="T12" fmla="*/ 25 w 118"/>
                                <a:gd name="T13" fmla="*/ 17 h 115"/>
                                <a:gd name="T14" fmla="*/ 25 w 118"/>
                                <a:gd name="T15" fmla="*/ 15 h 115"/>
                                <a:gd name="T16" fmla="*/ 26 w 118"/>
                                <a:gd name="T17" fmla="*/ 12 h 115"/>
                                <a:gd name="T18" fmla="*/ 25 w 118"/>
                                <a:gd name="T19" fmla="*/ 10 h 115"/>
                                <a:gd name="T20" fmla="*/ 25 w 118"/>
                                <a:gd name="T21" fmla="*/ 7 h 115"/>
                                <a:gd name="T22" fmla="*/ 23 w 118"/>
                                <a:gd name="T23" fmla="*/ 6 h 115"/>
                                <a:gd name="T24" fmla="*/ 22 w 118"/>
                                <a:gd name="T25" fmla="*/ 3 h 115"/>
                                <a:gd name="T26" fmla="*/ 20 w 118"/>
                                <a:gd name="T27" fmla="*/ 2 h 115"/>
                                <a:gd name="T28" fmla="*/ 18 w 118"/>
                                <a:gd name="T29" fmla="*/ 1 h 115"/>
                                <a:gd name="T30" fmla="*/ 15 w 118"/>
                                <a:gd name="T31" fmla="*/ 0 h 115"/>
                                <a:gd name="T32" fmla="*/ 13 w 118"/>
                                <a:gd name="T33" fmla="*/ 0 h 115"/>
                                <a:gd name="T34" fmla="*/ 10 w 118"/>
                                <a:gd name="T35" fmla="*/ 0 h 115"/>
                                <a:gd name="T36" fmla="*/ 8 w 118"/>
                                <a:gd name="T37" fmla="*/ 1 h 115"/>
                                <a:gd name="T38" fmla="*/ 6 w 118"/>
                                <a:gd name="T39" fmla="*/ 2 h 115"/>
                                <a:gd name="T40" fmla="*/ 4 w 118"/>
                                <a:gd name="T41" fmla="*/ 3 h 115"/>
                                <a:gd name="T42" fmla="*/ 2 w 118"/>
                                <a:gd name="T43" fmla="*/ 6 h 115"/>
                                <a:gd name="T44" fmla="*/ 1 w 118"/>
                                <a:gd name="T45" fmla="*/ 7 h 115"/>
                                <a:gd name="T46" fmla="*/ 0 w 118"/>
                                <a:gd name="T47" fmla="*/ 10 h 115"/>
                                <a:gd name="T48" fmla="*/ 0 w 118"/>
                                <a:gd name="T49" fmla="*/ 12 h 115"/>
                                <a:gd name="T50" fmla="*/ 0 w 118"/>
                                <a:gd name="T51" fmla="*/ 15 h 115"/>
                                <a:gd name="T52" fmla="*/ 1 w 118"/>
                                <a:gd name="T53" fmla="*/ 17 h 115"/>
                                <a:gd name="T54" fmla="*/ 2 w 118"/>
                                <a:gd name="T55" fmla="*/ 19 h 115"/>
                                <a:gd name="T56" fmla="*/ 4 w 118"/>
                                <a:gd name="T57" fmla="*/ 21 h 115"/>
                                <a:gd name="T58" fmla="*/ 6 w 118"/>
                                <a:gd name="T59" fmla="*/ 22 h 115"/>
                                <a:gd name="T60" fmla="*/ 8 w 118"/>
                                <a:gd name="T61" fmla="*/ 24 h 115"/>
                                <a:gd name="T62" fmla="*/ 10 w 118"/>
                                <a:gd name="T63" fmla="*/ 24 h 115"/>
                                <a:gd name="T64" fmla="*/ 13 w 118"/>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2776388" name="Freeform 209"/>
                          <wps:cNvSpPr>
                            <a:spLocks/>
                          </wps:cNvSpPr>
                          <wps:spPr bwMode="auto">
                            <a:xfrm>
                              <a:off x="2054" y="2416"/>
                              <a:ext cx="55" cy="54"/>
                            </a:xfrm>
                            <a:custGeom>
                              <a:avLst/>
                              <a:gdLst>
                                <a:gd name="T0" fmla="*/ 13 w 117"/>
                                <a:gd name="T1" fmla="*/ 25 h 118"/>
                                <a:gd name="T2" fmla="*/ 16 w 117"/>
                                <a:gd name="T3" fmla="*/ 24 h 118"/>
                                <a:gd name="T4" fmla="*/ 18 w 117"/>
                                <a:gd name="T5" fmla="*/ 24 h 118"/>
                                <a:gd name="T6" fmla="*/ 20 w 117"/>
                                <a:gd name="T7" fmla="*/ 22 h 118"/>
                                <a:gd name="T8" fmla="*/ 22 w 117"/>
                                <a:gd name="T9" fmla="*/ 21 h 118"/>
                                <a:gd name="T10" fmla="*/ 24 w 117"/>
                                <a:gd name="T11" fmla="*/ 19 h 118"/>
                                <a:gd name="T12" fmla="*/ 25 w 117"/>
                                <a:gd name="T13" fmla="*/ 17 h 118"/>
                                <a:gd name="T14" fmla="*/ 26 w 117"/>
                                <a:gd name="T15" fmla="*/ 15 h 118"/>
                                <a:gd name="T16" fmla="*/ 26 w 117"/>
                                <a:gd name="T17" fmla="*/ 12 h 118"/>
                                <a:gd name="T18" fmla="*/ 26 w 117"/>
                                <a:gd name="T19" fmla="*/ 10 h 118"/>
                                <a:gd name="T20" fmla="*/ 25 w 117"/>
                                <a:gd name="T21" fmla="*/ 7 h 118"/>
                                <a:gd name="T22" fmla="*/ 24 w 117"/>
                                <a:gd name="T23" fmla="*/ 5 h 118"/>
                                <a:gd name="T24" fmla="*/ 22 w 117"/>
                                <a:gd name="T25" fmla="*/ 4 h 118"/>
                                <a:gd name="T26" fmla="*/ 20 w 117"/>
                                <a:gd name="T27" fmla="*/ 2 h 118"/>
                                <a:gd name="T28" fmla="*/ 18 w 117"/>
                                <a:gd name="T29" fmla="*/ 1 h 118"/>
                                <a:gd name="T30" fmla="*/ 16 w 117"/>
                                <a:gd name="T31" fmla="*/ 0 h 118"/>
                                <a:gd name="T32" fmla="*/ 13 w 117"/>
                                <a:gd name="T33" fmla="*/ 0 h 118"/>
                                <a:gd name="T34" fmla="*/ 10 w 117"/>
                                <a:gd name="T35" fmla="*/ 0 h 118"/>
                                <a:gd name="T36" fmla="*/ 8 w 117"/>
                                <a:gd name="T37" fmla="*/ 1 h 118"/>
                                <a:gd name="T38" fmla="*/ 6 w 117"/>
                                <a:gd name="T39" fmla="*/ 2 h 118"/>
                                <a:gd name="T40" fmla="*/ 4 w 117"/>
                                <a:gd name="T41" fmla="*/ 4 h 118"/>
                                <a:gd name="T42" fmla="*/ 2 w 117"/>
                                <a:gd name="T43" fmla="*/ 5 h 118"/>
                                <a:gd name="T44" fmla="*/ 1 w 117"/>
                                <a:gd name="T45" fmla="*/ 7 h 118"/>
                                <a:gd name="T46" fmla="*/ 0 w 117"/>
                                <a:gd name="T47" fmla="*/ 10 h 118"/>
                                <a:gd name="T48" fmla="*/ 0 w 117"/>
                                <a:gd name="T49" fmla="*/ 12 h 118"/>
                                <a:gd name="T50" fmla="*/ 0 w 117"/>
                                <a:gd name="T51" fmla="*/ 15 h 118"/>
                                <a:gd name="T52" fmla="*/ 1 w 117"/>
                                <a:gd name="T53" fmla="*/ 17 h 118"/>
                                <a:gd name="T54" fmla="*/ 2 w 117"/>
                                <a:gd name="T55" fmla="*/ 19 h 118"/>
                                <a:gd name="T56" fmla="*/ 4 w 117"/>
                                <a:gd name="T57" fmla="*/ 21 h 118"/>
                                <a:gd name="T58" fmla="*/ 6 w 117"/>
                                <a:gd name="T59" fmla="*/ 22 h 118"/>
                                <a:gd name="T60" fmla="*/ 8 w 117"/>
                                <a:gd name="T61" fmla="*/ 24 h 118"/>
                                <a:gd name="T62" fmla="*/ 10 w 117"/>
                                <a:gd name="T63" fmla="*/ 24 h 118"/>
                                <a:gd name="T64" fmla="*/ 13 w 117"/>
                                <a:gd name="T65" fmla="*/ 25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8175962" name="Freeform 210"/>
                          <wps:cNvSpPr>
                            <a:spLocks/>
                          </wps:cNvSpPr>
                          <wps:spPr bwMode="auto">
                            <a:xfrm>
                              <a:off x="2069" y="2230"/>
                              <a:ext cx="54" cy="54"/>
                            </a:xfrm>
                            <a:custGeom>
                              <a:avLst/>
                              <a:gdLst>
                                <a:gd name="T0" fmla="*/ 12 w 118"/>
                                <a:gd name="T1" fmla="*/ 25 h 117"/>
                                <a:gd name="T2" fmla="*/ 15 w 118"/>
                                <a:gd name="T3" fmla="*/ 24 h 117"/>
                                <a:gd name="T4" fmla="*/ 17 w 118"/>
                                <a:gd name="T5" fmla="*/ 24 h 117"/>
                                <a:gd name="T6" fmla="*/ 19 w 118"/>
                                <a:gd name="T7" fmla="*/ 23 h 117"/>
                                <a:gd name="T8" fmla="*/ 21 w 118"/>
                                <a:gd name="T9" fmla="*/ 21 h 117"/>
                                <a:gd name="T10" fmla="*/ 22 w 118"/>
                                <a:gd name="T11" fmla="*/ 19 h 117"/>
                                <a:gd name="T12" fmla="*/ 24 w 118"/>
                                <a:gd name="T13" fmla="*/ 17 h 117"/>
                                <a:gd name="T14" fmla="*/ 24 w 118"/>
                                <a:gd name="T15" fmla="*/ 15 h 117"/>
                                <a:gd name="T16" fmla="*/ 25 w 118"/>
                                <a:gd name="T17" fmla="*/ 12 h 117"/>
                                <a:gd name="T18" fmla="*/ 24 w 118"/>
                                <a:gd name="T19" fmla="*/ 10 h 117"/>
                                <a:gd name="T20" fmla="*/ 24 w 118"/>
                                <a:gd name="T21" fmla="*/ 7 h 117"/>
                                <a:gd name="T22" fmla="*/ 22 w 118"/>
                                <a:gd name="T23" fmla="*/ 6 h 117"/>
                                <a:gd name="T24" fmla="*/ 21 w 118"/>
                                <a:gd name="T25" fmla="*/ 4 h 117"/>
                                <a:gd name="T26" fmla="*/ 19 w 118"/>
                                <a:gd name="T27" fmla="*/ 2 h 117"/>
                                <a:gd name="T28" fmla="*/ 17 w 118"/>
                                <a:gd name="T29" fmla="*/ 1 h 117"/>
                                <a:gd name="T30" fmla="*/ 15 w 118"/>
                                <a:gd name="T31" fmla="*/ 0 h 117"/>
                                <a:gd name="T32" fmla="*/ 12 w 118"/>
                                <a:gd name="T33" fmla="*/ 0 h 117"/>
                                <a:gd name="T34" fmla="*/ 10 w 118"/>
                                <a:gd name="T35" fmla="*/ 0 h 117"/>
                                <a:gd name="T36" fmla="*/ 7 w 118"/>
                                <a:gd name="T37" fmla="*/ 1 h 117"/>
                                <a:gd name="T38" fmla="*/ 5 w 118"/>
                                <a:gd name="T39" fmla="*/ 2 h 117"/>
                                <a:gd name="T40" fmla="*/ 4 w 118"/>
                                <a:gd name="T41" fmla="*/ 4 h 117"/>
                                <a:gd name="T42" fmla="*/ 2 w 118"/>
                                <a:gd name="T43" fmla="*/ 6 h 117"/>
                                <a:gd name="T44" fmla="*/ 1 w 118"/>
                                <a:gd name="T45" fmla="*/ 7 h 117"/>
                                <a:gd name="T46" fmla="*/ 0 w 118"/>
                                <a:gd name="T47" fmla="*/ 10 h 117"/>
                                <a:gd name="T48" fmla="*/ 0 w 118"/>
                                <a:gd name="T49" fmla="*/ 12 h 117"/>
                                <a:gd name="T50" fmla="*/ 0 w 118"/>
                                <a:gd name="T51" fmla="*/ 15 h 117"/>
                                <a:gd name="T52" fmla="*/ 1 w 118"/>
                                <a:gd name="T53" fmla="*/ 17 h 117"/>
                                <a:gd name="T54" fmla="*/ 2 w 118"/>
                                <a:gd name="T55" fmla="*/ 19 h 117"/>
                                <a:gd name="T56" fmla="*/ 4 w 118"/>
                                <a:gd name="T57" fmla="*/ 21 h 117"/>
                                <a:gd name="T58" fmla="*/ 5 w 118"/>
                                <a:gd name="T59" fmla="*/ 23 h 117"/>
                                <a:gd name="T60" fmla="*/ 7 w 118"/>
                                <a:gd name="T61" fmla="*/ 24 h 117"/>
                                <a:gd name="T62" fmla="*/ 10 w 118"/>
                                <a:gd name="T63" fmla="*/ 24 h 117"/>
                                <a:gd name="T64" fmla="*/ 12 w 118"/>
                                <a:gd name="T65" fmla="*/ 25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7990809" name="Freeform 211"/>
                          <wps:cNvSpPr>
                            <a:spLocks/>
                          </wps:cNvSpPr>
                          <wps:spPr bwMode="auto">
                            <a:xfrm>
                              <a:off x="1233" y="2183"/>
                              <a:ext cx="123" cy="235"/>
                            </a:xfrm>
                            <a:custGeom>
                              <a:avLst/>
                              <a:gdLst>
                                <a:gd name="T0" fmla="*/ 36 w 265"/>
                                <a:gd name="T1" fmla="*/ 52 h 507"/>
                                <a:gd name="T2" fmla="*/ 28 w 265"/>
                                <a:gd name="T3" fmla="*/ 0 h 507"/>
                                <a:gd name="T4" fmla="*/ 19 w 265"/>
                                <a:gd name="T5" fmla="*/ 53 h 507"/>
                                <a:gd name="T6" fmla="*/ 15 w 265"/>
                                <a:gd name="T7" fmla="*/ 55 h 507"/>
                                <a:gd name="T8" fmla="*/ 12 w 265"/>
                                <a:gd name="T9" fmla="*/ 57 h 507"/>
                                <a:gd name="T10" fmla="*/ 8 w 265"/>
                                <a:gd name="T11" fmla="*/ 60 h 507"/>
                                <a:gd name="T12" fmla="*/ 6 w 265"/>
                                <a:gd name="T13" fmla="*/ 64 h 507"/>
                                <a:gd name="T14" fmla="*/ 3 w 265"/>
                                <a:gd name="T15" fmla="*/ 67 h 507"/>
                                <a:gd name="T16" fmla="*/ 1 w 265"/>
                                <a:gd name="T17" fmla="*/ 71 h 507"/>
                                <a:gd name="T18" fmla="*/ 0 w 265"/>
                                <a:gd name="T19" fmla="*/ 76 h 507"/>
                                <a:gd name="T20" fmla="*/ 0 w 265"/>
                                <a:gd name="T21" fmla="*/ 80 h 507"/>
                                <a:gd name="T22" fmla="*/ 0 w 265"/>
                                <a:gd name="T23" fmla="*/ 86 h 507"/>
                                <a:gd name="T24" fmla="*/ 2 w 265"/>
                                <a:gd name="T25" fmla="*/ 91 h 507"/>
                                <a:gd name="T26" fmla="*/ 5 w 265"/>
                                <a:gd name="T27" fmla="*/ 96 h 507"/>
                                <a:gd name="T28" fmla="*/ 8 w 265"/>
                                <a:gd name="T29" fmla="*/ 100 h 507"/>
                                <a:gd name="T30" fmla="*/ 13 w 265"/>
                                <a:gd name="T31" fmla="*/ 104 h 507"/>
                                <a:gd name="T32" fmla="*/ 18 w 265"/>
                                <a:gd name="T33" fmla="*/ 107 h 507"/>
                                <a:gd name="T34" fmla="*/ 23 w 265"/>
                                <a:gd name="T35" fmla="*/ 108 h 507"/>
                                <a:gd name="T36" fmla="*/ 29 w 265"/>
                                <a:gd name="T37" fmla="*/ 109 h 507"/>
                                <a:gd name="T38" fmla="*/ 34 w 265"/>
                                <a:gd name="T39" fmla="*/ 108 h 507"/>
                                <a:gd name="T40" fmla="*/ 40 w 265"/>
                                <a:gd name="T41" fmla="*/ 107 h 507"/>
                                <a:gd name="T42" fmla="*/ 45 w 265"/>
                                <a:gd name="T43" fmla="*/ 104 h 507"/>
                                <a:gd name="T44" fmla="*/ 49 w 265"/>
                                <a:gd name="T45" fmla="*/ 100 h 507"/>
                                <a:gd name="T46" fmla="*/ 52 w 265"/>
                                <a:gd name="T47" fmla="*/ 96 h 507"/>
                                <a:gd name="T48" fmla="*/ 55 w 265"/>
                                <a:gd name="T49" fmla="*/ 91 h 507"/>
                                <a:gd name="T50" fmla="*/ 57 w 265"/>
                                <a:gd name="T51" fmla="*/ 86 h 507"/>
                                <a:gd name="T52" fmla="*/ 57 w 265"/>
                                <a:gd name="T53" fmla="*/ 80 h 507"/>
                                <a:gd name="T54" fmla="*/ 57 w 265"/>
                                <a:gd name="T55" fmla="*/ 75 h 507"/>
                                <a:gd name="T56" fmla="*/ 56 w 265"/>
                                <a:gd name="T57" fmla="*/ 70 h 507"/>
                                <a:gd name="T58" fmla="*/ 54 w 265"/>
                                <a:gd name="T59" fmla="*/ 66 h 507"/>
                                <a:gd name="T60" fmla="*/ 51 w 265"/>
                                <a:gd name="T61" fmla="*/ 63 h 507"/>
                                <a:gd name="T62" fmla="*/ 48 w 265"/>
                                <a:gd name="T63" fmla="*/ 59 h 507"/>
                                <a:gd name="T64" fmla="*/ 45 w 265"/>
                                <a:gd name="T65" fmla="*/ 56 h 507"/>
                                <a:gd name="T66" fmla="*/ 40 w 265"/>
                                <a:gd name="T67" fmla="*/ 54 h 507"/>
                                <a:gd name="T68" fmla="*/ 36 w 265"/>
                                <a:gd name="T69" fmla="*/ 52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2700596" name="Freeform 212"/>
                          <wps:cNvSpPr>
                            <a:spLocks/>
                          </wps:cNvSpPr>
                          <wps:spPr bwMode="auto">
                            <a:xfrm>
                              <a:off x="1098" y="2220"/>
                              <a:ext cx="743" cy="643"/>
                            </a:xfrm>
                            <a:custGeom>
                              <a:avLst/>
                              <a:gdLst>
                                <a:gd name="T0" fmla="*/ 331 w 1605"/>
                                <a:gd name="T1" fmla="*/ 95 h 1389"/>
                                <a:gd name="T2" fmla="*/ 322 w 1605"/>
                                <a:gd name="T3" fmla="*/ 85 h 1389"/>
                                <a:gd name="T4" fmla="*/ 312 w 1605"/>
                                <a:gd name="T5" fmla="*/ 75 h 1389"/>
                                <a:gd name="T6" fmla="*/ 309 w 1605"/>
                                <a:gd name="T7" fmla="*/ 73 h 1389"/>
                                <a:gd name="T8" fmla="*/ 299 w 1605"/>
                                <a:gd name="T9" fmla="*/ 63 h 1389"/>
                                <a:gd name="T10" fmla="*/ 282 w 1605"/>
                                <a:gd name="T11" fmla="*/ 50 h 1389"/>
                                <a:gd name="T12" fmla="*/ 266 w 1605"/>
                                <a:gd name="T13" fmla="*/ 37 h 1389"/>
                                <a:gd name="T14" fmla="*/ 248 w 1605"/>
                                <a:gd name="T15" fmla="*/ 25 h 1389"/>
                                <a:gd name="T16" fmla="*/ 231 w 1605"/>
                                <a:gd name="T17" fmla="*/ 12 h 1389"/>
                                <a:gd name="T18" fmla="*/ 218 w 1605"/>
                                <a:gd name="T19" fmla="*/ 4 h 1389"/>
                                <a:gd name="T20" fmla="*/ 212 w 1605"/>
                                <a:gd name="T21" fmla="*/ 0 h 1389"/>
                                <a:gd name="T22" fmla="*/ 190 w 1605"/>
                                <a:gd name="T23" fmla="*/ 1 h 1389"/>
                                <a:gd name="T24" fmla="*/ 170 w 1605"/>
                                <a:gd name="T25" fmla="*/ 3 h 1389"/>
                                <a:gd name="T26" fmla="*/ 151 w 1605"/>
                                <a:gd name="T27" fmla="*/ 5 h 1389"/>
                                <a:gd name="T28" fmla="*/ 133 w 1605"/>
                                <a:gd name="T29" fmla="*/ 8 h 1389"/>
                                <a:gd name="T30" fmla="*/ 117 w 1605"/>
                                <a:gd name="T31" fmla="*/ 12 h 1389"/>
                                <a:gd name="T32" fmla="*/ 119 w 1605"/>
                                <a:gd name="T33" fmla="*/ 26 h 1389"/>
                                <a:gd name="T34" fmla="*/ 129 w 1605"/>
                                <a:gd name="T35" fmla="*/ 36 h 1389"/>
                                <a:gd name="T36" fmla="*/ 135 w 1605"/>
                                <a:gd name="T37" fmla="*/ 49 h 1389"/>
                                <a:gd name="T38" fmla="*/ 136 w 1605"/>
                                <a:gd name="T39" fmla="*/ 72 h 1389"/>
                                <a:gd name="T40" fmla="*/ 128 w 1605"/>
                                <a:gd name="T41" fmla="*/ 90 h 1389"/>
                                <a:gd name="T42" fmla="*/ 113 w 1605"/>
                                <a:gd name="T43" fmla="*/ 104 h 1389"/>
                                <a:gd name="T44" fmla="*/ 93 w 1605"/>
                                <a:gd name="T45" fmla="*/ 160 h 1389"/>
                                <a:gd name="T46" fmla="*/ 69 w 1605"/>
                                <a:gd name="T47" fmla="*/ 104 h 1389"/>
                                <a:gd name="T48" fmla="*/ 53 w 1605"/>
                                <a:gd name="T49" fmla="*/ 90 h 1389"/>
                                <a:gd name="T50" fmla="*/ 45 w 1605"/>
                                <a:gd name="T51" fmla="*/ 70 h 1389"/>
                                <a:gd name="T52" fmla="*/ 20 w 1605"/>
                                <a:gd name="T53" fmla="*/ 78 h 1389"/>
                                <a:gd name="T54" fmla="*/ 14 w 1605"/>
                                <a:gd name="T55" fmla="*/ 92 h 1389"/>
                                <a:gd name="T56" fmla="*/ 8 w 1605"/>
                                <a:gd name="T57" fmla="*/ 107 h 1389"/>
                                <a:gd name="T58" fmla="*/ 0 w 1605"/>
                                <a:gd name="T59" fmla="*/ 142 h 1389"/>
                                <a:gd name="T60" fmla="*/ 1 w 1605"/>
                                <a:gd name="T61" fmla="*/ 178 h 1389"/>
                                <a:gd name="T62" fmla="*/ 11 w 1605"/>
                                <a:gd name="T63" fmla="*/ 214 h 1389"/>
                                <a:gd name="T64" fmla="*/ 27 w 1605"/>
                                <a:gd name="T65" fmla="*/ 250 h 1389"/>
                                <a:gd name="T66" fmla="*/ 52 w 1605"/>
                                <a:gd name="T67" fmla="*/ 286 h 1389"/>
                                <a:gd name="T68" fmla="*/ 59 w 1605"/>
                                <a:gd name="T69" fmla="*/ 285 h 1389"/>
                                <a:gd name="T70" fmla="*/ 58 w 1605"/>
                                <a:gd name="T71" fmla="*/ 260 h 1389"/>
                                <a:gd name="T72" fmla="*/ 64 w 1605"/>
                                <a:gd name="T73" fmla="*/ 231 h 1389"/>
                                <a:gd name="T74" fmla="*/ 72 w 1605"/>
                                <a:gd name="T75" fmla="*/ 216 h 1389"/>
                                <a:gd name="T76" fmla="*/ 84 w 1605"/>
                                <a:gd name="T77" fmla="*/ 201 h 1389"/>
                                <a:gd name="T78" fmla="*/ 98 w 1605"/>
                                <a:gd name="T79" fmla="*/ 188 h 1389"/>
                                <a:gd name="T80" fmla="*/ 113 w 1605"/>
                                <a:gd name="T81" fmla="*/ 178 h 1389"/>
                                <a:gd name="T82" fmla="*/ 129 w 1605"/>
                                <a:gd name="T83" fmla="*/ 169 h 1389"/>
                                <a:gd name="T84" fmla="*/ 141 w 1605"/>
                                <a:gd name="T85" fmla="*/ 164 h 1389"/>
                                <a:gd name="T86" fmla="*/ 151 w 1605"/>
                                <a:gd name="T87" fmla="*/ 161 h 1389"/>
                                <a:gd name="T88" fmla="*/ 162 w 1605"/>
                                <a:gd name="T89" fmla="*/ 158 h 1389"/>
                                <a:gd name="T90" fmla="*/ 161 w 1605"/>
                                <a:gd name="T91" fmla="*/ 145 h 1389"/>
                                <a:gd name="T92" fmla="*/ 171 w 1605"/>
                                <a:gd name="T93" fmla="*/ 124 h 1389"/>
                                <a:gd name="T94" fmla="*/ 196 w 1605"/>
                                <a:gd name="T95" fmla="*/ 112 h 1389"/>
                                <a:gd name="T96" fmla="*/ 220 w 1605"/>
                                <a:gd name="T97" fmla="*/ 119 h 1389"/>
                                <a:gd name="T98" fmla="*/ 237 w 1605"/>
                                <a:gd name="T99" fmla="*/ 139 h 1389"/>
                                <a:gd name="T100" fmla="*/ 250 w 1605"/>
                                <a:gd name="T101" fmla="*/ 156 h 1389"/>
                                <a:gd name="T102" fmla="*/ 254 w 1605"/>
                                <a:gd name="T103" fmla="*/ 156 h 1389"/>
                                <a:gd name="T104" fmla="*/ 262 w 1605"/>
                                <a:gd name="T105" fmla="*/ 140 h 1389"/>
                                <a:gd name="T106" fmla="*/ 275 w 1605"/>
                                <a:gd name="T107" fmla="*/ 122 h 1389"/>
                                <a:gd name="T108" fmla="*/ 295 w 1605"/>
                                <a:gd name="T109" fmla="*/ 117 h 1389"/>
                                <a:gd name="T110" fmla="*/ 316 w 1605"/>
                                <a:gd name="T111" fmla="*/ 130 h 1389"/>
                                <a:gd name="T112" fmla="*/ 331 w 1605"/>
                                <a:gd name="T113" fmla="*/ 152 h 1389"/>
                                <a:gd name="T114" fmla="*/ 337 w 1605"/>
                                <a:gd name="T115" fmla="*/ 159 h 1389"/>
                                <a:gd name="T116" fmla="*/ 340 w 1605"/>
                                <a:gd name="T117" fmla="*/ 155 h 1389"/>
                                <a:gd name="T118" fmla="*/ 344 w 1605"/>
                                <a:gd name="T119" fmla="*/ 134 h 1389"/>
                                <a:gd name="T120" fmla="*/ 341 w 1605"/>
                                <a:gd name="T121" fmla="*/ 110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894754203" name="WordArt 190"/>
                        <wps:cNvSpPr txBox="1">
                          <a:spLocks noChangeArrowheads="1" noChangeShapeType="1"/>
                        </wps:cNvSpPr>
                        <wps:spPr bwMode="auto">
                          <a:xfrm>
                            <a:off x="1395720" y="91408"/>
                            <a:ext cx="3587115" cy="627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BA1C1" w14:textId="77777777" w:rsidR="005043FC" w:rsidRDefault="005043FC" w:rsidP="005043FC">
                              <w:pPr>
                                <w:pStyle w:val="StandardWeb"/>
                                <w:spacing w:before="0" w:beforeAutospacing="0" w:after="0" w:afterAutospacing="0"/>
                                <w:jc w:val="center"/>
                              </w:pPr>
                              <w:r>
                                <w:rPr>
                                  <w:rFonts w:ascii="DomBold BT" w:hAnsi="DomBold BT"/>
                                  <w:b/>
                                  <w:bCs/>
                                  <w:color w:val="00CCFF"/>
                                  <w:sz w:val="72"/>
                                  <w:szCs w:val="72"/>
                                </w:rPr>
                                <w:t>Berg-Schueni</w:t>
                              </w:r>
                            </w:p>
                          </w:txbxContent>
                        </wps:txbx>
                        <wps:bodyPr rot="0" vert="horz" wrap="square" lIns="91440" tIns="45720" rIns="91440" bIns="45720" anchor="t" anchorCtr="0" upright="1">
                          <a:spAutoFit/>
                        </wps:bodyPr>
                      </wps:wsp>
                    </wpc:wpc>
                  </a:graphicData>
                </a:graphic>
              </wp:inline>
            </w:drawing>
          </mc:Choice>
          <mc:Fallback>
            <w:pict>
              <v:group w14:anchorId="66F56FCE" id="Zeichenbereich 1" o:spid="_x0000_s1026" editas="canvas" style="width:429.4pt;height:71.25pt;mso-position-horizontal-relative:char;mso-position-vertical-relative:line" coordsize="54533,9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533;height:9048;visibility:visible;mso-wrap-style:square">
                  <v:fill o:detectmouseclick="t"/>
                  <v:path o:connecttype="none"/>
                </v:shape>
                <v:group id="Group 191" o:spid="_x0000_s1028" style="position:absolute;left:4739;top:57;width:9392;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">
                  <v:rect id="AutoShape 192" o:spid="_x0000_s1029"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" filled="f" stroked="f">
                    <o:lock v:ext="edit" aspectratio="t"/>
                  </v:rect>
                  <v:shape id="Freeform 193" o:spid="_x0000_s1030"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58,25;64,26;69,27;74,29;78,30;82,32;86,35;90,37;88,35;82,28;76,22;70,17;64,12;58,8;53,5;47,2;42,0;38,0;34,0;31,0;27,1;24,3;21,5;18,8;14,13;9,20;5,27;1,34;2,36;8,33;13,31;20,29;27,26;35,25;43,24;51,24" o:connectangles="0,0,0,0,0,0,0,0,0,0,0,0,0,0,0,0,0,0,0,0,0,0,0,0,0,0,0,0,0,0,0,0,0,0,0,0"/>
                  </v:shape>
                  <v:shape id="Freeform 194" o:spid="_x0000_s1031"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" path="m,194r23,6l46,206r22,9l89,224r20,8l129,243r18,12l164,267,148,232,130,198,112,164,95,130,75,98,56,65,37,32,16,r3,13l22,26r1,12l23,50,22,71r-4,31l10,142,,194xe" filled="f" fillcolor="black" stroked="f">
                    <v:path arrowok="t" o:connecttype="custom" o:connectlocs="0,20;2,20;5,21;7,21;9,22;11,23;13,24;15,26;16,27;15,23;13,20;11,16;9,13;7,10;6,7;4,3;1,0;2,1;2,3;2,4;2,5;2,7;2,10;1,14;0,20" o:connectangles="0,0,0,0,0,0,0,0,0,0,0,0,0,0,0,0,0,0,0,0,0,0,0,0,0"/>
                  </v:shape>
                  <v:shape id="Freeform 195" o:spid="_x0000_s1032"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217,17;213,12;209,8;204,4;197,1;191,9;185,43;183,71;193,89;200,114;201,139;201,147;203,156;201,162;199,163;190,169;181,172;149,176;117,175;94,163;69,176;27,177;0,167;12,174;23,180;36,186;50,192;65,196;79,200;92,204;105,205;116,206;128,206;138,204;148,202;157,199;166,195;174,190;182,185;192,175;201,164;209,152;216,139;221,125;226,105;229,81;228,57;226,44;223,30" o:connectangles="0,0,0,0,0,0,0,0,0,0,0,0,0,0,0,0,0,0,0,0,0,0,0,0,0,0,0,0,0,0,0,0,0,0,0,0,0,0,0,0,0,0,0,0,0,0,0,0,0"/>
                  </v:shape>
                  <v:shape id="Freeform 196" o:spid="_x0000_s1033"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1,20;6,17;13,13;21,9;31,6;41,3;52,0;62,0;71,0;78,2;85,4;91,6;97,9;101,12;106,15;110,19;110,19;106,18;102,16;98,15;93,13;88,12;83,12;79,11;74,11;68,12;62,13;57,14;52,16;48,17;45,19;43,19;39,20;42,31;44,47;47,64;48,80;47,87;44,85;41,82;37,81;33,73;26,60;20,50;14,40;9,33;5,27;2,23;0,21" o:connectangles="0,0,0,0,0,0,0,0,0,0,0,0,0,0,0,0,0,0,0,0,0,0,0,0,0,0,0,0,0,0,0,0,0,0,0,0,0,0,0,0,0,0,0,0,0,0,0,0,0"/>
                  </v:shape>
                  <v:shape id="Freeform 197" o:spid="_x0000_s1034"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" path="m42,136l,166r2,-8l8,139r5,-19l16,111,21,89,25,68,27,46r,-27l28,16r5,-4l37,6,40,3,43,1,48,r8,1l68,3r5,1l79,6r6,3l91,13r6,3l102,22r6,4l114,32r2,12l116,56r,10l116,75r,6l116,87r,5l116,95r-9,6l98,106r-9,6l79,117r-9,6l61,127r-10,5l42,136xe" fillcolor="black" stroked="f">
                    <v:path arrowok="t" o:connecttype="custom" o:connectlocs="4,13;0,16;0,15;1,13;1,11;1,11;2,9;3,6;3,5;3,2;3,1;3,1;4,0;4,0;4,0;5,0;6,0;7,0;7,0;8,0;9,1;9,1;10,1;10,2;11,2;12,3;12,4;12,5;12,6;12,7;12,8;12,8;12,9;12,9;11,10;10,10;9,11;8,11;7,12;6,12;5,12;4,13" o:connectangles="0,0,0,0,0,0,0,0,0,0,0,0,0,0,0,0,0,0,0,0,0,0,0,0,0,0,0,0,0,0,0,0,0,0,0,0,0,0,0,0,0,0"/>
                  </v:shape>
                  <v:shape id="Freeform 198" o:spid="_x0000_s1035"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" path="m18,148l16,113,13,78,9,43,,,9,6r10,6l28,18r9,6l46,30r9,5l64,41r9,6l70,73r-5,28l59,129r-7,28l45,184r-8,23l28,227r-7,13l19,224r,-30l19,164,18,148xe" fillcolor="black" stroked="f">
                    <v:path arrowok="t" o:connecttype="custom" o:connectlocs="2,14;1,11;1,8;1,4;0,0;1,0;2,1;3,2;4,2;4,3;5,3;6,4;7,5;6,7;6,10;5,13;5,16;4,18;4,20;3,23;2,24;2,22;2,19;2,16;2,14" o:connectangles="0,0,0,0,0,0,0,0,0,0,0,0,0,0,0,0,0,0,0,0,0,0,0,0,0"/>
                  </v:shape>
                  <v:shape id="Freeform 199" o:spid="_x0000_s1036"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1,2;4,0;9,0;17,0;25,2;32,6;41,10;49,16;56,23;64,30;71,39;77,48;79,53;77,52;75,52;74,52;71,52;67,52;63,53;61,55;57,53;53,50;48,45;43,42;37,38;32,34;27,31;23,27;14,22;6,15;1,9;0,5" o:connectangles="0,0,0,0,0,0,0,0,0,0,0,0,0,0,0,0,0,0,0,0,0,0,0,0,0,0,0,0,0,0,0,0"/>
                  </v:shape>
                  <v:shape id="Freeform 200" o:spid="_x0000_s1037"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" path="m,8l5,6,11,5r7,l27,3,36,2,46,,58,,71,,86,,99,2r15,3l129,8r15,4l160,17r15,6l190,29r7,20l205,70r7,22l218,115r6,23l228,160r5,21l236,202r-5,-3l224,195r-9,-5l202,184r-14,-4l172,178r-18,2l135,186r-6,-15l122,156r-8,-15l105,128,94,113,82,98,70,83,56,67,43,52,30,37,15,23,,8xe" fillcolor="black" stroked="f">
                    <v:path arrowok="t" o:connecttype="custom" o:connectlocs="0,1;0,0;1,0;2,0;3,0;4,0;5,0;6,0;7,0;8,0;10,0;11,0;13,1;14,1;16,2;17,2;19,3;19,5;20,7;21,9;22,12;22,14;22,16;23,18;23,20;23,20;22,20;21,19;20,19;18,18;17,18;15,18;13,19;13,17;12,16;11,14;10,13;9,12;8,10;7,8;6,7;4,5;3,4;1,2;0,1" o:connectangles="0,0,0,0,0,0,0,0,0,0,0,0,0,0,0,0,0,0,0,0,0,0,0,0,0,0,0,0,0,0,0,0,0,0,0,0,0,0,0,0,0,0,0,0,0"/>
                  </v:shape>
                  <v:shape id="Freeform 201" o:spid="_x0000_s1038"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8,0;10,0;12,1;13,2;15,3;16,6;18,7;19,9;20,12;18,12;16,12;13,12;11,12;8,12;6,11;3,11;0,11;0,11;0,11;0,11;0,11;1,9;2,6;3,5;4,3;6,2;6,1;7,0;8,0" o:connectangles="0,0,0,0,0,0,0,0,0,0,0,0,0,0,0,0,0,0,0,0,0,0,0,0,0,0,0,0,0"/>
                  </v:shape>
                  <v:shape id="Freeform 202" o:spid="_x0000_s1039"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" path="m93,r21,2l133,6r19,11l170,30r16,18l201,67r15,22l229,113r-28,-2l171,111r-28,l114,111r-28,2l56,114r-28,3l,120,1,107,5,89,10,70,19,51,31,33,47,17,68,6,93,xe" fillcolor="black" stroked="f">
                    <v:path arrowok="t" o:connecttype="custom" o:connectlocs="9,0;12,0;13,0;15,2;17,3;19,5;20,6;21,9;23,11;20,11;17,11;14,11;12,11;9,11;6,11;3,11;0,11;0,10;0,9;1,7;2,5;3,3;5,2;6,0;9,0" o:connectangles="0,0,0,0,0,0,0,0,0,0,0,0,0,0,0,0,0,0,0,0,0,0,0,0,0"/>
                  </v:shape>
                  <v:shape id="Freeform 203" o:spid="_x0000_s1040"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227,11;226,11;226,12;224,12;223,14;221,14;220,16;218,17;216,18;202,9;200,8;197,10;182,21;169,12;167,10;164,12;147,21;129,10;127,8;125,10;104,22;85,11;83,9;81,11;59,22;38,11;36,9;34,11;18,21;16,20;13,19;11,17;8,16;6,14;4,13;2,12;0,12;0,10;1,7;2,4;3,0;226,0;226,2;226,3;226,5;226,6;227,7;227,8;227,9;227,11" o:connectangles="0,0,0,0,0,0,0,0,0,0,0,0,0,0,0,0,0,0,0,0,0,0,0,0,0,0,0,0,0,0,0,0,0,0,0,0,0,0,0,0,0,0,0,0,0,0,0,0,0,0"/>
                  </v:shape>
                  <v:shape id="Freeform 204" o:spid="_x0000_s1041"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223,159;0,163;6,140;18,128;32,120;51,116;70,115;71,123;66,136;79,146;92,136;87,123;83,116;90,117;111,118;111,124;106,137;119,147;132,137;126,123;123,118;128,116;138,112;150,107;147,115;150,129;166,131;170,115;160,107;156,101;158,95;162,85;167,94;182,95;187,79;174,71;165,77;160,45;156,6;168,2;181,0;205,5;218,12;219,17;214,28;199,30;189,33;182,32;169,35;168,51;183,56;191,44;198,38;215,36;206,107" o:connectangles="0,0,0,0,0,0,0,0,0,0,0,0,0,0,0,0,0,0,0,0,0,0,0,0,0,0,0,0,0,0,0,0,0,0,0,0,0,0,0,0,0,0,0,0,0,0,0,0,0,0,0,0,0,0,0"/>
                  </v:shape>
                  <v:shape id="Freeform 205" o:spid="_x0000_s1042"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" path="m67,137l186,289r40,l226,3r-66,l160,156,52,2,,,,285r67,l67,137xe" filled="f" fillcolor="black" stroked="f">
                    <v:path arrowok="t" o:connecttype="custom" o:connectlocs="6,13;18,28;22,28;22,0;16,0;16,15;5,0;0,0;0,28;6,28;6,13" o:connectangles="0,0,0,0,0,0,0,0,0,0,0"/>
                  </v:shape>
                  <v:shape id="Freeform 206" o:spid="_x0000_s1043"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" path="m60,115r12,-1l82,111r10,-6l100,99r7,-9l113,80r3,-11l117,58,116,46,113,35,107,25r-7,-9l92,10,82,4,72,1,60,,48,1,36,4r-9,6l18,16r-7,9l5,35,2,46,,58,2,69,5,80r6,10l18,99r9,6l36,111r12,3l60,115xe" fillcolor="black" stroked="f">
                    <v:path arrowok="t" o:connecttype="custom" o:connectlocs="6,11;8,11;8,11;9,10;10,10;11,9;12,8;12,7;12,6;12,5;12,3;11,3;10,1;9,1;8,0;8,0;6,0;5,0;4,0;3,1;2,1;1,3;0,3;0,5;0,6;0,7;0,8;1,9;2,10;3,10;4,11;5,11;6,11" o:connectangles="0,0,0,0,0,0,0,0,0,0,0,0,0,0,0,0,0,0,0,0,0,0,0,0,0,0,0,0,0,0,0,0,0"/>
                  </v:shape>
                  <v:shape id="Freeform 207" o:spid="_x0000_s1044"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" path="m58,115r12,-1l82,111r8,-6l99,99r8,-9l113,80r3,-11l117,58,116,46,113,35,107,25,99,16,90,10,82,4,70,1,58,,46,1,36,4,25,10r-7,6l10,25,4,35,2,46,,58,2,69,4,80r6,10l18,99r7,6l36,111r10,3l58,115xe" fillcolor="black" stroked="f">
                    <v:path arrowok="t" o:connecttype="custom" o:connectlocs="6,11;7,11;8,11;9,10;10,10;11,9;11,8;12,7;12,6;12,5;11,3;11,3;10,1;9,1;8,0;7,0;6,0;5,0;4,0;3,1;2,1;1,3;0,3;0,5;0,6;0,7;0,8;1,9;2,10;3,10;4,11;5,11;6,11" o:connectangles="0,0,0,0,0,0,0,0,0,0,0,0,0,0,0,0,0,0,0,0,0,0,0,0,0,0,0,0,0,0,0,0,0"/>
                  </v:shape>
                  <v:shape id="Freeform 208" o:spid="_x0000_s1045"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" path="m58,115r12,-1l82,111r9,-6l100,99r7,-9l113,80r3,-11l118,57,116,45,113,35,107,25r-7,-9l91,10,82,4,70,1,58,,46,1,36,4,26,10r-8,6l11,25,5,35,2,45,,57,2,69,5,80r6,10l18,99r8,6l36,111r10,3l58,115xe" fillcolor="black" stroked="f">
                    <v:path arrowok="t" o:connecttype="custom" o:connectlocs="6,11;7,11;8,11;9,10;10,10;11,9;12,8;12,7;12,6;12,5;12,3;11,3;10,1;9,1;8,0;7,0;6,0;5,0;4,0;3,1;2,1;1,3;0,3;0,5;0,6;0,7;0,8;1,9;2,10;3,10;4,11;5,11;6,11" o:connectangles="0,0,0,0,0,0,0,0,0,0,0,0,0,0,0,0,0,0,0,0,0,0,0,0,0,0,0,0,0,0,0,0,0"/>
                  </v:shape>
                  <v:shape id="Freeform 209" o:spid="_x0000_s1046"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" path="m58,118r12,-2l82,113r9,-6l100,100r7,-9l113,82r3,-12l117,58,116,46,113,36,107,26r-7,-8l91,11,82,5,70,2,58,,46,2,36,5,26,11r-8,7l11,26,5,36,2,46,,58,2,70,5,82r6,9l18,100r8,7l36,113r10,3l58,118xe" fillcolor="black" stroked="f">
                    <v:path arrowok="t" o:connecttype="custom" o:connectlocs="6,11;8,11;8,11;9,10;10,10;11,9;12,8;12,7;12,5;12,5;12,3;11,2;10,2;9,1;8,0;8,0;6,0;5,0;4,0;3,1;2,2;1,2;0,3;0,5;0,5;0,7;0,8;1,9;2,10;3,10;4,11;5,11;6,11" o:connectangles="0,0,0,0,0,0,0,0,0,0,0,0,0,0,0,0,0,0,0,0,0,0,0,0,0,0,0,0,0,0,0,0,0"/>
                  </v:shape>
                  <v:shape id="Freeform 210" o:spid="_x0000_s1047"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" path="m58,117r12,-2l82,112r9,-5l100,99r7,-7l113,81r3,-10l118,59,116,47,113,35r-6,-8l100,18,91,10,82,4,70,1,58,,46,1,36,4,26,10r-8,8l11,27,5,35,2,47,,59,2,71,5,81r6,11l18,99r8,8l36,112r10,3l58,117xe" fillcolor="black" stroked="f">
                    <v:path arrowok="t" o:connecttype="custom" o:connectlocs="5,12;7,11;8,11;9,11;10,10;10,9;11,8;11,7;11,6;11,5;11,3;10,3;10,2;9,1;8,0;7,0;5,0;5,0;3,0;2,1;2,2;1,3;0,3;0,5;0,6;0,7;0,8;1,9;2,10;2,11;3,11;5,11;5,12" o:connectangles="0,0,0,0,0,0,0,0,0,0,0,0,0,0,0,0,0,0,0,0,0,0,0,0,0,0,0,0,0,0,0,0,0"/>
                  </v:shape>
                  <v:shape id="Freeform 211" o:spid="_x0000_s1048"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17,24;13,0;9,25;7,25;6,26;4,28;3,30;1,31;0,33;0,35;0,37;0,40;1,42;2,44;4,46;6,48;8,50;11,50;13,51;16,50;19,50;21,48;23,46;24,44;26,42;26,40;26,37;26,35;26,32;25,31;24,29;22,27;21,26;19,25;17,24" o:connectangles="0,0,0,0,0,0,0,0,0,0,0,0,0,0,0,0,0,0,0,0,0,0,0,0,0,0,0,0,0,0,0,0,0,0,0"/>
                  </v:shape>
                  <v:shape id="Freeform 212" o:spid="_x0000_s1049"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153,44;149,39;144,35;143,34;138,29;131,23;123,17;115,12;107,6;101,2;98,0;88,0;79,1;70,2;62,4;54,6;55,12;60,17;62,23;63,33;59,42;52,48;43,74;32,48;25,42;21,32;9,36;6,43;4,50;0,66;0,82;5,99;12,116;24,132;27,132;27,120;30,107;33,100;39,93;45,87;52,82;60,78;65,76;70,75;75,73;75,67;79,57;91,52;102,55;110,64;116,72;118,72;121,65;127,56;137,54;146,60;153,70;156,74;157,72;159,62;158,51" o:connectangles="0,0,0,0,0,0,0,0,0,0,0,0,0,0,0,0,0,0,0,0,0,0,0,0,0,0,0,0,0,0,0,0,0,0,0,0,0,0,0,0,0,0,0,0,0,0,0,0,0,0,0,0,0,0,0,0,0,0,0,0,0"/>
                  </v:shape>
                </v:group>
                <v:shapetype id="_x0000_t202" coordsize="21600,21600" o:spt="202" path="m,l,21600r21600,l21600,xe">
                  <v:stroke joinstyle="miter"/>
                  <v:path gradientshapeok="t" o:connecttype="rect"/>
                </v:shapetype>
                <v:shape id="WordArt 190" o:spid="_x0000_s1050" type="#_x0000_t202" style="position:absolute;left:13957;top:914;width:35871;height:6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" filled="f" stroked="f">
                  <o:lock v:ext="edit" shapetype="t"/>
                  <v:textbox style="mso-fit-shape-to-text:t">
                    <w:txbxContent>
                      <w:p w14:paraId="14FBA1C1" w14:textId="77777777" w:rsidR="005043FC" w:rsidRDefault="005043FC" w:rsidP="005043FC">
                        <w:pPr>
                          <w:pStyle w:val="StandardWeb"/>
                          <w:spacing w:before="0" w:beforeAutospacing="0" w:after="0" w:afterAutospacing="0"/>
                          <w:jc w:val="center"/>
                        </w:pPr>
                        <w:r>
                          <w:rPr>
                            <w:rFonts w:ascii="DomBold BT" w:hAnsi="DomBold BT"/>
                            <w:b/>
                            <w:bCs/>
                            <w:color w:val="00CCFF"/>
                            <w:sz w:val="72"/>
                            <w:szCs w:val="72"/>
                          </w:rPr>
                          <w:t>Berg-Schueni</w:t>
                        </w:r>
                      </w:p>
                    </w:txbxContent>
                  </v:textbox>
                </v:shape>
                <w10:anchorlock/>
              </v:group>
            </w:pict>
          </mc:Fallback>
        </mc:AlternateContent>
      </w:r>
    </w:p>
    <w:p w14:paraId="4F3796FF" w14:textId="29DA454A" w:rsidR="005043FC" w:rsidRPr="00024F97" w:rsidRDefault="005043FC">
      <w:pPr>
        <w:rPr>
          <w:noProof/>
          <w:sz w:val="32"/>
          <w:szCs w:val="32"/>
        </w:rPr>
      </w:pPr>
      <w:r w:rsidRPr="00024F97">
        <w:rPr>
          <w:noProof/>
          <w:sz w:val="32"/>
          <w:szCs w:val="32"/>
        </w:rPr>
        <w:t xml:space="preserve">            </w:t>
      </w:r>
      <w:r w:rsidR="00BF033B">
        <w:rPr>
          <w:noProof/>
          <w:sz w:val="32"/>
          <w:szCs w:val="32"/>
        </w:rPr>
        <w:t xml:space="preserve">                           </w:t>
      </w:r>
      <w:r w:rsidRPr="00024F97">
        <w:rPr>
          <w:noProof/>
          <w:sz w:val="32"/>
          <w:szCs w:val="32"/>
        </w:rPr>
        <w:t xml:space="preserve">  </w:t>
      </w:r>
      <w:r w:rsidR="00024F97">
        <w:rPr>
          <w:noProof/>
          <w:sz w:val="32"/>
          <w:szCs w:val="32"/>
        </w:rPr>
        <w:t>Mammern - Berlingen</w:t>
      </w:r>
    </w:p>
    <w:p w14:paraId="22A89CB7" w14:textId="2B5525A9" w:rsidR="005043FC" w:rsidRPr="00024F97" w:rsidRDefault="005043FC">
      <w:pPr>
        <w:rPr>
          <w:noProof/>
          <w:sz w:val="32"/>
          <w:szCs w:val="32"/>
        </w:rPr>
      </w:pPr>
      <w:r w:rsidRPr="00024F97">
        <w:rPr>
          <w:noProof/>
          <w:sz w:val="32"/>
          <w:szCs w:val="32"/>
        </w:rPr>
        <w:t xml:space="preserve">                             </w:t>
      </w:r>
      <w:r w:rsidR="00885321" w:rsidRPr="00024F97">
        <w:rPr>
          <w:noProof/>
          <w:sz w:val="32"/>
          <w:szCs w:val="32"/>
        </w:rPr>
        <w:t xml:space="preserve">        </w:t>
      </w:r>
      <w:r w:rsidR="005144B7">
        <w:rPr>
          <w:noProof/>
          <w:sz w:val="32"/>
          <w:szCs w:val="32"/>
        </w:rPr>
        <w:t xml:space="preserve">       </w:t>
      </w:r>
      <w:r w:rsidR="00885321" w:rsidRPr="00024F97">
        <w:rPr>
          <w:noProof/>
          <w:sz w:val="32"/>
          <w:szCs w:val="32"/>
        </w:rPr>
        <w:t xml:space="preserve">  </w:t>
      </w:r>
      <w:r w:rsidRPr="00024F97">
        <w:rPr>
          <w:noProof/>
          <w:sz w:val="32"/>
          <w:szCs w:val="32"/>
        </w:rPr>
        <w:t xml:space="preserve"> </w:t>
      </w:r>
      <w:r w:rsidR="005144B7">
        <w:rPr>
          <w:noProof/>
          <w:sz w:val="32"/>
          <w:szCs w:val="32"/>
        </w:rPr>
        <w:t>12. März 2026</w:t>
      </w:r>
    </w:p>
    <w:p w14:paraId="3990D76C" w14:textId="26F96BFC" w:rsidR="005043FC" w:rsidRPr="00BF033B" w:rsidRDefault="005043FC">
      <w:pPr>
        <w:rPr>
          <w:noProof/>
          <w:sz w:val="24"/>
          <w:szCs w:val="24"/>
        </w:rPr>
      </w:pPr>
      <w:r w:rsidRPr="00DF57C4">
        <w:rPr>
          <w:b/>
          <w:bCs/>
          <w:noProof/>
          <w:sz w:val="24"/>
          <w:szCs w:val="24"/>
        </w:rPr>
        <w:t xml:space="preserve">Treffpunkt: </w:t>
      </w:r>
      <w:r w:rsidR="00BF033B">
        <w:rPr>
          <w:b/>
          <w:bCs/>
          <w:noProof/>
          <w:sz w:val="24"/>
          <w:szCs w:val="24"/>
        </w:rPr>
        <w:t xml:space="preserve"> </w:t>
      </w:r>
      <w:r w:rsidR="00BF033B" w:rsidRPr="00BF033B">
        <w:rPr>
          <w:noProof/>
          <w:sz w:val="24"/>
          <w:szCs w:val="24"/>
        </w:rPr>
        <w:t>9.18 Mammern</w:t>
      </w:r>
    </w:p>
    <w:p w14:paraId="04A513E5" w14:textId="77777777" w:rsidR="005043FC" w:rsidRDefault="005043FC">
      <w:pPr>
        <w:rPr>
          <w:noProof/>
          <w:sz w:val="24"/>
          <w:szCs w:val="24"/>
        </w:rPr>
      </w:pPr>
      <w:r w:rsidRPr="005043FC">
        <w:rPr>
          <w:b/>
          <w:bCs/>
          <w:noProof/>
          <w:sz w:val="24"/>
          <w:szCs w:val="24"/>
        </w:rPr>
        <w:t>Leitung</w:t>
      </w:r>
      <w:r>
        <w:rPr>
          <w:noProof/>
          <w:sz w:val="24"/>
          <w:szCs w:val="24"/>
        </w:rPr>
        <w:t>: Mägi Büchi</w:t>
      </w:r>
    </w:p>
    <w:p w14:paraId="4BF8DA82" w14:textId="3A0001FE" w:rsidR="00DF57C4" w:rsidRPr="00DF57C4" w:rsidRDefault="00DF57C4">
      <w:pPr>
        <w:rPr>
          <w:b/>
          <w:bCs/>
          <w:noProof/>
          <w:sz w:val="24"/>
          <w:szCs w:val="24"/>
        </w:rPr>
      </w:pPr>
      <w:r w:rsidRPr="00DF57C4">
        <w:rPr>
          <w:b/>
          <w:bCs/>
          <w:noProof/>
          <w:sz w:val="24"/>
          <w:szCs w:val="24"/>
        </w:rPr>
        <w:t>Charakter:</w:t>
      </w:r>
      <w:r w:rsidR="00024F97">
        <w:rPr>
          <w:b/>
          <w:bCs/>
          <w:noProof/>
          <w:sz w:val="24"/>
          <w:szCs w:val="24"/>
        </w:rPr>
        <w:t xml:space="preserve"> </w:t>
      </w:r>
      <w:r w:rsidR="00024F97" w:rsidRPr="00024F97">
        <w:rPr>
          <w:noProof/>
          <w:sz w:val="24"/>
          <w:szCs w:val="24"/>
        </w:rPr>
        <w:t xml:space="preserve">ein </w:t>
      </w:r>
      <w:r w:rsidR="00024F97">
        <w:rPr>
          <w:noProof/>
          <w:sz w:val="24"/>
          <w:szCs w:val="24"/>
        </w:rPr>
        <w:t>A</w:t>
      </w:r>
      <w:r w:rsidR="00024F97" w:rsidRPr="00024F97">
        <w:rPr>
          <w:noProof/>
          <w:sz w:val="24"/>
          <w:szCs w:val="24"/>
        </w:rPr>
        <w:t xml:space="preserve">uf und ein </w:t>
      </w:r>
      <w:r w:rsidR="00024F97">
        <w:rPr>
          <w:noProof/>
          <w:sz w:val="24"/>
          <w:szCs w:val="24"/>
        </w:rPr>
        <w:t>A</w:t>
      </w:r>
      <w:r w:rsidR="00024F97" w:rsidRPr="00024F97">
        <w:rPr>
          <w:noProof/>
          <w:sz w:val="24"/>
          <w:szCs w:val="24"/>
        </w:rPr>
        <w:t xml:space="preserve">b mit </w:t>
      </w:r>
      <w:r w:rsidR="00C0759A">
        <w:rPr>
          <w:noProof/>
          <w:sz w:val="24"/>
          <w:szCs w:val="24"/>
        </w:rPr>
        <w:t>einigen</w:t>
      </w:r>
      <w:r w:rsidR="00024F97" w:rsidRPr="00024F97">
        <w:rPr>
          <w:noProof/>
          <w:sz w:val="24"/>
          <w:szCs w:val="24"/>
        </w:rPr>
        <w:t xml:space="preserve"> Stägeli, aber nicht sehr steil</w:t>
      </w:r>
    </w:p>
    <w:p w14:paraId="24E38E69" w14:textId="06ACF25C" w:rsidR="005043FC" w:rsidRPr="00024F97" w:rsidRDefault="005043FC">
      <w:pPr>
        <w:rPr>
          <w:b/>
          <w:bCs/>
          <w:noProof/>
          <w:sz w:val="24"/>
          <w:szCs w:val="24"/>
        </w:rPr>
      </w:pPr>
      <w:r w:rsidRPr="005043FC">
        <w:rPr>
          <w:b/>
          <w:bCs/>
          <w:noProof/>
          <w:sz w:val="24"/>
          <w:szCs w:val="24"/>
        </w:rPr>
        <w:t>Wanderzeit und Profil</w:t>
      </w:r>
      <w:r>
        <w:rPr>
          <w:noProof/>
          <w:sz w:val="24"/>
          <w:szCs w:val="24"/>
        </w:rPr>
        <w:t>: siehe Karte</w:t>
      </w:r>
      <w:r w:rsidR="00024F97">
        <w:rPr>
          <w:noProof/>
          <w:sz w:val="24"/>
          <w:szCs w:val="24"/>
        </w:rPr>
        <w:t xml:space="preserve">  </w:t>
      </w:r>
      <w:r w:rsidR="00024F97" w:rsidRPr="00024F97">
        <w:rPr>
          <w:b/>
          <w:bCs/>
          <w:noProof/>
          <w:sz w:val="24"/>
          <w:szCs w:val="24"/>
        </w:rPr>
        <w:t>Kürzung</w:t>
      </w:r>
      <w:r w:rsidR="00024F97">
        <w:rPr>
          <w:b/>
          <w:bCs/>
          <w:noProof/>
          <w:sz w:val="24"/>
          <w:szCs w:val="24"/>
        </w:rPr>
        <w:t xml:space="preserve">: </w:t>
      </w:r>
      <w:r w:rsidR="00024F97" w:rsidRPr="00024F97">
        <w:rPr>
          <w:noProof/>
          <w:sz w:val="24"/>
          <w:szCs w:val="24"/>
        </w:rPr>
        <w:t>Ein- oder Austieg in Steckborn</w:t>
      </w:r>
    </w:p>
    <w:p w14:paraId="48DB1C2C" w14:textId="77777777" w:rsidR="005043FC" w:rsidRDefault="005043FC">
      <w:pPr>
        <w:rPr>
          <w:noProof/>
          <w:sz w:val="24"/>
          <w:szCs w:val="24"/>
        </w:rPr>
      </w:pPr>
      <w:r w:rsidRPr="005043FC">
        <w:rPr>
          <w:b/>
          <w:bCs/>
          <w:noProof/>
          <w:sz w:val="24"/>
          <w:szCs w:val="24"/>
        </w:rPr>
        <w:t>Aus</w:t>
      </w:r>
      <w:r w:rsidR="00DF57C4">
        <w:rPr>
          <w:b/>
          <w:bCs/>
          <w:noProof/>
          <w:sz w:val="24"/>
          <w:szCs w:val="24"/>
        </w:rPr>
        <w:t>r</w:t>
      </w:r>
      <w:r w:rsidRPr="005043FC">
        <w:rPr>
          <w:b/>
          <w:bCs/>
          <w:noProof/>
          <w:sz w:val="24"/>
          <w:szCs w:val="24"/>
        </w:rPr>
        <w:t>üstung</w:t>
      </w:r>
      <w:r>
        <w:rPr>
          <w:noProof/>
          <w:sz w:val="24"/>
          <w:szCs w:val="24"/>
        </w:rPr>
        <w:t>: Wanderausrüstung</w:t>
      </w:r>
    </w:p>
    <w:p w14:paraId="18D4AF82" w14:textId="2158F6F9" w:rsidR="005043FC" w:rsidRDefault="005043FC">
      <w:pPr>
        <w:rPr>
          <w:noProof/>
          <w:sz w:val="24"/>
          <w:szCs w:val="24"/>
        </w:rPr>
      </w:pPr>
      <w:r w:rsidRPr="005043FC">
        <w:rPr>
          <w:b/>
          <w:bCs/>
          <w:noProof/>
          <w:sz w:val="24"/>
          <w:szCs w:val="24"/>
        </w:rPr>
        <w:t>Verpflegung</w:t>
      </w:r>
      <w:r>
        <w:rPr>
          <w:noProof/>
          <w:sz w:val="24"/>
          <w:szCs w:val="24"/>
        </w:rPr>
        <w:t xml:space="preserve">: </w:t>
      </w:r>
      <w:r w:rsidR="00BF033B">
        <w:rPr>
          <w:noProof/>
          <w:sz w:val="24"/>
          <w:szCs w:val="24"/>
        </w:rPr>
        <w:t>C</w:t>
      </w:r>
      <w:r w:rsidR="00024F97">
        <w:rPr>
          <w:noProof/>
          <w:sz w:val="24"/>
          <w:szCs w:val="24"/>
        </w:rPr>
        <w:t xml:space="preserve">afe Restaurant </w:t>
      </w:r>
      <w:r w:rsidR="00BF033B">
        <w:rPr>
          <w:noProof/>
          <w:sz w:val="24"/>
          <w:szCs w:val="24"/>
        </w:rPr>
        <w:t>T</w:t>
      </w:r>
      <w:r w:rsidR="00024F97">
        <w:rPr>
          <w:noProof/>
          <w:sz w:val="24"/>
          <w:szCs w:val="24"/>
        </w:rPr>
        <w:t>raube Steckborn</w:t>
      </w:r>
    </w:p>
    <w:p w14:paraId="325DDACE" w14:textId="1B6DF542" w:rsidR="005043FC" w:rsidRDefault="005043FC">
      <w:pPr>
        <w:rPr>
          <w:noProof/>
          <w:sz w:val="24"/>
          <w:szCs w:val="24"/>
        </w:rPr>
      </w:pPr>
      <w:r w:rsidRPr="005043FC">
        <w:rPr>
          <w:b/>
          <w:bCs/>
          <w:noProof/>
          <w:sz w:val="24"/>
          <w:szCs w:val="24"/>
        </w:rPr>
        <w:t>Anmeldung</w:t>
      </w:r>
      <w:r>
        <w:rPr>
          <w:noProof/>
          <w:sz w:val="24"/>
          <w:szCs w:val="24"/>
        </w:rPr>
        <w:t xml:space="preserve">: bis Di </w:t>
      </w:r>
      <w:r w:rsidR="005144B7">
        <w:rPr>
          <w:noProof/>
          <w:sz w:val="24"/>
          <w:szCs w:val="24"/>
        </w:rPr>
        <w:t>10. März</w:t>
      </w:r>
      <w:r>
        <w:rPr>
          <w:noProof/>
          <w:sz w:val="24"/>
          <w:szCs w:val="24"/>
        </w:rPr>
        <w:t xml:space="preserve"> 2024</w:t>
      </w:r>
      <w:r w:rsidR="00885321">
        <w:rPr>
          <w:noProof/>
          <w:sz w:val="24"/>
          <w:szCs w:val="24"/>
        </w:rPr>
        <w:t xml:space="preserve">  </w:t>
      </w:r>
      <w:hyperlink r:id="rId6" w:history="1">
        <w:r w:rsidR="00BF033B" w:rsidRPr="002C6D72">
          <w:rPr>
            <w:rStyle w:val="Hyperlink"/>
            <w:noProof/>
            <w:sz w:val="24"/>
            <w:szCs w:val="24"/>
          </w:rPr>
          <w:t>m.buechi4@bluewin.ch</w:t>
        </w:r>
      </w:hyperlink>
      <w:r w:rsidR="00BF033B">
        <w:rPr>
          <w:noProof/>
          <w:sz w:val="24"/>
          <w:szCs w:val="24"/>
        </w:rPr>
        <w:t>, 0795480326</w:t>
      </w:r>
    </w:p>
    <w:p w14:paraId="559FDCBD" w14:textId="77777777" w:rsidR="00DF57C4" w:rsidRDefault="005043FC">
      <w:pPr>
        <w:rPr>
          <w:noProof/>
          <w:sz w:val="24"/>
          <w:szCs w:val="24"/>
        </w:rPr>
      </w:pPr>
      <w:r w:rsidRPr="005043FC">
        <w:rPr>
          <w:b/>
          <w:bCs/>
          <w:noProof/>
          <w:sz w:val="24"/>
          <w:szCs w:val="24"/>
        </w:rPr>
        <w:t>Fahrplan</w:t>
      </w:r>
      <w:r>
        <w:rPr>
          <w:noProof/>
          <w:sz w:val="24"/>
          <w:szCs w:val="24"/>
        </w:rPr>
        <w:t>:</w:t>
      </w:r>
      <w:r w:rsidR="00DF57C4">
        <w:rPr>
          <w:noProof/>
          <w:sz w:val="24"/>
          <w:szCs w:val="24"/>
        </w:rPr>
        <w:t xml:space="preserve"> Es ist ratsam, Abfahrtszeiten und Gleisbelegung zu kontrollieren.</w:t>
      </w:r>
    </w:p>
    <w:p w14:paraId="70E41892" w14:textId="22407A91" w:rsidR="00DF57C4" w:rsidRDefault="00C55C52">
      <w:pPr>
        <w:rPr>
          <w:noProof/>
          <w:sz w:val="24"/>
          <w:szCs w:val="24"/>
        </w:rPr>
      </w:pPr>
      <w:r w:rsidRPr="00C55C52">
        <w:rPr>
          <w:noProof/>
          <w:sz w:val="24"/>
          <w:szCs w:val="24"/>
        </w:rPr>
        <w:drawing>
          <wp:inline distT="0" distB="0" distL="0" distR="0" wp14:anchorId="1EAADE20" wp14:editId="00FDFD99">
            <wp:extent cx="4036399" cy="3076575"/>
            <wp:effectExtent l="0" t="0" r="2540" b="0"/>
            <wp:docPr id="202533401" name="Grafik 1" descr="Ein Bild, das Text, Screenshot, Schrif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3401" name="Grafik 1" descr="Ein Bild, das Text, Screenshot, Schrift, Zahl enthält.&#10;&#10;KI-generierte Inhalte können fehlerhaft sein."/>
                    <pic:cNvPicPr/>
                  </pic:nvPicPr>
                  <pic:blipFill>
                    <a:blip r:embed="rId7"/>
                    <a:stretch>
                      <a:fillRect/>
                    </a:stretch>
                  </pic:blipFill>
                  <pic:spPr>
                    <a:xfrm>
                      <a:off x="0" y="0"/>
                      <a:ext cx="4080114" cy="3109895"/>
                    </a:xfrm>
                    <a:prstGeom prst="rect">
                      <a:avLst/>
                    </a:prstGeom>
                  </pic:spPr>
                </pic:pic>
              </a:graphicData>
            </a:graphic>
          </wp:inline>
        </w:drawing>
      </w:r>
    </w:p>
    <w:p w14:paraId="7294E63F" w14:textId="77777777" w:rsidR="00EE4ED3" w:rsidRDefault="00EE4ED3" w:rsidP="00EE4ED3">
      <w:pPr>
        <w:ind w:right="-108"/>
        <w:rPr>
          <w:rFonts w:ascii="Arial" w:hAnsi="Arial" w:cs="Arial"/>
          <w:b/>
        </w:rPr>
      </w:pPr>
      <w:r>
        <w:rPr>
          <w:b/>
        </w:rPr>
        <w:t>Risiken und Haftung</w:t>
      </w:r>
    </w:p>
    <w:p w14:paraId="5551F054" w14:textId="77777777" w:rsidR="00EE4ED3" w:rsidRDefault="00EE4ED3" w:rsidP="00EE4ED3">
      <w:pPr>
        <w:jc w:val="both"/>
        <w:rPr>
          <w:rFonts w:ascii="Times New Roman" w:hAnsi="Times New Roman" w:cs="Times New Roman"/>
          <w:sz w:val="20"/>
          <w:szCs w:val="20"/>
        </w:rPr>
      </w:pPr>
      <w:bookmarkStart w:id="0" w:name="_Toc399003394"/>
      <w:r>
        <w:rPr>
          <w:sz w:val="20"/>
          <w:szCs w:val="20"/>
        </w:rPr>
        <w:t>Die Wandergruppe namens „Berg-Schueni“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437DA0A8" w14:textId="77777777" w:rsidR="00EE4ED3" w:rsidRDefault="00EE4ED3" w:rsidP="00EE4ED3">
      <w:pPr>
        <w:jc w:val="both"/>
        <w:rPr>
          <w:sz w:val="20"/>
          <w:szCs w:val="20"/>
        </w:rPr>
      </w:pPr>
      <w:r>
        <w:rPr>
          <w:sz w:val="20"/>
          <w:szCs w:val="20"/>
        </w:rPr>
        <w:t xml:space="preserve">Der Abschluss einer Unfallversicherung und einer Privathaftpflichtversicherung zwecks Verminderung der persönlichen finanziellen Risiken liegt in der Verantwortung der Teilnehmer. Haftungsansprüche gegen den </w:t>
      </w:r>
      <w:r>
        <w:rPr>
          <w:sz w:val="20"/>
          <w:szCs w:val="20"/>
        </w:rPr>
        <w:lastRenderedPageBreak/>
        <w:t>Organisator für Schäden an Personen und Sachen, die aus der Wandertätigkeit resultieren, sind ausdrücklich ausgeschlossen.</w:t>
      </w:r>
    </w:p>
    <w:p w14:paraId="491AB630" w14:textId="7E59B8E5" w:rsidR="00137663" w:rsidRDefault="00C8741C">
      <w:r w:rsidRPr="00C8741C">
        <w:rPr>
          <w:noProof/>
        </w:rPr>
        <w:drawing>
          <wp:inline distT="0" distB="0" distL="0" distR="0" wp14:anchorId="53171B4E" wp14:editId="6B95DA86">
            <wp:extent cx="6190163" cy="3048000"/>
            <wp:effectExtent l="0" t="0" r="1270" b="0"/>
            <wp:docPr id="674952631" name="Grafik 1" descr="Ein Bild, das Karte, Text, Atla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52631" name="Grafik 1" descr="Ein Bild, das Karte, Text, Atlas enthält.&#10;&#10;KI-generierte Inhalte können fehlerhaft sein."/>
                    <pic:cNvPicPr/>
                  </pic:nvPicPr>
                  <pic:blipFill>
                    <a:blip r:embed="rId8"/>
                    <a:stretch>
                      <a:fillRect/>
                    </a:stretch>
                  </pic:blipFill>
                  <pic:spPr>
                    <a:xfrm>
                      <a:off x="0" y="0"/>
                      <a:ext cx="6194007" cy="3049893"/>
                    </a:xfrm>
                    <a:prstGeom prst="rect">
                      <a:avLst/>
                    </a:prstGeom>
                  </pic:spPr>
                </pic:pic>
              </a:graphicData>
            </a:graphic>
          </wp:inline>
        </w:drawing>
      </w:r>
    </w:p>
    <w:p w14:paraId="4082AFB1" w14:textId="7F2B418E" w:rsidR="00C8741C" w:rsidRDefault="00C8741C">
      <w:r w:rsidRPr="00C8741C">
        <w:rPr>
          <w:noProof/>
        </w:rPr>
        <w:drawing>
          <wp:inline distT="0" distB="0" distL="0" distR="0" wp14:anchorId="397EEF5B" wp14:editId="7F03AA13">
            <wp:extent cx="6185323" cy="962025"/>
            <wp:effectExtent l="0" t="0" r="6350" b="0"/>
            <wp:docPr id="1176236303" name="Grafik 1" descr="Ein Bild, das Text, Reihe, Diagramm,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36303" name="Grafik 1" descr="Ein Bild, das Text, Reihe, Diagramm, Schrift enthält.&#10;&#10;KI-generierte Inhalte können fehlerhaft sein."/>
                    <pic:cNvPicPr/>
                  </pic:nvPicPr>
                  <pic:blipFill>
                    <a:blip r:embed="rId9"/>
                    <a:stretch>
                      <a:fillRect/>
                    </a:stretch>
                  </pic:blipFill>
                  <pic:spPr>
                    <a:xfrm>
                      <a:off x="0" y="0"/>
                      <a:ext cx="6207535" cy="965480"/>
                    </a:xfrm>
                    <a:prstGeom prst="rect">
                      <a:avLst/>
                    </a:prstGeom>
                  </pic:spPr>
                </pic:pic>
              </a:graphicData>
            </a:graphic>
          </wp:inline>
        </w:drawing>
      </w:r>
    </w:p>
    <w:p w14:paraId="1982D583" w14:textId="65B92E1B" w:rsidR="00BF033B" w:rsidRDefault="00BF033B">
      <w:r>
        <w:rPr>
          <w:noProof/>
        </w:rPr>
        <w:drawing>
          <wp:inline distT="0" distB="0" distL="0" distR="0" wp14:anchorId="2CE20F8B" wp14:editId="1847715A">
            <wp:extent cx="2571750" cy="1927962"/>
            <wp:effectExtent l="0" t="0" r="0" b="0"/>
            <wp:docPr id="1851629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a:off x="0" y="0"/>
                      <a:ext cx="2603790" cy="1951981"/>
                    </a:xfrm>
                    <a:prstGeom prst="rect">
                      <a:avLst/>
                    </a:prstGeom>
                    <a:noFill/>
                    <a:ln>
                      <a:noFill/>
                    </a:ln>
                  </pic:spPr>
                </pic:pic>
              </a:graphicData>
            </a:graphic>
          </wp:inline>
        </w:drawing>
      </w:r>
      <w:r>
        <w:t xml:space="preserve"> </w:t>
      </w:r>
      <w:r w:rsidR="0023192D">
        <w:rPr>
          <w:noProof/>
        </w:rPr>
        <w:t xml:space="preserve">    </w:t>
      </w:r>
      <w:r>
        <w:rPr>
          <w:noProof/>
        </w:rPr>
        <w:drawing>
          <wp:inline distT="0" distB="0" distL="0" distR="0" wp14:anchorId="667F9E77" wp14:editId="10EA6B20">
            <wp:extent cx="2499360" cy="1873691"/>
            <wp:effectExtent l="0" t="0" r="0" b="0"/>
            <wp:docPr id="44624911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2512209" cy="1883323"/>
                    </a:xfrm>
                    <a:prstGeom prst="rect">
                      <a:avLst/>
                    </a:prstGeom>
                    <a:noFill/>
                    <a:ln>
                      <a:noFill/>
                    </a:ln>
                  </pic:spPr>
                </pic:pic>
              </a:graphicData>
            </a:graphic>
          </wp:inline>
        </w:drawing>
      </w:r>
    </w:p>
    <w:p w14:paraId="1457F35F" w14:textId="77777777" w:rsidR="00BF033B" w:rsidRDefault="00BF033B"/>
    <w:p w14:paraId="2896D1D3" w14:textId="394B8838" w:rsidR="00BF033B" w:rsidRDefault="00BF033B">
      <w:r>
        <w:lastRenderedPageBreak/>
        <w:t xml:space="preserve">                                                     </w:t>
      </w:r>
      <w:r>
        <w:rPr>
          <w:noProof/>
        </w:rPr>
        <w:drawing>
          <wp:inline distT="0" distB="0" distL="0" distR="0" wp14:anchorId="39DEC148" wp14:editId="6CEB10A5">
            <wp:extent cx="2775181" cy="2080467"/>
            <wp:effectExtent l="4445" t="0" r="0" b="0"/>
            <wp:docPr id="210455799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843933" cy="2132008"/>
                    </a:xfrm>
                    <a:prstGeom prst="rect">
                      <a:avLst/>
                    </a:prstGeom>
                    <a:noFill/>
                    <a:ln>
                      <a:noFill/>
                    </a:ln>
                  </pic:spPr>
                </pic:pic>
              </a:graphicData>
            </a:graphic>
          </wp:inline>
        </w:drawing>
      </w:r>
    </w:p>
    <w:sectPr w:rsidR="00BF033B" w:rsidSect="0023192D">
      <w:footerReference w:type="default" r:id="rId13"/>
      <w:pgSz w:w="11906" w:h="16838"/>
      <w:pgMar w:top="851" w:right="991"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D252B" w14:textId="77777777" w:rsidR="006D0CF2" w:rsidRDefault="006D0CF2" w:rsidP="0023192D">
      <w:pPr>
        <w:spacing w:after="0" w:line="240" w:lineRule="auto"/>
      </w:pPr>
      <w:r>
        <w:separator/>
      </w:r>
    </w:p>
  </w:endnote>
  <w:endnote w:type="continuationSeparator" w:id="0">
    <w:p w14:paraId="108CDC10" w14:textId="77777777" w:rsidR="006D0CF2" w:rsidRDefault="006D0CF2" w:rsidP="00231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omBold B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4F4FD" w14:textId="0526D557" w:rsidR="0023192D" w:rsidRDefault="0023192D">
    <w:pPr>
      <w:pStyle w:val="Fuzeile"/>
    </w:pPr>
    <w:r>
      <w:t>BS26-11 Mammern - Berlingen</w:t>
    </w:r>
  </w:p>
  <w:p w14:paraId="314BC0A3" w14:textId="77777777" w:rsidR="0023192D" w:rsidRPr="0023192D" w:rsidRDefault="0023192D">
    <w:pPr>
      <w:pStyle w:val="Fuzeile"/>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5F0C6" w14:textId="77777777" w:rsidR="006D0CF2" w:rsidRDefault="006D0CF2" w:rsidP="0023192D">
      <w:pPr>
        <w:spacing w:after="0" w:line="240" w:lineRule="auto"/>
      </w:pPr>
      <w:r>
        <w:separator/>
      </w:r>
    </w:p>
  </w:footnote>
  <w:footnote w:type="continuationSeparator" w:id="0">
    <w:p w14:paraId="055F769E" w14:textId="77777777" w:rsidR="006D0CF2" w:rsidRDefault="006D0CF2" w:rsidP="002319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F97"/>
    <w:rsid w:val="00023798"/>
    <w:rsid w:val="00024F97"/>
    <w:rsid w:val="0010476A"/>
    <w:rsid w:val="00137663"/>
    <w:rsid w:val="0023192D"/>
    <w:rsid w:val="002D4AEB"/>
    <w:rsid w:val="00435A35"/>
    <w:rsid w:val="004E07F7"/>
    <w:rsid w:val="00503E74"/>
    <w:rsid w:val="005043FC"/>
    <w:rsid w:val="00512DC0"/>
    <w:rsid w:val="005144B7"/>
    <w:rsid w:val="005437C6"/>
    <w:rsid w:val="005732C3"/>
    <w:rsid w:val="00576225"/>
    <w:rsid w:val="00644552"/>
    <w:rsid w:val="006D0CF2"/>
    <w:rsid w:val="00770D6D"/>
    <w:rsid w:val="00800864"/>
    <w:rsid w:val="0084656A"/>
    <w:rsid w:val="00885321"/>
    <w:rsid w:val="00935AB0"/>
    <w:rsid w:val="0093702E"/>
    <w:rsid w:val="0095607F"/>
    <w:rsid w:val="009B6144"/>
    <w:rsid w:val="00A8014B"/>
    <w:rsid w:val="00AE6B98"/>
    <w:rsid w:val="00B16B9C"/>
    <w:rsid w:val="00B77365"/>
    <w:rsid w:val="00BB0CE9"/>
    <w:rsid w:val="00BC7FFD"/>
    <w:rsid w:val="00BF033B"/>
    <w:rsid w:val="00C0759A"/>
    <w:rsid w:val="00C201DC"/>
    <w:rsid w:val="00C47EDA"/>
    <w:rsid w:val="00C55C52"/>
    <w:rsid w:val="00C8741C"/>
    <w:rsid w:val="00C94DA2"/>
    <w:rsid w:val="00CE5C8B"/>
    <w:rsid w:val="00DD1C8D"/>
    <w:rsid w:val="00DF57C4"/>
    <w:rsid w:val="00E74314"/>
    <w:rsid w:val="00EB5B4F"/>
    <w:rsid w:val="00EE4ED3"/>
    <w:rsid w:val="00F115F9"/>
    <w:rsid w:val="00F3688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5D530"/>
  <w15:chartTrackingRefBased/>
  <w15:docId w15:val="{C3F19427-0F31-4C1B-899B-4384ED9B3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B5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B5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B5B4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B5B4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B5B4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B5B4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B5B4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B5B4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B5B4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B5B4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B5B4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B5B4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B5B4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B5B4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B5B4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B5B4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B5B4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B5B4F"/>
    <w:rPr>
      <w:rFonts w:eastAsiaTheme="majorEastAsia" w:cstheme="majorBidi"/>
      <w:color w:val="272727" w:themeColor="text1" w:themeTint="D8"/>
    </w:rPr>
  </w:style>
  <w:style w:type="paragraph" w:styleId="Titel">
    <w:name w:val="Title"/>
    <w:basedOn w:val="Standard"/>
    <w:next w:val="Standard"/>
    <w:link w:val="TitelZchn"/>
    <w:uiPriority w:val="10"/>
    <w:qFormat/>
    <w:rsid w:val="00EB5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B5B4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B5B4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B5B4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B5B4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B5B4F"/>
    <w:rPr>
      <w:i/>
      <w:iCs/>
      <w:color w:val="404040" w:themeColor="text1" w:themeTint="BF"/>
    </w:rPr>
  </w:style>
  <w:style w:type="paragraph" w:styleId="Listenabsatz">
    <w:name w:val="List Paragraph"/>
    <w:basedOn w:val="Standard"/>
    <w:uiPriority w:val="34"/>
    <w:qFormat/>
    <w:rsid w:val="00EB5B4F"/>
    <w:pPr>
      <w:ind w:left="720"/>
      <w:contextualSpacing/>
    </w:pPr>
  </w:style>
  <w:style w:type="character" w:styleId="IntensiveHervorhebung">
    <w:name w:val="Intense Emphasis"/>
    <w:basedOn w:val="Absatz-Standardschriftart"/>
    <w:uiPriority w:val="21"/>
    <w:qFormat/>
    <w:rsid w:val="00EB5B4F"/>
    <w:rPr>
      <w:i/>
      <w:iCs/>
      <w:color w:val="0F4761" w:themeColor="accent1" w:themeShade="BF"/>
    </w:rPr>
  </w:style>
  <w:style w:type="paragraph" w:styleId="IntensivesZitat">
    <w:name w:val="Intense Quote"/>
    <w:basedOn w:val="Standard"/>
    <w:next w:val="Standard"/>
    <w:link w:val="IntensivesZitatZchn"/>
    <w:uiPriority w:val="30"/>
    <w:qFormat/>
    <w:rsid w:val="00EB5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B5B4F"/>
    <w:rPr>
      <w:i/>
      <w:iCs/>
      <w:color w:val="0F4761" w:themeColor="accent1" w:themeShade="BF"/>
    </w:rPr>
  </w:style>
  <w:style w:type="character" w:styleId="IntensiverVerweis">
    <w:name w:val="Intense Reference"/>
    <w:basedOn w:val="Absatz-Standardschriftart"/>
    <w:uiPriority w:val="32"/>
    <w:qFormat/>
    <w:rsid w:val="00EB5B4F"/>
    <w:rPr>
      <w:b/>
      <w:bCs/>
      <w:smallCaps/>
      <w:color w:val="0F4761" w:themeColor="accent1" w:themeShade="BF"/>
      <w:spacing w:val="5"/>
    </w:rPr>
  </w:style>
  <w:style w:type="paragraph" w:styleId="StandardWeb">
    <w:name w:val="Normal (Web)"/>
    <w:basedOn w:val="Standard"/>
    <w:uiPriority w:val="99"/>
    <w:semiHidden/>
    <w:unhideWhenUsed/>
    <w:rsid w:val="005043FC"/>
    <w:pPr>
      <w:spacing w:before="100" w:beforeAutospacing="1" w:after="100" w:afterAutospacing="1" w:line="240" w:lineRule="auto"/>
    </w:pPr>
    <w:rPr>
      <w:rFonts w:ascii="Times New Roman" w:eastAsiaTheme="minorEastAsia" w:hAnsi="Times New Roman" w:cs="Times New Roman"/>
      <w:kern w:val="0"/>
      <w:sz w:val="24"/>
      <w:szCs w:val="24"/>
      <w:lang w:eastAsia="de-CH"/>
      <w14:ligatures w14:val="none"/>
    </w:rPr>
  </w:style>
  <w:style w:type="character" w:styleId="Hyperlink">
    <w:name w:val="Hyperlink"/>
    <w:basedOn w:val="Absatz-Standardschriftart"/>
    <w:uiPriority w:val="99"/>
    <w:unhideWhenUsed/>
    <w:rsid w:val="00BF033B"/>
    <w:rPr>
      <w:color w:val="467886" w:themeColor="hyperlink"/>
      <w:u w:val="single"/>
    </w:rPr>
  </w:style>
  <w:style w:type="character" w:styleId="NichtaufgelsteErwhnung">
    <w:name w:val="Unresolved Mention"/>
    <w:basedOn w:val="Absatz-Standardschriftart"/>
    <w:uiPriority w:val="99"/>
    <w:semiHidden/>
    <w:unhideWhenUsed/>
    <w:rsid w:val="00BF033B"/>
    <w:rPr>
      <w:color w:val="605E5C"/>
      <w:shd w:val="clear" w:color="auto" w:fill="E1DFDD"/>
    </w:rPr>
  </w:style>
  <w:style w:type="paragraph" w:styleId="Kopfzeile">
    <w:name w:val="header"/>
    <w:basedOn w:val="Standard"/>
    <w:link w:val="KopfzeileZchn"/>
    <w:uiPriority w:val="99"/>
    <w:unhideWhenUsed/>
    <w:rsid w:val="0023192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3192D"/>
  </w:style>
  <w:style w:type="paragraph" w:styleId="Fuzeile">
    <w:name w:val="footer"/>
    <w:basedOn w:val="Standard"/>
    <w:link w:val="FuzeileZchn"/>
    <w:uiPriority w:val="99"/>
    <w:unhideWhenUsed/>
    <w:rsid w:val="0023192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31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24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buechi4@bluewin.ch" TargetMode="Externa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r\Desktop\Wanderungen%20maske%20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Wanderungen maske 2.dotx</Template>
  <TotalTime>0</TotalTime>
  <Pages>3</Pages>
  <Words>171</Words>
  <Characters>1214</Characters>
  <Application>Microsoft Office Word</Application>
  <DocSecurity>0</DocSecurity>
  <Lines>28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Margrit Buechi</dc:creator>
  <cp:keywords/>
  <dc:description/>
  <cp:lastModifiedBy>Werner Riedle</cp:lastModifiedBy>
  <cp:revision>1</cp:revision>
  <cp:lastPrinted>2026-02-09T16:04:00Z</cp:lastPrinted>
  <dcterms:created xsi:type="dcterms:W3CDTF">2026-03-07T14:04:00Z</dcterms:created>
  <dcterms:modified xsi:type="dcterms:W3CDTF">2026-03-09T13:25:00Z</dcterms:modified>
</cp:coreProperties>
</file>