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5208" w14:textId="77777777" w:rsidR="00375AC8" w:rsidRDefault="005043FC" w:rsidP="002274FD">
      <w:pPr>
        <w:pStyle w:val="Untertitel"/>
        <w:rPr>
          <w:noProof/>
          <w:sz w:val="32"/>
          <w:szCs w:val="32"/>
        </w:rPr>
      </w:pPr>
      <w:r>
        <w:rPr>
          <w:noProof/>
        </w:rPr>
        <mc:AlternateContent>
          <mc:Choice Requires="wpc">
            <w:drawing>
              <wp:inline distT="0" distB="0" distL="0" distR="0" wp14:anchorId="219F4677" wp14:editId="765F0A56">
                <wp:extent cx="5453380" cy="1254728"/>
                <wp:effectExtent l="0" t="0" r="0" b="3175"/>
                <wp:docPr id="1582245634" name="Zeichenbereich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g:wgp>
                        <wpg:cNvPr id="947529666" name="Group 191"/>
                        <wpg:cNvGrpSpPr>
                          <a:grpSpLocks/>
                        </wpg:cNvGrpSpPr>
                        <wpg:grpSpPr bwMode="auto">
                          <a:xfrm rot="10814245" flipV="1">
                            <a:off x="473907" y="5700"/>
                            <a:ext cx="939214" cy="798566"/>
                            <a:chOff x="1071" y="1806"/>
                            <a:chExt cx="1407" cy="1388"/>
                          </a:xfrm>
                        </wpg:grpSpPr>
                        <wps:wsp>
                          <wps:cNvPr id="290714579" name="AutoShape 192"/>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289435" name="Freeform 193"/>
                          <wps:cNvSpPr>
                            <a:spLocks/>
                          </wps:cNvSpPr>
                          <wps:spPr bwMode="auto">
                            <a:xfrm>
                              <a:off x="1814" y="1814"/>
                              <a:ext cx="426" cy="177"/>
                            </a:xfrm>
                            <a:custGeom>
                              <a:avLst/>
                              <a:gdLst>
                                <a:gd name="T0" fmla="*/ 126 w 921"/>
                                <a:gd name="T1" fmla="*/ 54 h 382"/>
                                <a:gd name="T2" fmla="*/ 138 w 921"/>
                                <a:gd name="T3" fmla="*/ 56 h 382"/>
                                <a:gd name="T4" fmla="*/ 149 w 921"/>
                                <a:gd name="T5" fmla="*/ 58 h 382"/>
                                <a:gd name="T6" fmla="*/ 160 w 921"/>
                                <a:gd name="T7" fmla="*/ 62 h 382"/>
                                <a:gd name="T8" fmla="*/ 169 w 921"/>
                                <a:gd name="T9" fmla="*/ 65 h 382"/>
                                <a:gd name="T10" fmla="*/ 178 w 921"/>
                                <a:gd name="T11" fmla="*/ 70 h 382"/>
                                <a:gd name="T12" fmla="*/ 186 w 921"/>
                                <a:gd name="T13" fmla="*/ 75 h 382"/>
                                <a:gd name="T14" fmla="*/ 194 w 921"/>
                                <a:gd name="T15" fmla="*/ 79 h 382"/>
                                <a:gd name="T16" fmla="*/ 191 w 921"/>
                                <a:gd name="T17" fmla="*/ 75 h 382"/>
                                <a:gd name="T18" fmla="*/ 178 w 921"/>
                                <a:gd name="T19" fmla="*/ 60 h 382"/>
                                <a:gd name="T20" fmla="*/ 165 w 921"/>
                                <a:gd name="T21" fmla="*/ 47 h 382"/>
                                <a:gd name="T22" fmla="*/ 152 w 921"/>
                                <a:gd name="T23" fmla="*/ 36 h 382"/>
                                <a:gd name="T24" fmla="*/ 139 w 921"/>
                                <a:gd name="T25" fmla="*/ 25 h 382"/>
                                <a:gd name="T26" fmla="*/ 126 w 921"/>
                                <a:gd name="T27" fmla="*/ 17 h 382"/>
                                <a:gd name="T28" fmla="*/ 114 w 921"/>
                                <a:gd name="T29" fmla="*/ 10 h 382"/>
                                <a:gd name="T30" fmla="*/ 101 w 921"/>
                                <a:gd name="T31" fmla="*/ 5 h 382"/>
                                <a:gd name="T32" fmla="*/ 91 w 921"/>
                                <a:gd name="T33" fmla="*/ 1 h 382"/>
                                <a:gd name="T34" fmla="*/ 83 w 921"/>
                                <a:gd name="T35" fmla="*/ 0 h 382"/>
                                <a:gd name="T36" fmla="*/ 74 w 921"/>
                                <a:gd name="T37" fmla="*/ 0 h 382"/>
                                <a:gd name="T38" fmla="*/ 67 w 921"/>
                                <a:gd name="T39" fmla="*/ 0 h 382"/>
                                <a:gd name="T40" fmla="*/ 59 w 921"/>
                                <a:gd name="T41" fmla="*/ 3 h 382"/>
                                <a:gd name="T42" fmla="*/ 52 w 921"/>
                                <a:gd name="T43" fmla="*/ 6 h 382"/>
                                <a:gd name="T44" fmla="*/ 45 w 921"/>
                                <a:gd name="T45" fmla="*/ 11 h 382"/>
                                <a:gd name="T46" fmla="*/ 39 w 921"/>
                                <a:gd name="T47" fmla="*/ 17 h 382"/>
                                <a:gd name="T48" fmla="*/ 30 w 921"/>
                                <a:gd name="T49" fmla="*/ 28 h 382"/>
                                <a:gd name="T50" fmla="*/ 19 w 921"/>
                                <a:gd name="T51" fmla="*/ 44 h 382"/>
                                <a:gd name="T52" fmla="*/ 10 w 921"/>
                                <a:gd name="T53" fmla="*/ 59 h 382"/>
                                <a:gd name="T54" fmla="*/ 3 w 921"/>
                                <a:gd name="T55" fmla="*/ 74 h 382"/>
                                <a:gd name="T56" fmla="*/ 5 w 921"/>
                                <a:gd name="T57" fmla="*/ 78 h 382"/>
                                <a:gd name="T58" fmla="*/ 17 w 921"/>
                                <a:gd name="T59" fmla="*/ 72 h 382"/>
                                <a:gd name="T60" fmla="*/ 29 w 921"/>
                                <a:gd name="T61" fmla="*/ 67 h 382"/>
                                <a:gd name="T62" fmla="*/ 43 w 921"/>
                                <a:gd name="T63" fmla="*/ 62 h 382"/>
                                <a:gd name="T64" fmla="*/ 58 w 921"/>
                                <a:gd name="T65" fmla="*/ 57 h 382"/>
                                <a:gd name="T66" fmla="*/ 75 w 921"/>
                                <a:gd name="T67" fmla="*/ 54 h 382"/>
                                <a:gd name="T68" fmla="*/ 92 w 921"/>
                                <a:gd name="T69" fmla="*/ 52 h 382"/>
                                <a:gd name="T70" fmla="*/ 110 w 921"/>
                                <a:gd name="T71" fmla="*/ 52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7490172" name="Freeform 194"/>
                          <wps:cNvSpPr>
                            <a:spLocks/>
                          </wps:cNvSpPr>
                          <wps:spPr bwMode="auto">
                            <a:xfrm>
                              <a:off x="2311" y="2099"/>
                              <a:ext cx="76" cy="124"/>
                            </a:xfrm>
                            <a:custGeom>
                              <a:avLst/>
                              <a:gdLst>
                                <a:gd name="T0" fmla="*/ 0 w 164"/>
                                <a:gd name="T1" fmla="*/ 42 h 267"/>
                                <a:gd name="T2" fmla="*/ 5 w 164"/>
                                <a:gd name="T3" fmla="*/ 43 h 267"/>
                                <a:gd name="T4" fmla="*/ 10 w 164"/>
                                <a:gd name="T5" fmla="*/ 45 h 267"/>
                                <a:gd name="T6" fmla="*/ 15 w 164"/>
                                <a:gd name="T7" fmla="*/ 46 h 267"/>
                                <a:gd name="T8" fmla="*/ 19 w 164"/>
                                <a:gd name="T9" fmla="*/ 48 h 267"/>
                                <a:gd name="T10" fmla="*/ 24 w 164"/>
                                <a:gd name="T11" fmla="*/ 50 h 267"/>
                                <a:gd name="T12" fmla="*/ 28 w 164"/>
                                <a:gd name="T13" fmla="*/ 52 h 267"/>
                                <a:gd name="T14" fmla="*/ 32 w 164"/>
                                <a:gd name="T15" fmla="*/ 55 h 267"/>
                                <a:gd name="T16" fmla="*/ 35 w 164"/>
                                <a:gd name="T17" fmla="*/ 58 h 267"/>
                                <a:gd name="T18" fmla="*/ 32 w 164"/>
                                <a:gd name="T19" fmla="*/ 50 h 267"/>
                                <a:gd name="T20" fmla="*/ 28 w 164"/>
                                <a:gd name="T21" fmla="*/ 43 h 267"/>
                                <a:gd name="T22" fmla="*/ 24 w 164"/>
                                <a:gd name="T23" fmla="*/ 35 h 267"/>
                                <a:gd name="T24" fmla="*/ 20 w 164"/>
                                <a:gd name="T25" fmla="*/ 28 h 267"/>
                                <a:gd name="T26" fmla="*/ 16 w 164"/>
                                <a:gd name="T27" fmla="*/ 21 h 267"/>
                                <a:gd name="T28" fmla="*/ 12 w 164"/>
                                <a:gd name="T29" fmla="*/ 14 h 267"/>
                                <a:gd name="T30" fmla="*/ 8 w 164"/>
                                <a:gd name="T31" fmla="*/ 7 h 267"/>
                                <a:gd name="T32" fmla="*/ 3 w 164"/>
                                <a:gd name="T33" fmla="*/ 0 h 267"/>
                                <a:gd name="T34" fmla="*/ 4 w 164"/>
                                <a:gd name="T35" fmla="*/ 3 h 267"/>
                                <a:gd name="T36" fmla="*/ 5 w 164"/>
                                <a:gd name="T37" fmla="*/ 6 h 267"/>
                                <a:gd name="T38" fmla="*/ 5 w 164"/>
                                <a:gd name="T39" fmla="*/ 8 h 267"/>
                                <a:gd name="T40" fmla="*/ 5 w 164"/>
                                <a:gd name="T41" fmla="*/ 11 h 267"/>
                                <a:gd name="T42" fmla="*/ 5 w 164"/>
                                <a:gd name="T43" fmla="*/ 15 h 267"/>
                                <a:gd name="T44" fmla="*/ 4 w 164"/>
                                <a:gd name="T45" fmla="*/ 22 h 267"/>
                                <a:gd name="T46" fmla="*/ 2 w 164"/>
                                <a:gd name="T47" fmla="*/ 31 h 267"/>
                                <a:gd name="T48" fmla="*/ 0 w 164"/>
                                <a:gd name="T49" fmla="*/ 42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482878" name="Freeform 195"/>
                          <wps:cNvSpPr>
                            <a:spLocks/>
                          </wps:cNvSpPr>
                          <wps:spPr bwMode="auto">
                            <a:xfrm>
                              <a:off x="1404" y="2226"/>
                              <a:ext cx="1068" cy="961"/>
                            </a:xfrm>
                            <a:custGeom>
                              <a:avLst/>
                              <a:gdLst>
                                <a:gd name="T0" fmla="*/ 470 w 2308"/>
                                <a:gd name="T1" fmla="*/ 36 h 2076"/>
                                <a:gd name="T2" fmla="*/ 461 w 2308"/>
                                <a:gd name="T3" fmla="*/ 26 h 2076"/>
                                <a:gd name="T4" fmla="*/ 451 w 2308"/>
                                <a:gd name="T5" fmla="*/ 17 h 2076"/>
                                <a:gd name="T6" fmla="*/ 440 w 2308"/>
                                <a:gd name="T7" fmla="*/ 9 h 2076"/>
                                <a:gd name="T8" fmla="*/ 426 w 2308"/>
                                <a:gd name="T9" fmla="*/ 3 h 2076"/>
                                <a:gd name="T10" fmla="*/ 412 w 2308"/>
                                <a:gd name="T11" fmla="*/ 19 h 2076"/>
                                <a:gd name="T12" fmla="*/ 399 w 2308"/>
                                <a:gd name="T13" fmla="*/ 93 h 2076"/>
                                <a:gd name="T14" fmla="*/ 396 w 2308"/>
                                <a:gd name="T15" fmla="*/ 153 h 2076"/>
                                <a:gd name="T16" fmla="*/ 418 w 2308"/>
                                <a:gd name="T17" fmla="*/ 192 h 2076"/>
                                <a:gd name="T18" fmla="*/ 432 w 2308"/>
                                <a:gd name="T19" fmla="*/ 246 h 2076"/>
                                <a:gd name="T20" fmla="*/ 434 w 2308"/>
                                <a:gd name="T21" fmla="*/ 300 h 2076"/>
                                <a:gd name="T22" fmla="*/ 435 w 2308"/>
                                <a:gd name="T23" fmla="*/ 318 h 2076"/>
                                <a:gd name="T24" fmla="*/ 438 w 2308"/>
                                <a:gd name="T25" fmla="*/ 337 h 2076"/>
                                <a:gd name="T26" fmla="*/ 435 w 2308"/>
                                <a:gd name="T27" fmla="*/ 349 h 2076"/>
                                <a:gd name="T28" fmla="*/ 429 w 2308"/>
                                <a:gd name="T29" fmla="*/ 352 h 2076"/>
                                <a:gd name="T30" fmla="*/ 411 w 2308"/>
                                <a:gd name="T31" fmla="*/ 365 h 2076"/>
                                <a:gd name="T32" fmla="*/ 391 w 2308"/>
                                <a:gd name="T33" fmla="*/ 372 h 2076"/>
                                <a:gd name="T34" fmla="*/ 322 w 2308"/>
                                <a:gd name="T35" fmla="*/ 381 h 2076"/>
                                <a:gd name="T36" fmla="*/ 253 w 2308"/>
                                <a:gd name="T37" fmla="*/ 378 h 2076"/>
                                <a:gd name="T38" fmla="*/ 204 w 2308"/>
                                <a:gd name="T39" fmla="*/ 353 h 2076"/>
                                <a:gd name="T40" fmla="*/ 150 w 2308"/>
                                <a:gd name="T41" fmla="*/ 381 h 2076"/>
                                <a:gd name="T42" fmla="*/ 59 w 2308"/>
                                <a:gd name="T43" fmla="*/ 383 h 2076"/>
                                <a:gd name="T44" fmla="*/ 0 w 2308"/>
                                <a:gd name="T45" fmla="*/ 361 h 2076"/>
                                <a:gd name="T46" fmla="*/ 25 w 2308"/>
                                <a:gd name="T47" fmla="*/ 375 h 2076"/>
                                <a:gd name="T48" fmla="*/ 50 w 2308"/>
                                <a:gd name="T49" fmla="*/ 389 h 2076"/>
                                <a:gd name="T50" fmla="*/ 78 w 2308"/>
                                <a:gd name="T51" fmla="*/ 402 h 2076"/>
                                <a:gd name="T52" fmla="*/ 108 w 2308"/>
                                <a:gd name="T53" fmla="*/ 414 h 2076"/>
                                <a:gd name="T54" fmla="*/ 140 w 2308"/>
                                <a:gd name="T55" fmla="*/ 424 h 2076"/>
                                <a:gd name="T56" fmla="*/ 170 w 2308"/>
                                <a:gd name="T57" fmla="*/ 433 h 2076"/>
                                <a:gd name="T58" fmla="*/ 199 w 2308"/>
                                <a:gd name="T59" fmla="*/ 440 h 2076"/>
                                <a:gd name="T60" fmla="*/ 226 w 2308"/>
                                <a:gd name="T61" fmla="*/ 443 h 2076"/>
                                <a:gd name="T62" fmla="*/ 251 w 2308"/>
                                <a:gd name="T63" fmla="*/ 445 h 2076"/>
                                <a:gd name="T64" fmla="*/ 276 w 2308"/>
                                <a:gd name="T65" fmla="*/ 444 h 2076"/>
                                <a:gd name="T66" fmla="*/ 299 w 2308"/>
                                <a:gd name="T67" fmla="*/ 441 h 2076"/>
                                <a:gd name="T68" fmla="*/ 320 w 2308"/>
                                <a:gd name="T69" fmla="*/ 436 h 2076"/>
                                <a:gd name="T70" fmla="*/ 340 w 2308"/>
                                <a:gd name="T71" fmla="*/ 430 h 2076"/>
                                <a:gd name="T72" fmla="*/ 359 w 2308"/>
                                <a:gd name="T73" fmla="*/ 421 h 2076"/>
                                <a:gd name="T74" fmla="*/ 376 w 2308"/>
                                <a:gd name="T75" fmla="*/ 411 h 2076"/>
                                <a:gd name="T76" fmla="*/ 393 w 2308"/>
                                <a:gd name="T77" fmla="*/ 399 h 2076"/>
                                <a:gd name="T78" fmla="*/ 416 w 2308"/>
                                <a:gd name="T79" fmla="*/ 378 h 2076"/>
                                <a:gd name="T80" fmla="*/ 435 w 2308"/>
                                <a:gd name="T81" fmla="*/ 355 h 2076"/>
                                <a:gd name="T82" fmla="*/ 452 w 2308"/>
                                <a:gd name="T83" fmla="*/ 328 h 2076"/>
                                <a:gd name="T84" fmla="*/ 466 w 2308"/>
                                <a:gd name="T85" fmla="*/ 300 h 2076"/>
                                <a:gd name="T86" fmla="*/ 477 w 2308"/>
                                <a:gd name="T87" fmla="*/ 271 h 2076"/>
                                <a:gd name="T88" fmla="*/ 488 w 2308"/>
                                <a:gd name="T89" fmla="*/ 227 h 2076"/>
                                <a:gd name="T90" fmla="*/ 494 w 2308"/>
                                <a:gd name="T91" fmla="*/ 175 h 2076"/>
                                <a:gd name="T92" fmla="*/ 493 w 2308"/>
                                <a:gd name="T93" fmla="*/ 124 h 2076"/>
                                <a:gd name="T94" fmla="*/ 489 w 2308"/>
                                <a:gd name="T95" fmla="*/ 95 h 2076"/>
                                <a:gd name="T96" fmla="*/ 481 w 2308"/>
                                <a:gd name="T97" fmla="*/ 64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7474937" name="Freeform 196"/>
                          <wps:cNvSpPr>
                            <a:spLocks/>
                          </wps:cNvSpPr>
                          <wps:spPr bwMode="auto">
                            <a:xfrm>
                              <a:off x="1752" y="1965"/>
                              <a:ext cx="518" cy="410"/>
                            </a:xfrm>
                            <a:custGeom>
                              <a:avLst/>
                              <a:gdLst>
                                <a:gd name="T0" fmla="*/ 3 w 1119"/>
                                <a:gd name="T1" fmla="*/ 43 h 885"/>
                                <a:gd name="T2" fmla="*/ 14 w 1119"/>
                                <a:gd name="T3" fmla="*/ 37 h 885"/>
                                <a:gd name="T4" fmla="*/ 29 w 1119"/>
                                <a:gd name="T5" fmla="*/ 29 h 885"/>
                                <a:gd name="T6" fmla="*/ 46 w 1119"/>
                                <a:gd name="T7" fmla="*/ 20 h 885"/>
                                <a:gd name="T8" fmla="*/ 67 w 1119"/>
                                <a:gd name="T9" fmla="*/ 13 h 885"/>
                                <a:gd name="T10" fmla="*/ 89 w 1119"/>
                                <a:gd name="T11" fmla="*/ 6 h 885"/>
                                <a:gd name="T12" fmla="*/ 112 w 1119"/>
                                <a:gd name="T13" fmla="*/ 1 h 885"/>
                                <a:gd name="T14" fmla="*/ 135 w 1119"/>
                                <a:gd name="T15" fmla="*/ 0 h 885"/>
                                <a:gd name="T16" fmla="*/ 154 w 1119"/>
                                <a:gd name="T17" fmla="*/ 1 h 885"/>
                                <a:gd name="T18" fmla="*/ 169 w 1119"/>
                                <a:gd name="T19" fmla="*/ 5 h 885"/>
                                <a:gd name="T20" fmla="*/ 183 w 1119"/>
                                <a:gd name="T21" fmla="*/ 9 h 885"/>
                                <a:gd name="T22" fmla="*/ 196 w 1119"/>
                                <a:gd name="T23" fmla="*/ 14 h 885"/>
                                <a:gd name="T24" fmla="*/ 209 w 1119"/>
                                <a:gd name="T25" fmla="*/ 20 h 885"/>
                                <a:gd name="T26" fmla="*/ 219 w 1119"/>
                                <a:gd name="T27" fmla="*/ 26 h 885"/>
                                <a:gd name="T28" fmla="*/ 229 w 1119"/>
                                <a:gd name="T29" fmla="*/ 33 h 885"/>
                                <a:gd name="T30" fmla="*/ 237 w 1119"/>
                                <a:gd name="T31" fmla="*/ 40 h 885"/>
                                <a:gd name="T32" fmla="*/ 237 w 1119"/>
                                <a:gd name="T33" fmla="*/ 41 h 885"/>
                                <a:gd name="T34" fmla="*/ 229 w 1119"/>
                                <a:gd name="T35" fmla="*/ 38 h 885"/>
                                <a:gd name="T36" fmla="*/ 221 w 1119"/>
                                <a:gd name="T37" fmla="*/ 35 h 885"/>
                                <a:gd name="T38" fmla="*/ 211 w 1119"/>
                                <a:gd name="T39" fmla="*/ 32 h 885"/>
                                <a:gd name="T40" fmla="*/ 201 w 1119"/>
                                <a:gd name="T41" fmla="*/ 29 h 885"/>
                                <a:gd name="T42" fmla="*/ 191 w 1119"/>
                                <a:gd name="T43" fmla="*/ 26 h 885"/>
                                <a:gd name="T44" fmla="*/ 180 w 1119"/>
                                <a:gd name="T45" fmla="*/ 25 h 885"/>
                                <a:gd name="T46" fmla="*/ 170 w 1119"/>
                                <a:gd name="T47" fmla="*/ 24 h 885"/>
                                <a:gd name="T48" fmla="*/ 159 w 1119"/>
                                <a:gd name="T49" fmla="*/ 23 h 885"/>
                                <a:gd name="T50" fmla="*/ 147 w 1119"/>
                                <a:gd name="T51" fmla="*/ 25 h 885"/>
                                <a:gd name="T52" fmla="*/ 135 w 1119"/>
                                <a:gd name="T53" fmla="*/ 27 h 885"/>
                                <a:gd name="T54" fmla="*/ 123 w 1119"/>
                                <a:gd name="T55" fmla="*/ 31 h 885"/>
                                <a:gd name="T56" fmla="*/ 112 w 1119"/>
                                <a:gd name="T57" fmla="*/ 34 h 885"/>
                                <a:gd name="T58" fmla="*/ 104 w 1119"/>
                                <a:gd name="T59" fmla="*/ 37 h 885"/>
                                <a:gd name="T60" fmla="*/ 97 w 1119"/>
                                <a:gd name="T61" fmla="*/ 40 h 885"/>
                                <a:gd name="T62" fmla="*/ 93 w 1119"/>
                                <a:gd name="T63" fmla="*/ 41 h 885"/>
                                <a:gd name="T64" fmla="*/ 85 w 1119"/>
                                <a:gd name="T65" fmla="*/ 44 h 885"/>
                                <a:gd name="T66" fmla="*/ 90 w 1119"/>
                                <a:gd name="T67" fmla="*/ 67 h 885"/>
                                <a:gd name="T68" fmla="*/ 96 w 1119"/>
                                <a:gd name="T69" fmla="*/ 101 h 885"/>
                                <a:gd name="T70" fmla="*/ 101 w 1119"/>
                                <a:gd name="T71" fmla="*/ 138 h 885"/>
                                <a:gd name="T72" fmla="*/ 104 w 1119"/>
                                <a:gd name="T73" fmla="*/ 173 h 885"/>
                                <a:gd name="T74" fmla="*/ 102 w 1119"/>
                                <a:gd name="T75" fmla="*/ 188 h 885"/>
                                <a:gd name="T76" fmla="*/ 95 w 1119"/>
                                <a:gd name="T77" fmla="*/ 183 h 885"/>
                                <a:gd name="T78" fmla="*/ 88 w 1119"/>
                                <a:gd name="T79" fmla="*/ 178 h 885"/>
                                <a:gd name="T80" fmla="*/ 81 w 1119"/>
                                <a:gd name="T81" fmla="*/ 174 h 885"/>
                                <a:gd name="T82" fmla="*/ 71 w 1119"/>
                                <a:gd name="T83" fmla="*/ 158 h 885"/>
                                <a:gd name="T84" fmla="*/ 56 w 1119"/>
                                <a:gd name="T85" fmla="*/ 130 h 885"/>
                                <a:gd name="T86" fmla="*/ 43 w 1119"/>
                                <a:gd name="T87" fmla="*/ 107 h 885"/>
                                <a:gd name="T88" fmla="*/ 31 w 1119"/>
                                <a:gd name="T89" fmla="*/ 87 h 885"/>
                                <a:gd name="T90" fmla="*/ 19 w 1119"/>
                                <a:gd name="T91" fmla="*/ 71 h 885"/>
                                <a:gd name="T92" fmla="*/ 11 w 1119"/>
                                <a:gd name="T93" fmla="*/ 59 h 885"/>
                                <a:gd name="T94" fmla="*/ 4 w 1119"/>
                                <a:gd name="T95" fmla="*/ 50 h 885"/>
                                <a:gd name="T96" fmla="*/ 0 w 1119"/>
                                <a:gd name="T97" fmla="*/ 46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8468433" name="Freeform 197"/>
                          <wps:cNvSpPr>
                            <a:spLocks/>
                          </wps:cNvSpPr>
                          <wps:spPr bwMode="auto">
                            <a:xfrm>
                              <a:off x="1866" y="2481"/>
                              <a:ext cx="54" cy="76"/>
                            </a:xfrm>
                            <a:custGeom>
                              <a:avLst/>
                              <a:gdLst>
                                <a:gd name="T0" fmla="*/ 9 w 116"/>
                                <a:gd name="T1" fmla="*/ 28 h 166"/>
                                <a:gd name="T2" fmla="*/ 0 w 116"/>
                                <a:gd name="T3" fmla="*/ 35 h 166"/>
                                <a:gd name="T4" fmla="*/ 0 w 116"/>
                                <a:gd name="T5" fmla="*/ 33 h 166"/>
                                <a:gd name="T6" fmla="*/ 2 w 116"/>
                                <a:gd name="T7" fmla="*/ 29 h 166"/>
                                <a:gd name="T8" fmla="*/ 3 w 116"/>
                                <a:gd name="T9" fmla="*/ 25 h 166"/>
                                <a:gd name="T10" fmla="*/ 3 w 116"/>
                                <a:gd name="T11" fmla="*/ 23 h 166"/>
                                <a:gd name="T12" fmla="*/ 5 w 116"/>
                                <a:gd name="T13" fmla="*/ 19 h 166"/>
                                <a:gd name="T14" fmla="*/ 6 w 116"/>
                                <a:gd name="T15" fmla="*/ 14 h 166"/>
                                <a:gd name="T16" fmla="*/ 6 w 116"/>
                                <a:gd name="T17" fmla="*/ 10 h 166"/>
                                <a:gd name="T18" fmla="*/ 6 w 116"/>
                                <a:gd name="T19" fmla="*/ 4 h 166"/>
                                <a:gd name="T20" fmla="*/ 6 w 116"/>
                                <a:gd name="T21" fmla="*/ 3 h 166"/>
                                <a:gd name="T22" fmla="*/ 7 w 116"/>
                                <a:gd name="T23" fmla="*/ 2 h 166"/>
                                <a:gd name="T24" fmla="*/ 8 w 116"/>
                                <a:gd name="T25" fmla="*/ 1 h 166"/>
                                <a:gd name="T26" fmla="*/ 9 w 116"/>
                                <a:gd name="T27" fmla="*/ 0 h 166"/>
                                <a:gd name="T28" fmla="*/ 9 w 116"/>
                                <a:gd name="T29" fmla="*/ 0 h 166"/>
                                <a:gd name="T30" fmla="*/ 10 w 116"/>
                                <a:gd name="T31" fmla="*/ 0 h 166"/>
                                <a:gd name="T32" fmla="*/ 12 w 116"/>
                                <a:gd name="T33" fmla="*/ 0 h 166"/>
                                <a:gd name="T34" fmla="*/ 15 w 116"/>
                                <a:gd name="T35" fmla="*/ 0 h 166"/>
                                <a:gd name="T36" fmla="*/ 16 w 116"/>
                                <a:gd name="T37" fmla="*/ 1 h 166"/>
                                <a:gd name="T38" fmla="*/ 17 w 116"/>
                                <a:gd name="T39" fmla="*/ 1 h 166"/>
                                <a:gd name="T40" fmla="*/ 19 w 116"/>
                                <a:gd name="T41" fmla="*/ 2 h 166"/>
                                <a:gd name="T42" fmla="*/ 20 w 116"/>
                                <a:gd name="T43" fmla="*/ 3 h 166"/>
                                <a:gd name="T44" fmla="*/ 21 w 116"/>
                                <a:gd name="T45" fmla="*/ 3 h 166"/>
                                <a:gd name="T46" fmla="*/ 22 w 116"/>
                                <a:gd name="T47" fmla="*/ 5 h 166"/>
                                <a:gd name="T48" fmla="*/ 23 w 116"/>
                                <a:gd name="T49" fmla="*/ 5 h 166"/>
                                <a:gd name="T50" fmla="*/ 25 w 116"/>
                                <a:gd name="T51" fmla="*/ 7 h 166"/>
                                <a:gd name="T52" fmla="*/ 25 w 116"/>
                                <a:gd name="T53" fmla="*/ 9 h 166"/>
                                <a:gd name="T54" fmla="*/ 25 w 116"/>
                                <a:gd name="T55" fmla="*/ 12 h 166"/>
                                <a:gd name="T56" fmla="*/ 25 w 116"/>
                                <a:gd name="T57" fmla="*/ 14 h 166"/>
                                <a:gd name="T58" fmla="*/ 25 w 116"/>
                                <a:gd name="T59" fmla="*/ 16 h 166"/>
                                <a:gd name="T60" fmla="*/ 25 w 116"/>
                                <a:gd name="T61" fmla="*/ 17 h 166"/>
                                <a:gd name="T62" fmla="*/ 25 w 116"/>
                                <a:gd name="T63" fmla="*/ 18 h 166"/>
                                <a:gd name="T64" fmla="*/ 25 w 116"/>
                                <a:gd name="T65" fmla="*/ 19 h 166"/>
                                <a:gd name="T66" fmla="*/ 25 w 116"/>
                                <a:gd name="T67" fmla="*/ 20 h 166"/>
                                <a:gd name="T68" fmla="*/ 23 w 116"/>
                                <a:gd name="T69" fmla="*/ 21 h 166"/>
                                <a:gd name="T70" fmla="*/ 21 w 116"/>
                                <a:gd name="T71" fmla="*/ 22 h 166"/>
                                <a:gd name="T72" fmla="*/ 19 w 116"/>
                                <a:gd name="T73" fmla="*/ 23 h 166"/>
                                <a:gd name="T74" fmla="*/ 17 w 116"/>
                                <a:gd name="T75" fmla="*/ 25 h 166"/>
                                <a:gd name="T76" fmla="*/ 15 w 116"/>
                                <a:gd name="T77" fmla="*/ 26 h 166"/>
                                <a:gd name="T78" fmla="*/ 13 w 116"/>
                                <a:gd name="T79" fmla="*/ 27 h 166"/>
                                <a:gd name="T80" fmla="*/ 11 w 116"/>
                                <a:gd name="T81" fmla="*/ 27 h 166"/>
                                <a:gd name="T82" fmla="*/ 9 w 116"/>
                                <a:gd name="T83" fmla="*/ 28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9735489" name="Freeform 198"/>
                          <wps:cNvSpPr>
                            <a:spLocks/>
                          </wps:cNvSpPr>
                          <wps:spPr bwMode="auto">
                            <a:xfrm>
                              <a:off x="1945" y="2398"/>
                              <a:ext cx="33" cy="111"/>
                            </a:xfrm>
                            <a:custGeom>
                              <a:avLst/>
                              <a:gdLst>
                                <a:gd name="T0" fmla="*/ 4 w 73"/>
                                <a:gd name="T1" fmla="*/ 31 h 240"/>
                                <a:gd name="T2" fmla="*/ 3 w 73"/>
                                <a:gd name="T3" fmla="*/ 24 h 240"/>
                                <a:gd name="T4" fmla="*/ 3 w 73"/>
                                <a:gd name="T5" fmla="*/ 17 h 240"/>
                                <a:gd name="T6" fmla="*/ 2 w 73"/>
                                <a:gd name="T7" fmla="*/ 9 h 240"/>
                                <a:gd name="T8" fmla="*/ 0 w 73"/>
                                <a:gd name="T9" fmla="*/ 0 h 240"/>
                                <a:gd name="T10" fmla="*/ 2 w 73"/>
                                <a:gd name="T11" fmla="*/ 1 h 240"/>
                                <a:gd name="T12" fmla="*/ 4 w 73"/>
                                <a:gd name="T13" fmla="*/ 3 h 240"/>
                                <a:gd name="T14" fmla="*/ 6 w 73"/>
                                <a:gd name="T15" fmla="*/ 4 h 240"/>
                                <a:gd name="T16" fmla="*/ 8 w 73"/>
                                <a:gd name="T17" fmla="*/ 5 h 240"/>
                                <a:gd name="T18" fmla="*/ 9 w 73"/>
                                <a:gd name="T19" fmla="*/ 6 h 240"/>
                                <a:gd name="T20" fmla="*/ 11 w 73"/>
                                <a:gd name="T21" fmla="*/ 7 h 240"/>
                                <a:gd name="T22" fmla="*/ 13 w 73"/>
                                <a:gd name="T23" fmla="*/ 9 h 240"/>
                                <a:gd name="T24" fmla="*/ 15 w 73"/>
                                <a:gd name="T25" fmla="*/ 10 h 240"/>
                                <a:gd name="T26" fmla="*/ 14 w 73"/>
                                <a:gd name="T27" fmla="*/ 16 h 240"/>
                                <a:gd name="T28" fmla="*/ 13 w 73"/>
                                <a:gd name="T29" fmla="*/ 22 h 240"/>
                                <a:gd name="T30" fmla="*/ 12 w 73"/>
                                <a:gd name="T31" fmla="*/ 28 h 240"/>
                                <a:gd name="T32" fmla="*/ 11 w 73"/>
                                <a:gd name="T33" fmla="*/ 34 h 240"/>
                                <a:gd name="T34" fmla="*/ 9 w 73"/>
                                <a:gd name="T35" fmla="*/ 39 h 240"/>
                                <a:gd name="T36" fmla="*/ 8 w 73"/>
                                <a:gd name="T37" fmla="*/ 44 h 240"/>
                                <a:gd name="T38" fmla="*/ 6 w 73"/>
                                <a:gd name="T39" fmla="*/ 49 h 240"/>
                                <a:gd name="T40" fmla="*/ 4 w 73"/>
                                <a:gd name="T41" fmla="*/ 51 h 240"/>
                                <a:gd name="T42" fmla="*/ 4 w 73"/>
                                <a:gd name="T43" fmla="*/ 48 h 240"/>
                                <a:gd name="T44" fmla="*/ 4 w 73"/>
                                <a:gd name="T45" fmla="*/ 42 h 240"/>
                                <a:gd name="T46" fmla="*/ 4 w 73"/>
                                <a:gd name="T47" fmla="*/ 35 h 240"/>
                                <a:gd name="T48" fmla="*/ 4 w 73"/>
                                <a:gd name="T49" fmla="*/ 31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6322211" name="Freeform 199"/>
                          <wps:cNvSpPr>
                            <a:spLocks/>
                          </wps:cNvSpPr>
                          <wps:spPr bwMode="auto">
                            <a:xfrm>
                              <a:off x="1500" y="2079"/>
                              <a:ext cx="373" cy="258"/>
                            </a:xfrm>
                            <a:custGeom>
                              <a:avLst/>
                              <a:gdLst>
                                <a:gd name="T0" fmla="*/ 2 w 806"/>
                                <a:gd name="T1" fmla="*/ 5 h 557"/>
                                <a:gd name="T2" fmla="*/ 8 w 806"/>
                                <a:gd name="T3" fmla="*/ 1 h 557"/>
                                <a:gd name="T4" fmla="*/ 19 w 806"/>
                                <a:gd name="T5" fmla="*/ 0 h 557"/>
                                <a:gd name="T6" fmla="*/ 36 w 806"/>
                                <a:gd name="T7" fmla="*/ 1 h 557"/>
                                <a:gd name="T8" fmla="*/ 53 w 806"/>
                                <a:gd name="T9" fmla="*/ 5 h 557"/>
                                <a:gd name="T10" fmla="*/ 70 w 806"/>
                                <a:gd name="T11" fmla="*/ 12 h 557"/>
                                <a:gd name="T12" fmla="*/ 88 w 806"/>
                                <a:gd name="T13" fmla="*/ 21 h 557"/>
                                <a:gd name="T14" fmla="*/ 105 w 806"/>
                                <a:gd name="T15" fmla="*/ 34 h 557"/>
                                <a:gd name="T16" fmla="*/ 122 w 806"/>
                                <a:gd name="T17" fmla="*/ 49 h 557"/>
                                <a:gd name="T18" fmla="*/ 138 w 806"/>
                                <a:gd name="T19" fmla="*/ 65 h 557"/>
                                <a:gd name="T20" fmla="*/ 153 w 806"/>
                                <a:gd name="T21" fmla="*/ 84 h 557"/>
                                <a:gd name="T22" fmla="*/ 167 w 806"/>
                                <a:gd name="T23" fmla="*/ 104 h 557"/>
                                <a:gd name="T24" fmla="*/ 171 w 806"/>
                                <a:gd name="T25" fmla="*/ 114 h 557"/>
                                <a:gd name="T26" fmla="*/ 167 w 806"/>
                                <a:gd name="T27" fmla="*/ 113 h 557"/>
                                <a:gd name="T28" fmla="*/ 163 w 806"/>
                                <a:gd name="T29" fmla="*/ 113 h 557"/>
                                <a:gd name="T30" fmla="*/ 160 w 806"/>
                                <a:gd name="T31" fmla="*/ 113 h 557"/>
                                <a:gd name="T32" fmla="*/ 153 w 806"/>
                                <a:gd name="T33" fmla="*/ 113 h 557"/>
                                <a:gd name="T34" fmla="*/ 144 w 806"/>
                                <a:gd name="T35" fmla="*/ 113 h 557"/>
                                <a:gd name="T36" fmla="*/ 137 w 806"/>
                                <a:gd name="T37" fmla="*/ 115 h 557"/>
                                <a:gd name="T38" fmla="*/ 131 w 806"/>
                                <a:gd name="T39" fmla="*/ 118 h 557"/>
                                <a:gd name="T40" fmla="*/ 124 w 806"/>
                                <a:gd name="T41" fmla="*/ 115 h 557"/>
                                <a:gd name="T42" fmla="*/ 114 w 806"/>
                                <a:gd name="T43" fmla="*/ 107 h 557"/>
                                <a:gd name="T44" fmla="*/ 103 w 806"/>
                                <a:gd name="T45" fmla="*/ 98 h 557"/>
                                <a:gd name="T46" fmla="*/ 92 w 806"/>
                                <a:gd name="T47" fmla="*/ 90 h 557"/>
                                <a:gd name="T48" fmla="*/ 81 w 806"/>
                                <a:gd name="T49" fmla="*/ 82 h 557"/>
                                <a:gd name="T50" fmla="*/ 70 w 806"/>
                                <a:gd name="T51" fmla="*/ 74 h 557"/>
                                <a:gd name="T52" fmla="*/ 59 w 806"/>
                                <a:gd name="T53" fmla="*/ 67 h 557"/>
                                <a:gd name="T54" fmla="*/ 49 w 806"/>
                                <a:gd name="T55" fmla="*/ 59 h 557"/>
                                <a:gd name="T56" fmla="*/ 31 w 806"/>
                                <a:gd name="T57" fmla="*/ 47 h 557"/>
                                <a:gd name="T58" fmla="*/ 12 w 806"/>
                                <a:gd name="T59" fmla="*/ 32 h 557"/>
                                <a:gd name="T60" fmla="*/ 3 w 806"/>
                                <a:gd name="T61" fmla="*/ 19 h 557"/>
                                <a:gd name="T62" fmla="*/ 0 w 806"/>
                                <a:gd name="T63" fmla="*/ 10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891338" name="Freeform 200"/>
                          <wps:cNvSpPr>
                            <a:spLocks/>
                          </wps:cNvSpPr>
                          <wps:spPr bwMode="auto">
                            <a:xfrm>
                              <a:off x="1808" y="2360"/>
                              <a:ext cx="109" cy="94"/>
                            </a:xfrm>
                            <a:custGeom>
                              <a:avLst/>
                              <a:gdLst>
                                <a:gd name="T0" fmla="*/ 0 w 236"/>
                                <a:gd name="T1" fmla="*/ 2 h 202"/>
                                <a:gd name="T2" fmla="*/ 1 w 236"/>
                                <a:gd name="T3" fmla="*/ 1 h 202"/>
                                <a:gd name="T4" fmla="*/ 2 w 236"/>
                                <a:gd name="T5" fmla="*/ 1 h 202"/>
                                <a:gd name="T6" fmla="*/ 4 w 236"/>
                                <a:gd name="T7" fmla="*/ 1 h 202"/>
                                <a:gd name="T8" fmla="*/ 6 w 236"/>
                                <a:gd name="T9" fmla="*/ 0 h 202"/>
                                <a:gd name="T10" fmla="*/ 8 w 236"/>
                                <a:gd name="T11" fmla="*/ 0 h 202"/>
                                <a:gd name="T12" fmla="*/ 10 w 236"/>
                                <a:gd name="T13" fmla="*/ 0 h 202"/>
                                <a:gd name="T14" fmla="*/ 12 w 236"/>
                                <a:gd name="T15" fmla="*/ 0 h 202"/>
                                <a:gd name="T16" fmla="*/ 15 w 236"/>
                                <a:gd name="T17" fmla="*/ 0 h 202"/>
                                <a:gd name="T18" fmla="*/ 18 w 236"/>
                                <a:gd name="T19" fmla="*/ 0 h 202"/>
                                <a:gd name="T20" fmla="*/ 21 w 236"/>
                                <a:gd name="T21" fmla="*/ 0 h 202"/>
                                <a:gd name="T22" fmla="*/ 24 w 236"/>
                                <a:gd name="T23" fmla="*/ 1 h 202"/>
                                <a:gd name="T24" fmla="*/ 28 w 236"/>
                                <a:gd name="T25" fmla="*/ 2 h 202"/>
                                <a:gd name="T26" fmla="*/ 31 w 236"/>
                                <a:gd name="T27" fmla="*/ 3 h 202"/>
                                <a:gd name="T28" fmla="*/ 34 w 236"/>
                                <a:gd name="T29" fmla="*/ 4 h 202"/>
                                <a:gd name="T30" fmla="*/ 37 w 236"/>
                                <a:gd name="T31" fmla="*/ 5 h 202"/>
                                <a:gd name="T32" fmla="*/ 41 w 236"/>
                                <a:gd name="T33" fmla="*/ 6 h 202"/>
                                <a:gd name="T34" fmla="*/ 42 w 236"/>
                                <a:gd name="T35" fmla="*/ 11 h 202"/>
                                <a:gd name="T36" fmla="*/ 44 w 236"/>
                                <a:gd name="T37" fmla="*/ 15 h 202"/>
                                <a:gd name="T38" fmla="*/ 45 w 236"/>
                                <a:gd name="T39" fmla="*/ 20 h 202"/>
                                <a:gd name="T40" fmla="*/ 47 w 236"/>
                                <a:gd name="T41" fmla="*/ 25 h 202"/>
                                <a:gd name="T42" fmla="*/ 48 w 236"/>
                                <a:gd name="T43" fmla="*/ 30 h 202"/>
                                <a:gd name="T44" fmla="*/ 48 w 236"/>
                                <a:gd name="T45" fmla="*/ 34 h 202"/>
                                <a:gd name="T46" fmla="*/ 50 w 236"/>
                                <a:gd name="T47" fmla="*/ 39 h 202"/>
                                <a:gd name="T48" fmla="*/ 50 w 236"/>
                                <a:gd name="T49" fmla="*/ 44 h 202"/>
                                <a:gd name="T50" fmla="*/ 49 w 236"/>
                                <a:gd name="T51" fmla="*/ 43 h 202"/>
                                <a:gd name="T52" fmla="*/ 48 w 236"/>
                                <a:gd name="T53" fmla="*/ 42 h 202"/>
                                <a:gd name="T54" fmla="*/ 46 w 236"/>
                                <a:gd name="T55" fmla="*/ 41 h 202"/>
                                <a:gd name="T56" fmla="*/ 43 w 236"/>
                                <a:gd name="T57" fmla="*/ 40 h 202"/>
                                <a:gd name="T58" fmla="*/ 40 w 236"/>
                                <a:gd name="T59" fmla="*/ 39 h 202"/>
                                <a:gd name="T60" fmla="*/ 36 w 236"/>
                                <a:gd name="T61" fmla="*/ 39 h 202"/>
                                <a:gd name="T62" fmla="*/ 33 w 236"/>
                                <a:gd name="T63" fmla="*/ 39 h 202"/>
                                <a:gd name="T64" fmla="*/ 29 w 236"/>
                                <a:gd name="T65" fmla="*/ 40 h 202"/>
                                <a:gd name="T66" fmla="*/ 28 w 236"/>
                                <a:gd name="T67" fmla="*/ 37 h 202"/>
                                <a:gd name="T68" fmla="*/ 26 w 236"/>
                                <a:gd name="T69" fmla="*/ 34 h 202"/>
                                <a:gd name="T70" fmla="*/ 24 w 236"/>
                                <a:gd name="T71" fmla="*/ 31 h 202"/>
                                <a:gd name="T72" fmla="*/ 22 w 236"/>
                                <a:gd name="T73" fmla="*/ 28 h 202"/>
                                <a:gd name="T74" fmla="*/ 20 w 236"/>
                                <a:gd name="T75" fmla="*/ 25 h 202"/>
                                <a:gd name="T76" fmla="*/ 18 w 236"/>
                                <a:gd name="T77" fmla="*/ 21 h 202"/>
                                <a:gd name="T78" fmla="*/ 15 w 236"/>
                                <a:gd name="T79" fmla="*/ 18 h 202"/>
                                <a:gd name="T80" fmla="*/ 12 w 236"/>
                                <a:gd name="T81" fmla="*/ 14 h 202"/>
                                <a:gd name="T82" fmla="*/ 9 w 236"/>
                                <a:gd name="T83" fmla="*/ 11 h 202"/>
                                <a:gd name="T84" fmla="*/ 6 w 236"/>
                                <a:gd name="T85" fmla="*/ 8 h 202"/>
                                <a:gd name="T86" fmla="*/ 3 w 236"/>
                                <a:gd name="T87" fmla="*/ 5 h 202"/>
                                <a:gd name="T88" fmla="*/ 0 w 236"/>
                                <a:gd name="T89" fmla="*/ 2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418918" name="Freeform 201"/>
                          <wps:cNvSpPr>
                            <a:spLocks/>
                          </wps:cNvSpPr>
                          <wps:spPr bwMode="auto">
                            <a:xfrm>
                              <a:off x="1683" y="2511"/>
                              <a:ext cx="94" cy="56"/>
                            </a:xfrm>
                            <a:custGeom>
                              <a:avLst/>
                              <a:gdLst>
                                <a:gd name="T0" fmla="*/ 17 w 204"/>
                                <a:gd name="T1" fmla="*/ 0 h 121"/>
                                <a:gd name="T2" fmla="*/ 22 w 204"/>
                                <a:gd name="T3" fmla="*/ 0 h 121"/>
                                <a:gd name="T4" fmla="*/ 25 w 204"/>
                                <a:gd name="T5" fmla="*/ 2 h 121"/>
                                <a:gd name="T6" fmla="*/ 29 w 204"/>
                                <a:gd name="T7" fmla="*/ 4 h 121"/>
                                <a:gd name="T8" fmla="*/ 33 w 204"/>
                                <a:gd name="T9" fmla="*/ 7 h 121"/>
                                <a:gd name="T10" fmla="*/ 35 w 204"/>
                                <a:gd name="T11" fmla="*/ 12 h 121"/>
                                <a:gd name="T12" fmla="*/ 38 w 204"/>
                                <a:gd name="T13" fmla="*/ 16 h 121"/>
                                <a:gd name="T14" fmla="*/ 41 w 204"/>
                                <a:gd name="T15" fmla="*/ 20 h 121"/>
                                <a:gd name="T16" fmla="*/ 43 w 204"/>
                                <a:gd name="T17" fmla="*/ 26 h 121"/>
                                <a:gd name="T18" fmla="*/ 39 w 204"/>
                                <a:gd name="T19" fmla="*/ 26 h 121"/>
                                <a:gd name="T20" fmla="*/ 34 w 204"/>
                                <a:gd name="T21" fmla="*/ 26 h 121"/>
                                <a:gd name="T22" fmla="*/ 29 w 204"/>
                                <a:gd name="T23" fmla="*/ 25 h 121"/>
                                <a:gd name="T24" fmla="*/ 24 w 204"/>
                                <a:gd name="T25" fmla="*/ 25 h 121"/>
                                <a:gd name="T26" fmla="*/ 18 w 204"/>
                                <a:gd name="T27" fmla="*/ 25 h 121"/>
                                <a:gd name="T28" fmla="*/ 12 w 204"/>
                                <a:gd name="T29" fmla="*/ 24 h 121"/>
                                <a:gd name="T30" fmla="*/ 7 w 204"/>
                                <a:gd name="T31" fmla="*/ 24 h 121"/>
                                <a:gd name="T32" fmla="*/ 1 w 204"/>
                                <a:gd name="T33" fmla="*/ 23 h 121"/>
                                <a:gd name="T34" fmla="*/ 1 w 204"/>
                                <a:gd name="T35" fmla="*/ 23 h 121"/>
                                <a:gd name="T36" fmla="*/ 0 w 204"/>
                                <a:gd name="T37" fmla="*/ 23 h 121"/>
                                <a:gd name="T38" fmla="*/ 0 w 204"/>
                                <a:gd name="T39" fmla="*/ 23 h 121"/>
                                <a:gd name="T40" fmla="*/ 0 w 204"/>
                                <a:gd name="T41" fmla="*/ 23 h 121"/>
                                <a:gd name="T42" fmla="*/ 2 w 204"/>
                                <a:gd name="T43" fmla="*/ 19 h 121"/>
                                <a:gd name="T44" fmla="*/ 5 w 204"/>
                                <a:gd name="T45" fmla="*/ 14 h 121"/>
                                <a:gd name="T46" fmla="*/ 7 w 204"/>
                                <a:gd name="T47" fmla="*/ 11 h 121"/>
                                <a:gd name="T48" fmla="*/ 9 w 204"/>
                                <a:gd name="T49" fmla="*/ 7 h 121"/>
                                <a:gd name="T50" fmla="*/ 12 w 204"/>
                                <a:gd name="T51" fmla="*/ 4 h 121"/>
                                <a:gd name="T52" fmla="*/ 14 w 204"/>
                                <a:gd name="T53" fmla="*/ 2 h 121"/>
                                <a:gd name="T54" fmla="*/ 16 w 204"/>
                                <a:gd name="T55" fmla="*/ 0 h 121"/>
                                <a:gd name="T56" fmla="*/ 1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0396394" name="Freeform 202"/>
                          <wps:cNvSpPr>
                            <a:spLocks/>
                          </wps:cNvSpPr>
                          <wps:spPr bwMode="auto">
                            <a:xfrm>
                              <a:off x="1480" y="2501"/>
                              <a:ext cx="106" cy="55"/>
                            </a:xfrm>
                            <a:custGeom>
                              <a:avLst/>
                              <a:gdLst>
                                <a:gd name="T0" fmla="*/ 20 w 229"/>
                                <a:gd name="T1" fmla="*/ 0 h 120"/>
                                <a:gd name="T2" fmla="*/ 25 w 229"/>
                                <a:gd name="T3" fmla="*/ 0 h 120"/>
                                <a:gd name="T4" fmla="*/ 29 w 229"/>
                                <a:gd name="T5" fmla="*/ 1 h 120"/>
                                <a:gd name="T6" fmla="*/ 32 w 229"/>
                                <a:gd name="T7" fmla="*/ 4 h 120"/>
                                <a:gd name="T8" fmla="*/ 37 w 229"/>
                                <a:gd name="T9" fmla="*/ 6 h 120"/>
                                <a:gd name="T10" fmla="*/ 40 w 229"/>
                                <a:gd name="T11" fmla="*/ 10 h 120"/>
                                <a:gd name="T12" fmla="*/ 43 w 229"/>
                                <a:gd name="T13" fmla="*/ 14 h 120"/>
                                <a:gd name="T14" fmla="*/ 46 w 229"/>
                                <a:gd name="T15" fmla="*/ 19 h 120"/>
                                <a:gd name="T16" fmla="*/ 49 w 229"/>
                                <a:gd name="T17" fmla="*/ 24 h 120"/>
                                <a:gd name="T18" fmla="*/ 43 w 229"/>
                                <a:gd name="T19" fmla="*/ 23 h 120"/>
                                <a:gd name="T20" fmla="*/ 37 w 229"/>
                                <a:gd name="T21" fmla="*/ 23 h 120"/>
                                <a:gd name="T22" fmla="*/ 31 w 229"/>
                                <a:gd name="T23" fmla="*/ 23 h 120"/>
                                <a:gd name="T24" fmla="*/ 25 w 229"/>
                                <a:gd name="T25" fmla="*/ 23 h 120"/>
                                <a:gd name="T26" fmla="*/ 19 w 229"/>
                                <a:gd name="T27" fmla="*/ 24 h 120"/>
                                <a:gd name="T28" fmla="*/ 12 w 229"/>
                                <a:gd name="T29" fmla="*/ 24 h 120"/>
                                <a:gd name="T30" fmla="*/ 6 w 229"/>
                                <a:gd name="T31" fmla="*/ 25 h 120"/>
                                <a:gd name="T32" fmla="*/ 0 w 229"/>
                                <a:gd name="T33" fmla="*/ 25 h 120"/>
                                <a:gd name="T34" fmla="*/ 0 w 229"/>
                                <a:gd name="T35" fmla="*/ 22 h 120"/>
                                <a:gd name="T36" fmla="*/ 1 w 229"/>
                                <a:gd name="T37" fmla="*/ 19 h 120"/>
                                <a:gd name="T38" fmla="*/ 2 w 229"/>
                                <a:gd name="T39" fmla="*/ 15 h 120"/>
                                <a:gd name="T40" fmla="*/ 4 w 229"/>
                                <a:gd name="T41" fmla="*/ 11 h 120"/>
                                <a:gd name="T42" fmla="*/ 6 w 229"/>
                                <a:gd name="T43" fmla="*/ 7 h 120"/>
                                <a:gd name="T44" fmla="*/ 10 w 229"/>
                                <a:gd name="T45" fmla="*/ 4 h 120"/>
                                <a:gd name="T46" fmla="*/ 14 w 229"/>
                                <a:gd name="T47" fmla="*/ 1 h 120"/>
                                <a:gd name="T48" fmla="*/ 20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926564" name="Freeform 203"/>
                          <wps:cNvSpPr>
                            <a:spLocks/>
                          </wps:cNvSpPr>
                          <wps:spPr bwMode="auto">
                            <a:xfrm>
                              <a:off x="1253" y="2905"/>
                              <a:ext cx="1060" cy="104"/>
                            </a:xfrm>
                            <a:custGeom>
                              <a:avLst/>
                              <a:gdLst>
                                <a:gd name="T0" fmla="*/ 491 w 2289"/>
                                <a:gd name="T1" fmla="*/ 23 h 225"/>
                                <a:gd name="T2" fmla="*/ 489 w 2289"/>
                                <a:gd name="T3" fmla="*/ 24 h 225"/>
                                <a:gd name="T4" fmla="*/ 487 w 2289"/>
                                <a:gd name="T5" fmla="*/ 25 h 225"/>
                                <a:gd name="T6" fmla="*/ 484 w 2289"/>
                                <a:gd name="T7" fmla="*/ 27 h 225"/>
                                <a:gd name="T8" fmla="*/ 481 w 2289"/>
                                <a:gd name="T9" fmla="*/ 30 h 225"/>
                                <a:gd name="T10" fmla="*/ 477 w 2289"/>
                                <a:gd name="T11" fmla="*/ 31 h 225"/>
                                <a:gd name="T12" fmla="*/ 474 w 2289"/>
                                <a:gd name="T13" fmla="*/ 34 h 225"/>
                                <a:gd name="T14" fmla="*/ 470 w 2289"/>
                                <a:gd name="T15" fmla="*/ 37 h 225"/>
                                <a:gd name="T16" fmla="*/ 466 w 2289"/>
                                <a:gd name="T17" fmla="*/ 39 h 225"/>
                                <a:gd name="T18" fmla="*/ 436 w 2289"/>
                                <a:gd name="T19" fmla="*/ 20 h 225"/>
                                <a:gd name="T20" fmla="*/ 431 w 2289"/>
                                <a:gd name="T21" fmla="*/ 18 h 225"/>
                                <a:gd name="T22" fmla="*/ 426 w 2289"/>
                                <a:gd name="T23" fmla="*/ 21 h 225"/>
                                <a:gd name="T24" fmla="*/ 392 w 2289"/>
                                <a:gd name="T25" fmla="*/ 45 h 225"/>
                                <a:gd name="T26" fmla="*/ 364 w 2289"/>
                                <a:gd name="T27" fmla="*/ 25 h 225"/>
                                <a:gd name="T28" fmla="*/ 360 w 2289"/>
                                <a:gd name="T29" fmla="*/ 22 h 225"/>
                                <a:gd name="T30" fmla="*/ 355 w 2289"/>
                                <a:gd name="T31" fmla="*/ 25 h 225"/>
                                <a:gd name="T32" fmla="*/ 318 w 2289"/>
                                <a:gd name="T33" fmla="*/ 46 h 225"/>
                                <a:gd name="T34" fmla="*/ 279 w 2289"/>
                                <a:gd name="T35" fmla="*/ 21 h 225"/>
                                <a:gd name="T36" fmla="*/ 274 w 2289"/>
                                <a:gd name="T37" fmla="*/ 18 h 225"/>
                                <a:gd name="T38" fmla="*/ 270 w 2289"/>
                                <a:gd name="T39" fmla="*/ 21 h 225"/>
                                <a:gd name="T40" fmla="*/ 225 w 2289"/>
                                <a:gd name="T41" fmla="*/ 48 h 225"/>
                                <a:gd name="T42" fmla="*/ 183 w 2289"/>
                                <a:gd name="T43" fmla="*/ 23 h 225"/>
                                <a:gd name="T44" fmla="*/ 179 w 2289"/>
                                <a:gd name="T45" fmla="*/ 20 h 225"/>
                                <a:gd name="T46" fmla="*/ 174 w 2289"/>
                                <a:gd name="T47" fmla="*/ 23 h 225"/>
                                <a:gd name="T48" fmla="*/ 128 w 2289"/>
                                <a:gd name="T49" fmla="*/ 48 h 225"/>
                                <a:gd name="T50" fmla="*/ 83 w 2289"/>
                                <a:gd name="T51" fmla="*/ 23 h 225"/>
                                <a:gd name="T52" fmla="*/ 78 w 2289"/>
                                <a:gd name="T53" fmla="*/ 20 h 225"/>
                                <a:gd name="T54" fmla="*/ 74 w 2289"/>
                                <a:gd name="T55" fmla="*/ 23 h 225"/>
                                <a:gd name="T56" fmla="*/ 39 w 2289"/>
                                <a:gd name="T57" fmla="*/ 46 h 225"/>
                                <a:gd name="T58" fmla="*/ 34 w 2289"/>
                                <a:gd name="T59" fmla="*/ 43 h 225"/>
                                <a:gd name="T60" fmla="*/ 29 w 2289"/>
                                <a:gd name="T61" fmla="*/ 41 h 225"/>
                                <a:gd name="T62" fmla="*/ 24 w 2289"/>
                                <a:gd name="T63" fmla="*/ 37 h 225"/>
                                <a:gd name="T64" fmla="*/ 18 w 2289"/>
                                <a:gd name="T65" fmla="*/ 35 h 225"/>
                                <a:gd name="T66" fmla="*/ 13 w 2289"/>
                                <a:gd name="T67" fmla="*/ 31 h 225"/>
                                <a:gd name="T68" fmla="*/ 8 w 2289"/>
                                <a:gd name="T69" fmla="*/ 29 h 225"/>
                                <a:gd name="T70" fmla="*/ 4 w 2289"/>
                                <a:gd name="T71" fmla="*/ 27 h 225"/>
                                <a:gd name="T72" fmla="*/ 0 w 2289"/>
                                <a:gd name="T73" fmla="*/ 25 h 225"/>
                                <a:gd name="T74" fmla="*/ 0 w 2289"/>
                                <a:gd name="T75" fmla="*/ 21 h 225"/>
                                <a:gd name="T76" fmla="*/ 2 w 2289"/>
                                <a:gd name="T77" fmla="*/ 15 h 225"/>
                                <a:gd name="T78" fmla="*/ 4 w 2289"/>
                                <a:gd name="T79" fmla="*/ 8 h 225"/>
                                <a:gd name="T80" fmla="*/ 6 w 2289"/>
                                <a:gd name="T81" fmla="*/ 0 h 225"/>
                                <a:gd name="T82" fmla="*/ 487 w 2289"/>
                                <a:gd name="T83" fmla="*/ 0 h 225"/>
                                <a:gd name="T84" fmla="*/ 488 w 2289"/>
                                <a:gd name="T85" fmla="*/ 4 h 225"/>
                                <a:gd name="T86" fmla="*/ 488 w 2289"/>
                                <a:gd name="T87" fmla="*/ 7 h 225"/>
                                <a:gd name="T88" fmla="*/ 489 w 2289"/>
                                <a:gd name="T89" fmla="*/ 11 h 225"/>
                                <a:gd name="T90" fmla="*/ 489 w 2289"/>
                                <a:gd name="T91" fmla="*/ 13 h 225"/>
                                <a:gd name="T92" fmla="*/ 490 w 2289"/>
                                <a:gd name="T93" fmla="*/ 16 h 225"/>
                                <a:gd name="T94" fmla="*/ 491 w 2289"/>
                                <a:gd name="T95" fmla="*/ 18 h 225"/>
                                <a:gd name="T96" fmla="*/ 491 w 2289"/>
                                <a:gd name="T97" fmla="*/ 20 h 225"/>
                                <a:gd name="T98" fmla="*/ 491 w 2289"/>
                                <a:gd name="T99" fmla="*/ 23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029733" name="Freeform 204"/>
                          <wps:cNvSpPr>
                            <a:spLocks/>
                          </wps:cNvSpPr>
                          <wps:spPr bwMode="auto">
                            <a:xfrm>
                              <a:off x="1262" y="2054"/>
                              <a:ext cx="1043" cy="813"/>
                            </a:xfrm>
                            <a:custGeom>
                              <a:avLst/>
                              <a:gdLst>
                                <a:gd name="T0" fmla="*/ 482 w 2253"/>
                                <a:gd name="T1" fmla="*/ 344 h 1755"/>
                                <a:gd name="T2" fmla="*/ 0 w 2253"/>
                                <a:gd name="T3" fmla="*/ 352 h 1755"/>
                                <a:gd name="T4" fmla="*/ 12 w 2253"/>
                                <a:gd name="T5" fmla="*/ 302 h 1755"/>
                                <a:gd name="T6" fmla="*/ 38 w 2253"/>
                                <a:gd name="T7" fmla="*/ 276 h 1755"/>
                                <a:gd name="T8" fmla="*/ 70 w 2253"/>
                                <a:gd name="T9" fmla="*/ 258 h 1755"/>
                                <a:gd name="T10" fmla="*/ 110 w 2253"/>
                                <a:gd name="T11" fmla="*/ 250 h 1755"/>
                                <a:gd name="T12" fmla="*/ 152 w 2253"/>
                                <a:gd name="T13" fmla="*/ 249 h 1755"/>
                                <a:gd name="T14" fmla="*/ 154 w 2253"/>
                                <a:gd name="T15" fmla="*/ 265 h 1755"/>
                                <a:gd name="T16" fmla="*/ 143 w 2253"/>
                                <a:gd name="T17" fmla="*/ 294 h 1755"/>
                                <a:gd name="T18" fmla="*/ 170 w 2253"/>
                                <a:gd name="T19" fmla="*/ 316 h 1755"/>
                                <a:gd name="T20" fmla="*/ 198 w 2253"/>
                                <a:gd name="T21" fmla="*/ 294 h 1755"/>
                                <a:gd name="T22" fmla="*/ 187 w 2253"/>
                                <a:gd name="T23" fmla="*/ 266 h 1755"/>
                                <a:gd name="T24" fmla="*/ 179 w 2253"/>
                                <a:gd name="T25" fmla="*/ 251 h 1755"/>
                                <a:gd name="T26" fmla="*/ 195 w 2253"/>
                                <a:gd name="T27" fmla="*/ 252 h 1755"/>
                                <a:gd name="T28" fmla="*/ 239 w 2253"/>
                                <a:gd name="T29" fmla="*/ 255 h 1755"/>
                                <a:gd name="T30" fmla="*/ 240 w 2253"/>
                                <a:gd name="T31" fmla="*/ 268 h 1755"/>
                                <a:gd name="T32" fmla="*/ 230 w 2253"/>
                                <a:gd name="T33" fmla="*/ 296 h 1755"/>
                                <a:gd name="T34" fmla="*/ 257 w 2253"/>
                                <a:gd name="T35" fmla="*/ 317 h 1755"/>
                                <a:gd name="T36" fmla="*/ 285 w 2253"/>
                                <a:gd name="T37" fmla="*/ 296 h 1755"/>
                                <a:gd name="T38" fmla="*/ 273 w 2253"/>
                                <a:gd name="T39" fmla="*/ 266 h 1755"/>
                                <a:gd name="T40" fmla="*/ 265 w 2253"/>
                                <a:gd name="T41" fmla="*/ 254 h 1755"/>
                                <a:gd name="T42" fmla="*/ 277 w 2253"/>
                                <a:gd name="T43" fmla="*/ 251 h 1755"/>
                                <a:gd name="T44" fmla="*/ 298 w 2253"/>
                                <a:gd name="T45" fmla="*/ 242 h 1755"/>
                                <a:gd name="T46" fmla="*/ 325 w 2253"/>
                                <a:gd name="T47" fmla="*/ 231 h 1755"/>
                                <a:gd name="T48" fmla="*/ 317 w 2253"/>
                                <a:gd name="T49" fmla="*/ 248 h 1755"/>
                                <a:gd name="T50" fmla="*/ 323 w 2253"/>
                                <a:gd name="T51" fmla="*/ 279 h 1755"/>
                                <a:gd name="T52" fmla="*/ 358 w 2253"/>
                                <a:gd name="T53" fmla="*/ 283 h 1755"/>
                                <a:gd name="T54" fmla="*/ 368 w 2253"/>
                                <a:gd name="T55" fmla="*/ 249 h 1755"/>
                                <a:gd name="T56" fmla="*/ 346 w 2253"/>
                                <a:gd name="T57" fmla="*/ 231 h 1755"/>
                                <a:gd name="T58" fmla="*/ 337 w 2253"/>
                                <a:gd name="T59" fmla="*/ 217 h 1755"/>
                                <a:gd name="T60" fmla="*/ 342 w 2253"/>
                                <a:gd name="T61" fmla="*/ 205 h 1755"/>
                                <a:gd name="T62" fmla="*/ 349 w 2253"/>
                                <a:gd name="T63" fmla="*/ 183 h 1755"/>
                                <a:gd name="T64" fmla="*/ 361 w 2253"/>
                                <a:gd name="T65" fmla="*/ 202 h 1755"/>
                                <a:gd name="T66" fmla="*/ 394 w 2253"/>
                                <a:gd name="T67" fmla="*/ 204 h 1755"/>
                                <a:gd name="T68" fmla="*/ 405 w 2253"/>
                                <a:gd name="T69" fmla="*/ 170 h 1755"/>
                                <a:gd name="T70" fmla="*/ 375 w 2253"/>
                                <a:gd name="T71" fmla="*/ 153 h 1755"/>
                                <a:gd name="T72" fmla="*/ 356 w 2253"/>
                                <a:gd name="T73" fmla="*/ 166 h 1755"/>
                                <a:gd name="T74" fmla="*/ 346 w 2253"/>
                                <a:gd name="T75" fmla="*/ 98 h 1755"/>
                                <a:gd name="T76" fmla="*/ 338 w 2253"/>
                                <a:gd name="T77" fmla="*/ 12 h 1755"/>
                                <a:gd name="T78" fmla="*/ 363 w 2253"/>
                                <a:gd name="T79" fmla="*/ 4 h 1755"/>
                                <a:gd name="T80" fmla="*/ 392 w 2253"/>
                                <a:gd name="T81" fmla="*/ 0 h 1755"/>
                                <a:gd name="T82" fmla="*/ 443 w 2253"/>
                                <a:gd name="T83" fmla="*/ 11 h 1755"/>
                                <a:gd name="T84" fmla="*/ 470 w 2253"/>
                                <a:gd name="T85" fmla="*/ 26 h 1755"/>
                                <a:gd name="T86" fmla="*/ 473 w 2253"/>
                                <a:gd name="T87" fmla="*/ 36 h 1755"/>
                                <a:gd name="T88" fmla="*/ 463 w 2253"/>
                                <a:gd name="T89" fmla="*/ 60 h 1755"/>
                                <a:gd name="T90" fmla="*/ 429 w 2253"/>
                                <a:gd name="T91" fmla="*/ 64 h 1755"/>
                                <a:gd name="T92" fmla="*/ 409 w 2253"/>
                                <a:gd name="T93" fmla="*/ 72 h 1755"/>
                                <a:gd name="T94" fmla="*/ 393 w 2253"/>
                                <a:gd name="T95" fmla="*/ 68 h 1755"/>
                                <a:gd name="T96" fmla="*/ 366 w 2253"/>
                                <a:gd name="T97" fmla="*/ 75 h 1755"/>
                                <a:gd name="T98" fmla="*/ 362 w 2253"/>
                                <a:gd name="T99" fmla="*/ 110 h 1755"/>
                                <a:gd name="T100" fmla="*/ 396 w 2253"/>
                                <a:gd name="T101" fmla="*/ 120 h 1755"/>
                                <a:gd name="T102" fmla="*/ 413 w 2253"/>
                                <a:gd name="T103" fmla="*/ 94 h 1755"/>
                                <a:gd name="T104" fmla="*/ 427 w 2253"/>
                                <a:gd name="T105" fmla="*/ 83 h 1755"/>
                                <a:gd name="T106" fmla="*/ 464 w 2253"/>
                                <a:gd name="T107" fmla="*/ 78 h 1755"/>
                                <a:gd name="T108" fmla="*/ 444 w 2253"/>
                                <a:gd name="T109" fmla="*/ 230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0270070" name="Freeform 205"/>
                          <wps:cNvSpPr>
                            <a:spLocks/>
                          </wps:cNvSpPr>
                          <wps:spPr bwMode="auto">
                            <a:xfrm>
                              <a:off x="1238" y="2019"/>
                              <a:ext cx="104" cy="133"/>
                            </a:xfrm>
                            <a:custGeom>
                              <a:avLst/>
                              <a:gdLst>
                                <a:gd name="T0" fmla="*/ 14 w 226"/>
                                <a:gd name="T1" fmla="*/ 29 h 289"/>
                                <a:gd name="T2" fmla="*/ 40 w 226"/>
                                <a:gd name="T3" fmla="*/ 61 h 289"/>
                                <a:gd name="T4" fmla="*/ 48 w 226"/>
                                <a:gd name="T5" fmla="*/ 61 h 289"/>
                                <a:gd name="T6" fmla="*/ 48 w 226"/>
                                <a:gd name="T7" fmla="*/ 0 h 289"/>
                                <a:gd name="T8" fmla="*/ 34 w 226"/>
                                <a:gd name="T9" fmla="*/ 0 h 289"/>
                                <a:gd name="T10" fmla="*/ 34 w 226"/>
                                <a:gd name="T11" fmla="*/ 33 h 289"/>
                                <a:gd name="T12" fmla="*/ 11 w 226"/>
                                <a:gd name="T13" fmla="*/ 0 h 289"/>
                                <a:gd name="T14" fmla="*/ 0 w 226"/>
                                <a:gd name="T15" fmla="*/ 0 h 289"/>
                                <a:gd name="T16" fmla="*/ 0 w 226"/>
                                <a:gd name="T17" fmla="*/ 60 h 289"/>
                                <a:gd name="T18" fmla="*/ 14 w 226"/>
                                <a:gd name="T19" fmla="*/ 60 h 289"/>
                                <a:gd name="T20" fmla="*/ 14 w 226"/>
                                <a:gd name="T21" fmla="*/ 29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4282324" name="Freeform 206"/>
                          <wps:cNvSpPr>
                            <a:spLocks/>
                          </wps:cNvSpPr>
                          <wps:spPr bwMode="auto">
                            <a:xfrm>
                              <a:off x="1603" y="2649"/>
                              <a:ext cx="55" cy="53"/>
                            </a:xfrm>
                            <a:custGeom>
                              <a:avLst/>
                              <a:gdLst>
                                <a:gd name="T0" fmla="*/ 13 w 117"/>
                                <a:gd name="T1" fmla="*/ 24 h 115"/>
                                <a:gd name="T2" fmla="*/ 16 w 117"/>
                                <a:gd name="T3" fmla="*/ 24 h 115"/>
                                <a:gd name="T4" fmla="*/ 18 w 117"/>
                                <a:gd name="T5" fmla="*/ 24 h 115"/>
                                <a:gd name="T6" fmla="*/ 20 w 117"/>
                                <a:gd name="T7" fmla="*/ 22 h 115"/>
                                <a:gd name="T8" fmla="*/ 22 w 117"/>
                                <a:gd name="T9" fmla="*/ 21 h 115"/>
                                <a:gd name="T10" fmla="*/ 24 w 117"/>
                                <a:gd name="T11" fmla="*/ 19 h 115"/>
                                <a:gd name="T12" fmla="*/ 25 w 117"/>
                                <a:gd name="T13" fmla="*/ 17 h 115"/>
                                <a:gd name="T14" fmla="*/ 26 w 117"/>
                                <a:gd name="T15" fmla="*/ 15 h 115"/>
                                <a:gd name="T16" fmla="*/ 26 w 117"/>
                                <a:gd name="T17" fmla="*/ 12 h 115"/>
                                <a:gd name="T18" fmla="*/ 26 w 117"/>
                                <a:gd name="T19" fmla="*/ 10 h 115"/>
                                <a:gd name="T20" fmla="*/ 25 w 117"/>
                                <a:gd name="T21" fmla="*/ 7 h 115"/>
                                <a:gd name="T22" fmla="*/ 24 w 117"/>
                                <a:gd name="T23" fmla="*/ 6 h 115"/>
                                <a:gd name="T24" fmla="*/ 22 w 117"/>
                                <a:gd name="T25" fmla="*/ 3 h 115"/>
                                <a:gd name="T26" fmla="*/ 20 w 117"/>
                                <a:gd name="T27" fmla="*/ 2 h 115"/>
                                <a:gd name="T28" fmla="*/ 18 w 117"/>
                                <a:gd name="T29" fmla="*/ 1 h 115"/>
                                <a:gd name="T30" fmla="*/ 16 w 117"/>
                                <a:gd name="T31" fmla="*/ 0 h 115"/>
                                <a:gd name="T32" fmla="*/ 13 w 117"/>
                                <a:gd name="T33" fmla="*/ 0 h 115"/>
                                <a:gd name="T34" fmla="*/ 11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1 w 117"/>
                                <a:gd name="T63" fmla="*/ 24 h 115"/>
                                <a:gd name="T64" fmla="*/ 13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858927" name="Freeform 207"/>
                          <wps:cNvSpPr>
                            <a:spLocks/>
                          </wps:cNvSpPr>
                          <wps:spPr bwMode="auto">
                            <a:xfrm>
                              <a:off x="1792" y="2653"/>
                              <a:ext cx="54" cy="53"/>
                            </a:xfrm>
                            <a:custGeom>
                              <a:avLst/>
                              <a:gdLst>
                                <a:gd name="T0" fmla="*/ 12 w 117"/>
                                <a:gd name="T1" fmla="*/ 24 h 115"/>
                                <a:gd name="T2" fmla="*/ 15 w 117"/>
                                <a:gd name="T3" fmla="*/ 24 h 115"/>
                                <a:gd name="T4" fmla="*/ 18 w 117"/>
                                <a:gd name="T5" fmla="*/ 24 h 115"/>
                                <a:gd name="T6" fmla="*/ 19 w 117"/>
                                <a:gd name="T7" fmla="*/ 22 h 115"/>
                                <a:gd name="T8" fmla="*/ 21 w 117"/>
                                <a:gd name="T9" fmla="*/ 21 h 115"/>
                                <a:gd name="T10" fmla="*/ 23 w 117"/>
                                <a:gd name="T11" fmla="*/ 19 h 115"/>
                                <a:gd name="T12" fmla="*/ 24 w 117"/>
                                <a:gd name="T13" fmla="*/ 17 h 115"/>
                                <a:gd name="T14" fmla="*/ 25 w 117"/>
                                <a:gd name="T15" fmla="*/ 15 h 115"/>
                                <a:gd name="T16" fmla="*/ 25 w 117"/>
                                <a:gd name="T17" fmla="*/ 12 h 115"/>
                                <a:gd name="T18" fmla="*/ 25 w 117"/>
                                <a:gd name="T19" fmla="*/ 10 h 115"/>
                                <a:gd name="T20" fmla="*/ 24 w 117"/>
                                <a:gd name="T21" fmla="*/ 7 h 115"/>
                                <a:gd name="T22" fmla="*/ 23 w 117"/>
                                <a:gd name="T23" fmla="*/ 6 h 115"/>
                                <a:gd name="T24" fmla="*/ 21 w 117"/>
                                <a:gd name="T25" fmla="*/ 3 h 115"/>
                                <a:gd name="T26" fmla="*/ 19 w 117"/>
                                <a:gd name="T27" fmla="*/ 2 h 115"/>
                                <a:gd name="T28" fmla="*/ 18 w 117"/>
                                <a:gd name="T29" fmla="*/ 1 h 115"/>
                                <a:gd name="T30" fmla="*/ 15 w 117"/>
                                <a:gd name="T31" fmla="*/ 0 h 115"/>
                                <a:gd name="T32" fmla="*/ 12 w 117"/>
                                <a:gd name="T33" fmla="*/ 0 h 115"/>
                                <a:gd name="T34" fmla="*/ 10 w 117"/>
                                <a:gd name="T35" fmla="*/ 0 h 115"/>
                                <a:gd name="T36" fmla="*/ 8 w 117"/>
                                <a:gd name="T37" fmla="*/ 1 h 115"/>
                                <a:gd name="T38" fmla="*/ 6 w 117"/>
                                <a:gd name="T39" fmla="*/ 2 h 115"/>
                                <a:gd name="T40" fmla="*/ 4 w 117"/>
                                <a:gd name="T41" fmla="*/ 3 h 115"/>
                                <a:gd name="T42" fmla="*/ 2 w 117"/>
                                <a:gd name="T43" fmla="*/ 6 h 115"/>
                                <a:gd name="T44" fmla="*/ 1 w 117"/>
                                <a:gd name="T45" fmla="*/ 7 h 115"/>
                                <a:gd name="T46" fmla="*/ 0 w 117"/>
                                <a:gd name="T47" fmla="*/ 10 h 115"/>
                                <a:gd name="T48" fmla="*/ 0 w 117"/>
                                <a:gd name="T49" fmla="*/ 12 h 115"/>
                                <a:gd name="T50" fmla="*/ 0 w 117"/>
                                <a:gd name="T51" fmla="*/ 15 h 115"/>
                                <a:gd name="T52" fmla="*/ 1 w 117"/>
                                <a:gd name="T53" fmla="*/ 17 h 115"/>
                                <a:gd name="T54" fmla="*/ 2 w 117"/>
                                <a:gd name="T55" fmla="*/ 19 h 115"/>
                                <a:gd name="T56" fmla="*/ 4 w 117"/>
                                <a:gd name="T57" fmla="*/ 21 h 115"/>
                                <a:gd name="T58" fmla="*/ 6 w 117"/>
                                <a:gd name="T59" fmla="*/ 22 h 115"/>
                                <a:gd name="T60" fmla="*/ 8 w 117"/>
                                <a:gd name="T61" fmla="*/ 24 h 115"/>
                                <a:gd name="T62" fmla="*/ 10 w 117"/>
                                <a:gd name="T63" fmla="*/ 24 h 115"/>
                                <a:gd name="T64" fmla="*/ 12 w 117"/>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37226" name="Freeform 208"/>
                          <wps:cNvSpPr>
                            <a:spLocks/>
                          </wps:cNvSpPr>
                          <wps:spPr bwMode="auto">
                            <a:xfrm>
                              <a:off x="1973" y="2586"/>
                              <a:ext cx="55" cy="53"/>
                            </a:xfrm>
                            <a:custGeom>
                              <a:avLst/>
                              <a:gdLst>
                                <a:gd name="T0" fmla="*/ 13 w 118"/>
                                <a:gd name="T1" fmla="*/ 24 h 115"/>
                                <a:gd name="T2" fmla="*/ 15 w 118"/>
                                <a:gd name="T3" fmla="*/ 24 h 115"/>
                                <a:gd name="T4" fmla="*/ 18 w 118"/>
                                <a:gd name="T5" fmla="*/ 24 h 115"/>
                                <a:gd name="T6" fmla="*/ 20 w 118"/>
                                <a:gd name="T7" fmla="*/ 22 h 115"/>
                                <a:gd name="T8" fmla="*/ 22 w 118"/>
                                <a:gd name="T9" fmla="*/ 21 h 115"/>
                                <a:gd name="T10" fmla="*/ 23 w 118"/>
                                <a:gd name="T11" fmla="*/ 19 h 115"/>
                                <a:gd name="T12" fmla="*/ 25 w 118"/>
                                <a:gd name="T13" fmla="*/ 17 h 115"/>
                                <a:gd name="T14" fmla="*/ 25 w 118"/>
                                <a:gd name="T15" fmla="*/ 15 h 115"/>
                                <a:gd name="T16" fmla="*/ 26 w 118"/>
                                <a:gd name="T17" fmla="*/ 12 h 115"/>
                                <a:gd name="T18" fmla="*/ 25 w 118"/>
                                <a:gd name="T19" fmla="*/ 10 h 115"/>
                                <a:gd name="T20" fmla="*/ 25 w 118"/>
                                <a:gd name="T21" fmla="*/ 7 h 115"/>
                                <a:gd name="T22" fmla="*/ 23 w 118"/>
                                <a:gd name="T23" fmla="*/ 6 h 115"/>
                                <a:gd name="T24" fmla="*/ 22 w 118"/>
                                <a:gd name="T25" fmla="*/ 3 h 115"/>
                                <a:gd name="T26" fmla="*/ 20 w 118"/>
                                <a:gd name="T27" fmla="*/ 2 h 115"/>
                                <a:gd name="T28" fmla="*/ 18 w 118"/>
                                <a:gd name="T29" fmla="*/ 1 h 115"/>
                                <a:gd name="T30" fmla="*/ 15 w 118"/>
                                <a:gd name="T31" fmla="*/ 0 h 115"/>
                                <a:gd name="T32" fmla="*/ 13 w 118"/>
                                <a:gd name="T33" fmla="*/ 0 h 115"/>
                                <a:gd name="T34" fmla="*/ 10 w 118"/>
                                <a:gd name="T35" fmla="*/ 0 h 115"/>
                                <a:gd name="T36" fmla="*/ 8 w 118"/>
                                <a:gd name="T37" fmla="*/ 1 h 115"/>
                                <a:gd name="T38" fmla="*/ 6 w 118"/>
                                <a:gd name="T39" fmla="*/ 2 h 115"/>
                                <a:gd name="T40" fmla="*/ 4 w 118"/>
                                <a:gd name="T41" fmla="*/ 3 h 115"/>
                                <a:gd name="T42" fmla="*/ 2 w 118"/>
                                <a:gd name="T43" fmla="*/ 6 h 115"/>
                                <a:gd name="T44" fmla="*/ 1 w 118"/>
                                <a:gd name="T45" fmla="*/ 7 h 115"/>
                                <a:gd name="T46" fmla="*/ 0 w 118"/>
                                <a:gd name="T47" fmla="*/ 10 h 115"/>
                                <a:gd name="T48" fmla="*/ 0 w 118"/>
                                <a:gd name="T49" fmla="*/ 12 h 115"/>
                                <a:gd name="T50" fmla="*/ 0 w 118"/>
                                <a:gd name="T51" fmla="*/ 15 h 115"/>
                                <a:gd name="T52" fmla="*/ 1 w 118"/>
                                <a:gd name="T53" fmla="*/ 17 h 115"/>
                                <a:gd name="T54" fmla="*/ 2 w 118"/>
                                <a:gd name="T55" fmla="*/ 19 h 115"/>
                                <a:gd name="T56" fmla="*/ 4 w 118"/>
                                <a:gd name="T57" fmla="*/ 21 h 115"/>
                                <a:gd name="T58" fmla="*/ 6 w 118"/>
                                <a:gd name="T59" fmla="*/ 22 h 115"/>
                                <a:gd name="T60" fmla="*/ 8 w 118"/>
                                <a:gd name="T61" fmla="*/ 24 h 115"/>
                                <a:gd name="T62" fmla="*/ 10 w 118"/>
                                <a:gd name="T63" fmla="*/ 24 h 115"/>
                                <a:gd name="T64" fmla="*/ 13 w 118"/>
                                <a:gd name="T65" fmla="*/ 24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2776388" name="Freeform 209"/>
                          <wps:cNvSpPr>
                            <a:spLocks/>
                          </wps:cNvSpPr>
                          <wps:spPr bwMode="auto">
                            <a:xfrm>
                              <a:off x="2054" y="2416"/>
                              <a:ext cx="55" cy="54"/>
                            </a:xfrm>
                            <a:custGeom>
                              <a:avLst/>
                              <a:gdLst>
                                <a:gd name="T0" fmla="*/ 13 w 117"/>
                                <a:gd name="T1" fmla="*/ 25 h 118"/>
                                <a:gd name="T2" fmla="*/ 16 w 117"/>
                                <a:gd name="T3" fmla="*/ 24 h 118"/>
                                <a:gd name="T4" fmla="*/ 18 w 117"/>
                                <a:gd name="T5" fmla="*/ 24 h 118"/>
                                <a:gd name="T6" fmla="*/ 20 w 117"/>
                                <a:gd name="T7" fmla="*/ 22 h 118"/>
                                <a:gd name="T8" fmla="*/ 22 w 117"/>
                                <a:gd name="T9" fmla="*/ 21 h 118"/>
                                <a:gd name="T10" fmla="*/ 24 w 117"/>
                                <a:gd name="T11" fmla="*/ 19 h 118"/>
                                <a:gd name="T12" fmla="*/ 25 w 117"/>
                                <a:gd name="T13" fmla="*/ 17 h 118"/>
                                <a:gd name="T14" fmla="*/ 26 w 117"/>
                                <a:gd name="T15" fmla="*/ 15 h 118"/>
                                <a:gd name="T16" fmla="*/ 26 w 117"/>
                                <a:gd name="T17" fmla="*/ 12 h 118"/>
                                <a:gd name="T18" fmla="*/ 26 w 117"/>
                                <a:gd name="T19" fmla="*/ 10 h 118"/>
                                <a:gd name="T20" fmla="*/ 25 w 117"/>
                                <a:gd name="T21" fmla="*/ 7 h 118"/>
                                <a:gd name="T22" fmla="*/ 24 w 117"/>
                                <a:gd name="T23" fmla="*/ 5 h 118"/>
                                <a:gd name="T24" fmla="*/ 22 w 117"/>
                                <a:gd name="T25" fmla="*/ 4 h 118"/>
                                <a:gd name="T26" fmla="*/ 20 w 117"/>
                                <a:gd name="T27" fmla="*/ 2 h 118"/>
                                <a:gd name="T28" fmla="*/ 18 w 117"/>
                                <a:gd name="T29" fmla="*/ 1 h 118"/>
                                <a:gd name="T30" fmla="*/ 16 w 117"/>
                                <a:gd name="T31" fmla="*/ 0 h 118"/>
                                <a:gd name="T32" fmla="*/ 13 w 117"/>
                                <a:gd name="T33" fmla="*/ 0 h 118"/>
                                <a:gd name="T34" fmla="*/ 10 w 117"/>
                                <a:gd name="T35" fmla="*/ 0 h 118"/>
                                <a:gd name="T36" fmla="*/ 8 w 117"/>
                                <a:gd name="T37" fmla="*/ 1 h 118"/>
                                <a:gd name="T38" fmla="*/ 6 w 117"/>
                                <a:gd name="T39" fmla="*/ 2 h 118"/>
                                <a:gd name="T40" fmla="*/ 4 w 117"/>
                                <a:gd name="T41" fmla="*/ 4 h 118"/>
                                <a:gd name="T42" fmla="*/ 2 w 117"/>
                                <a:gd name="T43" fmla="*/ 5 h 118"/>
                                <a:gd name="T44" fmla="*/ 1 w 117"/>
                                <a:gd name="T45" fmla="*/ 7 h 118"/>
                                <a:gd name="T46" fmla="*/ 0 w 117"/>
                                <a:gd name="T47" fmla="*/ 10 h 118"/>
                                <a:gd name="T48" fmla="*/ 0 w 117"/>
                                <a:gd name="T49" fmla="*/ 12 h 118"/>
                                <a:gd name="T50" fmla="*/ 0 w 117"/>
                                <a:gd name="T51" fmla="*/ 15 h 118"/>
                                <a:gd name="T52" fmla="*/ 1 w 117"/>
                                <a:gd name="T53" fmla="*/ 17 h 118"/>
                                <a:gd name="T54" fmla="*/ 2 w 117"/>
                                <a:gd name="T55" fmla="*/ 19 h 118"/>
                                <a:gd name="T56" fmla="*/ 4 w 117"/>
                                <a:gd name="T57" fmla="*/ 21 h 118"/>
                                <a:gd name="T58" fmla="*/ 6 w 117"/>
                                <a:gd name="T59" fmla="*/ 22 h 118"/>
                                <a:gd name="T60" fmla="*/ 8 w 117"/>
                                <a:gd name="T61" fmla="*/ 24 h 118"/>
                                <a:gd name="T62" fmla="*/ 10 w 117"/>
                                <a:gd name="T63" fmla="*/ 24 h 118"/>
                                <a:gd name="T64" fmla="*/ 13 w 117"/>
                                <a:gd name="T65" fmla="*/ 25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8175962" name="Freeform 210"/>
                          <wps:cNvSpPr>
                            <a:spLocks/>
                          </wps:cNvSpPr>
                          <wps:spPr bwMode="auto">
                            <a:xfrm>
                              <a:off x="2069" y="2230"/>
                              <a:ext cx="54" cy="54"/>
                            </a:xfrm>
                            <a:custGeom>
                              <a:avLst/>
                              <a:gdLst>
                                <a:gd name="T0" fmla="*/ 12 w 118"/>
                                <a:gd name="T1" fmla="*/ 25 h 117"/>
                                <a:gd name="T2" fmla="*/ 15 w 118"/>
                                <a:gd name="T3" fmla="*/ 24 h 117"/>
                                <a:gd name="T4" fmla="*/ 17 w 118"/>
                                <a:gd name="T5" fmla="*/ 24 h 117"/>
                                <a:gd name="T6" fmla="*/ 19 w 118"/>
                                <a:gd name="T7" fmla="*/ 23 h 117"/>
                                <a:gd name="T8" fmla="*/ 21 w 118"/>
                                <a:gd name="T9" fmla="*/ 21 h 117"/>
                                <a:gd name="T10" fmla="*/ 22 w 118"/>
                                <a:gd name="T11" fmla="*/ 19 h 117"/>
                                <a:gd name="T12" fmla="*/ 24 w 118"/>
                                <a:gd name="T13" fmla="*/ 17 h 117"/>
                                <a:gd name="T14" fmla="*/ 24 w 118"/>
                                <a:gd name="T15" fmla="*/ 15 h 117"/>
                                <a:gd name="T16" fmla="*/ 25 w 118"/>
                                <a:gd name="T17" fmla="*/ 12 h 117"/>
                                <a:gd name="T18" fmla="*/ 24 w 118"/>
                                <a:gd name="T19" fmla="*/ 10 h 117"/>
                                <a:gd name="T20" fmla="*/ 24 w 118"/>
                                <a:gd name="T21" fmla="*/ 7 h 117"/>
                                <a:gd name="T22" fmla="*/ 22 w 118"/>
                                <a:gd name="T23" fmla="*/ 6 h 117"/>
                                <a:gd name="T24" fmla="*/ 21 w 118"/>
                                <a:gd name="T25" fmla="*/ 4 h 117"/>
                                <a:gd name="T26" fmla="*/ 19 w 118"/>
                                <a:gd name="T27" fmla="*/ 2 h 117"/>
                                <a:gd name="T28" fmla="*/ 17 w 118"/>
                                <a:gd name="T29" fmla="*/ 1 h 117"/>
                                <a:gd name="T30" fmla="*/ 15 w 118"/>
                                <a:gd name="T31" fmla="*/ 0 h 117"/>
                                <a:gd name="T32" fmla="*/ 12 w 118"/>
                                <a:gd name="T33" fmla="*/ 0 h 117"/>
                                <a:gd name="T34" fmla="*/ 10 w 118"/>
                                <a:gd name="T35" fmla="*/ 0 h 117"/>
                                <a:gd name="T36" fmla="*/ 7 w 118"/>
                                <a:gd name="T37" fmla="*/ 1 h 117"/>
                                <a:gd name="T38" fmla="*/ 5 w 118"/>
                                <a:gd name="T39" fmla="*/ 2 h 117"/>
                                <a:gd name="T40" fmla="*/ 4 w 118"/>
                                <a:gd name="T41" fmla="*/ 4 h 117"/>
                                <a:gd name="T42" fmla="*/ 2 w 118"/>
                                <a:gd name="T43" fmla="*/ 6 h 117"/>
                                <a:gd name="T44" fmla="*/ 1 w 118"/>
                                <a:gd name="T45" fmla="*/ 7 h 117"/>
                                <a:gd name="T46" fmla="*/ 0 w 118"/>
                                <a:gd name="T47" fmla="*/ 10 h 117"/>
                                <a:gd name="T48" fmla="*/ 0 w 118"/>
                                <a:gd name="T49" fmla="*/ 12 h 117"/>
                                <a:gd name="T50" fmla="*/ 0 w 118"/>
                                <a:gd name="T51" fmla="*/ 15 h 117"/>
                                <a:gd name="T52" fmla="*/ 1 w 118"/>
                                <a:gd name="T53" fmla="*/ 17 h 117"/>
                                <a:gd name="T54" fmla="*/ 2 w 118"/>
                                <a:gd name="T55" fmla="*/ 19 h 117"/>
                                <a:gd name="T56" fmla="*/ 4 w 118"/>
                                <a:gd name="T57" fmla="*/ 21 h 117"/>
                                <a:gd name="T58" fmla="*/ 5 w 118"/>
                                <a:gd name="T59" fmla="*/ 23 h 117"/>
                                <a:gd name="T60" fmla="*/ 7 w 118"/>
                                <a:gd name="T61" fmla="*/ 24 h 117"/>
                                <a:gd name="T62" fmla="*/ 10 w 118"/>
                                <a:gd name="T63" fmla="*/ 24 h 117"/>
                                <a:gd name="T64" fmla="*/ 12 w 118"/>
                                <a:gd name="T65" fmla="*/ 25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7990809" name="Freeform 211"/>
                          <wps:cNvSpPr>
                            <a:spLocks/>
                          </wps:cNvSpPr>
                          <wps:spPr bwMode="auto">
                            <a:xfrm>
                              <a:off x="1233" y="2183"/>
                              <a:ext cx="123" cy="235"/>
                            </a:xfrm>
                            <a:custGeom>
                              <a:avLst/>
                              <a:gdLst>
                                <a:gd name="T0" fmla="*/ 36 w 265"/>
                                <a:gd name="T1" fmla="*/ 52 h 507"/>
                                <a:gd name="T2" fmla="*/ 28 w 265"/>
                                <a:gd name="T3" fmla="*/ 0 h 507"/>
                                <a:gd name="T4" fmla="*/ 19 w 265"/>
                                <a:gd name="T5" fmla="*/ 53 h 507"/>
                                <a:gd name="T6" fmla="*/ 15 w 265"/>
                                <a:gd name="T7" fmla="*/ 55 h 507"/>
                                <a:gd name="T8" fmla="*/ 12 w 265"/>
                                <a:gd name="T9" fmla="*/ 57 h 507"/>
                                <a:gd name="T10" fmla="*/ 8 w 265"/>
                                <a:gd name="T11" fmla="*/ 60 h 507"/>
                                <a:gd name="T12" fmla="*/ 6 w 265"/>
                                <a:gd name="T13" fmla="*/ 64 h 507"/>
                                <a:gd name="T14" fmla="*/ 3 w 265"/>
                                <a:gd name="T15" fmla="*/ 67 h 507"/>
                                <a:gd name="T16" fmla="*/ 1 w 265"/>
                                <a:gd name="T17" fmla="*/ 71 h 507"/>
                                <a:gd name="T18" fmla="*/ 0 w 265"/>
                                <a:gd name="T19" fmla="*/ 76 h 507"/>
                                <a:gd name="T20" fmla="*/ 0 w 265"/>
                                <a:gd name="T21" fmla="*/ 80 h 507"/>
                                <a:gd name="T22" fmla="*/ 0 w 265"/>
                                <a:gd name="T23" fmla="*/ 86 h 507"/>
                                <a:gd name="T24" fmla="*/ 2 w 265"/>
                                <a:gd name="T25" fmla="*/ 91 h 507"/>
                                <a:gd name="T26" fmla="*/ 5 w 265"/>
                                <a:gd name="T27" fmla="*/ 96 h 507"/>
                                <a:gd name="T28" fmla="*/ 8 w 265"/>
                                <a:gd name="T29" fmla="*/ 100 h 507"/>
                                <a:gd name="T30" fmla="*/ 13 w 265"/>
                                <a:gd name="T31" fmla="*/ 104 h 507"/>
                                <a:gd name="T32" fmla="*/ 18 w 265"/>
                                <a:gd name="T33" fmla="*/ 107 h 507"/>
                                <a:gd name="T34" fmla="*/ 23 w 265"/>
                                <a:gd name="T35" fmla="*/ 108 h 507"/>
                                <a:gd name="T36" fmla="*/ 29 w 265"/>
                                <a:gd name="T37" fmla="*/ 109 h 507"/>
                                <a:gd name="T38" fmla="*/ 34 w 265"/>
                                <a:gd name="T39" fmla="*/ 108 h 507"/>
                                <a:gd name="T40" fmla="*/ 40 w 265"/>
                                <a:gd name="T41" fmla="*/ 107 h 507"/>
                                <a:gd name="T42" fmla="*/ 45 w 265"/>
                                <a:gd name="T43" fmla="*/ 104 h 507"/>
                                <a:gd name="T44" fmla="*/ 49 w 265"/>
                                <a:gd name="T45" fmla="*/ 100 h 507"/>
                                <a:gd name="T46" fmla="*/ 52 w 265"/>
                                <a:gd name="T47" fmla="*/ 96 h 507"/>
                                <a:gd name="T48" fmla="*/ 55 w 265"/>
                                <a:gd name="T49" fmla="*/ 91 h 507"/>
                                <a:gd name="T50" fmla="*/ 57 w 265"/>
                                <a:gd name="T51" fmla="*/ 86 h 507"/>
                                <a:gd name="T52" fmla="*/ 57 w 265"/>
                                <a:gd name="T53" fmla="*/ 80 h 507"/>
                                <a:gd name="T54" fmla="*/ 57 w 265"/>
                                <a:gd name="T55" fmla="*/ 75 h 507"/>
                                <a:gd name="T56" fmla="*/ 56 w 265"/>
                                <a:gd name="T57" fmla="*/ 70 h 507"/>
                                <a:gd name="T58" fmla="*/ 54 w 265"/>
                                <a:gd name="T59" fmla="*/ 66 h 507"/>
                                <a:gd name="T60" fmla="*/ 51 w 265"/>
                                <a:gd name="T61" fmla="*/ 63 h 507"/>
                                <a:gd name="T62" fmla="*/ 48 w 265"/>
                                <a:gd name="T63" fmla="*/ 59 h 507"/>
                                <a:gd name="T64" fmla="*/ 45 w 265"/>
                                <a:gd name="T65" fmla="*/ 56 h 507"/>
                                <a:gd name="T66" fmla="*/ 40 w 265"/>
                                <a:gd name="T67" fmla="*/ 54 h 507"/>
                                <a:gd name="T68" fmla="*/ 36 w 265"/>
                                <a:gd name="T69" fmla="*/ 52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700596" name="Freeform 212"/>
                          <wps:cNvSpPr>
                            <a:spLocks/>
                          </wps:cNvSpPr>
                          <wps:spPr bwMode="auto">
                            <a:xfrm>
                              <a:off x="1098" y="2220"/>
                              <a:ext cx="743" cy="643"/>
                            </a:xfrm>
                            <a:custGeom>
                              <a:avLst/>
                              <a:gdLst>
                                <a:gd name="T0" fmla="*/ 331 w 1605"/>
                                <a:gd name="T1" fmla="*/ 95 h 1389"/>
                                <a:gd name="T2" fmla="*/ 322 w 1605"/>
                                <a:gd name="T3" fmla="*/ 85 h 1389"/>
                                <a:gd name="T4" fmla="*/ 312 w 1605"/>
                                <a:gd name="T5" fmla="*/ 75 h 1389"/>
                                <a:gd name="T6" fmla="*/ 309 w 1605"/>
                                <a:gd name="T7" fmla="*/ 73 h 1389"/>
                                <a:gd name="T8" fmla="*/ 299 w 1605"/>
                                <a:gd name="T9" fmla="*/ 63 h 1389"/>
                                <a:gd name="T10" fmla="*/ 282 w 1605"/>
                                <a:gd name="T11" fmla="*/ 50 h 1389"/>
                                <a:gd name="T12" fmla="*/ 266 w 1605"/>
                                <a:gd name="T13" fmla="*/ 37 h 1389"/>
                                <a:gd name="T14" fmla="*/ 248 w 1605"/>
                                <a:gd name="T15" fmla="*/ 25 h 1389"/>
                                <a:gd name="T16" fmla="*/ 231 w 1605"/>
                                <a:gd name="T17" fmla="*/ 12 h 1389"/>
                                <a:gd name="T18" fmla="*/ 218 w 1605"/>
                                <a:gd name="T19" fmla="*/ 4 h 1389"/>
                                <a:gd name="T20" fmla="*/ 212 w 1605"/>
                                <a:gd name="T21" fmla="*/ 0 h 1389"/>
                                <a:gd name="T22" fmla="*/ 190 w 1605"/>
                                <a:gd name="T23" fmla="*/ 1 h 1389"/>
                                <a:gd name="T24" fmla="*/ 170 w 1605"/>
                                <a:gd name="T25" fmla="*/ 3 h 1389"/>
                                <a:gd name="T26" fmla="*/ 151 w 1605"/>
                                <a:gd name="T27" fmla="*/ 5 h 1389"/>
                                <a:gd name="T28" fmla="*/ 133 w 1605"/>
                                <a:gd name="T29" fmla="*/ 8 h 1389"/>
                                <a:gd name="T30" fmla="*/ 117 w 1605"/>
                                <a:gd name="T31" fmla="*/ 12 h 1389"/>
                                <a:gd name="T32" fmla="*/ 119 w 1605"/>
                                <a:gd name="T33" fmla="*/ 26 h 1389"/>
                                <a:gd name="T34" fmla="*/ 129 w 1605"/>
                                <a:gd name="T35" fmla="*/ 36 h 1389"/>
                                <a:gd name="T36" fmla="*/ 135 w 1605"/>
                                <a:gd name="T37" fmla="*/ 49 h 1389"/>
                                <a:gd name="T38" fmla="*/ 136 w 1605"/>
                                <a:gd name="T39" fmla="*/ 72 h 1389"/>
                                <a:gd name="T40" fmla="*/ 128 w 1605"/>
                                <a:gd name="T41" fmla="*/ 90 h 1389"/>
                                <a:gd name="T42" fmla="*/ 113 w 1605"/>
                                <a:gd name="T43" fmla="*/ 104 h 1389"/>
                                <a:gd name="T44" fmla="*/ 93 w 1605"/>
                                <a:gd name="T45" fmla="*/ 160 h 1389"/>
                                <a:gd name="T46" fmla="*/ 69 w 1605"/>
                                <a:gd name="T47" fmla="*/ 104 h 1389"/>
                                <a:gd name="T48" fmla="*/ 53 w 1605"/>
                                <a:gd name="T49" fmla="*/ 90 h 1389"/>
                                <a:gd name="T50" fmla="*/ 45 w 1605"/>
                                <a:gd name="T51" fmla="*/ 70 h 1389"/>
                                <a:gd name="T52" fmla="*/ 20 w 1605"/>
                                <a:gd name="T53" fmla="*/ 78 h 1389"/>
                                <a:gd name="T54" fmla="*/ 14 w 1605"/>
                                <a:gd name="T55" fmla="*/ 92 h 1389"/>
                                <a:gd name="T56" fmla="*/ 8 w 1605"/>
                                <a:gd name="T57" fmla="*/ 107 h 1389"/>
                                <a:gd name="T58" fmla="*/ 0 w 1605"/>
                                <a:gd name="T59" fmla="*/ 142 h 1389"/>
                                <a:gd name="T60" fmla="*/ 1 w 1605"/>
                                <a:gd name="T61" fmla="*/ 178 h 1389"/>
                                <a:gd name="T62" fmla="*/ 11 w 1605"/>
                                <a:gd name="T63" fmla="*/ 214 h 1389"/>
                                <a:gd name="T64" fmla="*/ 27 w 1605"/>
                                <a:gd name="T65" fmla="*/ 250 h 1389"/>
                                <a:gd name="T66" fmla="*/ 52 w 1605"/>
                                <a:gd name="T67" fmla="*/ 286 h 1389"/>
                                <a:gd name="T68" fmla="*/ 59 w 1605"/>
                                <a:gd name="T69" fmla="*/ 285 h 1389"/>
                                <a:gd name="T70" fmla="*/ 58 w 1605"/>
                                <a:gd name="T71" fmla="*/ 260 h 1389"/>
                                <a:gd name="T72" fmla="*/ 64 w 1605"/>
                                <a:gd name="T73" fmla="*/ 231 h 1389"/>
                                <a:gd name="T74" fmla="*/ 72 w 1605"/>
                                <a:gd name="T75" fmla="*/ 216 h 1389"/>
                                <a:gd name="T76" fmla="*/ 84 w 1605"/>
                                <a:gd name="T77" fmla="*/ 201 h 1389"/>
                                <a:gd name="T78" fmla="*/ 98 w 1605"/>
                                <a:gd name="T79" fmla="*/ 188 h 1389"/>
                                <a:gd name="T80" fmla="*/ 113 w 1605"/>
                                <a:gd name="T81" fmla="*/ 178 h 1389"/>
                                <a:gd name="T82" fmla="*/ 129 w 1605"/>
                                <a:gd name="T83" fmla="*/ 169 h 1389"/>
                                <a:gd name="T84" fmla="*/ 141 w 1605"/>
                                <a:gd name="T85" fmla="*/ 164 h 1389"/>
                                <a:gd name="T86" fmla="*/ 151 w 1605"/>
                                <a:gd name="T87" fmla="*/ 161 h 1389"/>
                                <a:gd name="T88" fmla="*/ 162 w 1605"/>
                                <a:gd name="T89" fmla="*/ 158 h 1389"/>
                                <a:gd name="T90" fmla="*/ 161 w 1605"/>
                                <a:gd name="T91" fmla="*/ 145 h 1389"/>
                                <a:gd name="T92" fmla="*/ 171 w 1605"/>
                                <a:gd name="T93" fmla="*/ 124 h 1389"/>
                                <a:gd name="T94" fmla="*/ 196 w 1605"/>
                                <a:gd name="T95" fmla="*/ 112 h 1389"/>
                                <a:gd name="T96" fmla="*/ 220 w 1605"/>
                                <a:gd name="T97" fmla="*/ 119 h 1389"/>
                                <a:gd name="T98" fmla="*/ 237 w 1605"/>
                                <a:gd name="T99" fmla="*/ 139 h 1389"/>
                                <a:gd name="T100" fmla="*/ 250 w 1605"/>
                                <a:gd name="T101" fmla="*/ 156 h 1389"/>
                                <a:gd name="T102" fmla="*/ 254 w 1605"/>
                                <a:gd name="T103" fmla="*/ 156 h 1389"/>
                                <a:gd name="T104" fmla="*/ 262 w 1605"/>
                                <a:gd name="T105" fmla="*/ 140 h 1389"/>
                                <a:gd name="T106" fmla="*/ 275 w 1605"/>
                                <a:gd name="T107" fmla="*/ 122 h 1389"/>
                                <a:gd name="T108" fmla="*/ 295 w 1605"/>
                                <a:gd name="T109" fmla="*/ 117 h 1389"/>
                                <a:gd name="T110" fmla="*/ 316 w 1605"/>
                                <a:gd name="T111" fmla="*/ 130 h 1389"/>
                                <a:gd name="T112" fmla="*/ 331 w 1605"/>
                                <a:gd name="T113" fmla="*/ 152 h 1389"/>
                                <a:gd name="T114" fmla="*/ 337 w 1605"/>
                                <a:gd name="T115" fmla="*/ 159 h 1389"/>
                                <a:gd name="T116" fmla="*/ 340 w 1605"/>
                                <a:gd name="T117" fmla="*/ 155 h 1389"/>
                                <a:gd name="T118" fmla="*/ 344 w 1605"/>
                                <a:gd name="T119" fmla="*/ 134 h 1389"/>
                                <a:gd name="T120" fmla="*/ 341 w 1605"/>
                                <a:gd name="T121" fmla="*/ 110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894754203" name="WordArt 190"/>
                        <wps:cNvSpPr txBox="1">
                          <a:spLocks noChangeArrowheads="1" noChangeShapeType="1"/>
                        </wps:cNvSpPr>
                        <wps:spPr bwMode="auto">
                          <a:xfrm>
                            <a:off x="1395720" y="91364"/>
                            <a:ext cx="3587115" cy="627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E8A44"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Berg-Schueni</w:t>
                              </w:r>
                            </w:p>
                          </w:txbxContent>
                        </wps:txbx>
                        <wps:bodyPr rot="0" vert="horz" wrap="square" lIns="91440" tIns="45720" rIns="91440" bIns="45720" anchor="t" anchorCtr="0" upright="1">
                          <a:spAutoFit/>
                        </wps:bodyPr>
                      </wps:wsp>
                    </wpc:wpc>
                  </a:graphicData>
                </a:graphic>
              </wp:inline>
            </w:drawing>
          </mc:Choice>
          <mc:Fallback>
            <w:pict>
              <v:group w14:anchorId="219F4677" id="Zeichenbereich 1" o:spid="_x0000_s1026" editas="canvas" style="width:429.4pt;height:98.8pt;mso-position-horizontal-relative:char;mso-position-vertical-relative:line" coordsize="54533,1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533;height:12541;visibility:visible;mso-wrap-style:square">
                  <v:fill o:detectmouseclick="t"/>
                  <v:path o:connecttype="none"/>
                </v:shape>
                <v:group id="Group 191" o:spid="_x0000_s1028" style="position:absolute;left:4739;top:57;width:9392;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">
                  <v:rect id="AutoShape 192" o:spid="_x0000_s1029"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" filled="f" stroked="f">
                    <o:lock v:ext="edit" aspectratio="t"/>
                  </v:rect>
                  <v:shape id="Freeform 193" o:spid="_x0000_s1030"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58,25;64,26;69,27;74,29;78,30;82,32;86,35;90,37;88,35;82,28;76,22;70,17;64,12;58,8;53,5;47,2;42,0;38,0;34,0;31,0;27,1;24,3;21,5;18,8;14,13;9,20;5,27;1,34;2,36;8,33;13,31;20,29;27,26;35,25;43,24;51,24" o:connectangles="0,0,0,0,0,0,0,0,0,0,0,0,0,0,0,0,0,0,0,0,0,0,0,0,0,0,0,0,0,0,0,0,0,0,0,0"/>
                  </v:shape>
                  <v:shape id="Freeform 194" o:spid="_x0000_s1031"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" path="m,194r23,6l46,206r22,9l89,224r20,8l129,243r18,12l164,267,148,232,130,198,112,164,95,130,75,98,56,65,37,32,16,r3,13l22,26r1,12l23,50,22,71r-4,31l10,142,,194xe" filled="f" fillcolor="black" stroked="f">
                    <v:path arrowok="t" o:connecttype="custom" o:connectlocs="0,20;2,20;5,21;7,21;9,22;11,23;13,24;15,26;16,27;15,23;13,20;11,16;9,13;7,10;6,7;4,3;1,0;2,1;2,3;2,4;2,5;2,7;2,10;1,14;0,20" o:connectangles="0,0,0,0,0,0,0,0,0,0,0,0,0,0,0,0,0,0,0,0,0,0,0,0,0"/>
                  </v:shape>
                  <v:shape id="Freeform 195" o:spid="_x0000_s1032"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217,17;213,12;209,8;204,4;197,1;191,9;185,43;183,71;193,89;200,114;201,139;201,147;203,156;201,162;199,163;190,169;181,172;149,176;117,175;94,163;69,176;27,177;0,167;12,174;23,180;36,186;50,192;65,196;79,200;92,204;105,205;116,206;128,206;138,204;148,202;157,199;166,195;174,190;182,185;192,175;201,164;209,152;216,139;221,125;226,105;229,81;228,57;226,44;223,30" o:connectangles="0,0,0,0,0,0,0,0,0,0,0,0,0,0,0,0,0,0,0,0,0,0,0,0,0,0,0,0,0,0,0,0,0,0,0,0,0,0,0,0,0,0,0,0,0,0,0,0,0"/>
                  </v:shape>
                  <v:shape id="Freeform 196" o:spid="_x0000_s1033"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1,20;6,17;13,13;21,9;31,6;41,3;52,0;62,0;71,0;78,2;85,4;91,6;97,9;101,12;106,15;110,19;110,19;106,18;102,16;98,15;93,13;88,12;83,12;79,11;74,11;68,12;62,13;57,14;52,16;48,17;45,19;43,19;39,20;42,31;44,47;47,64;48,80;47,87;44,85;41,82;37,81;33,73;26,60;20,50;14,40;9,33;5,27;2,23;0,21" o:connectangles="0,0,0,0,0,0,0,0,0,0,0,0,0,0,0,0,0,0,0,0,0,0,0,0,0,0,0,0,0,0,0,0,0,0,0,0,0,0,0,0,0,0,0,0,0,0,0,0,0"/>
                  </v:shape>
                  <v:shape id="Freeform 197" o:spid="_x0000_s1034"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" path="m42,136l,166r2,-8l8,139r5,-19l16,111,21,89,25,68,27,46r,-27l28,16r5,-4l37,6,40,3,43,1,48,r8,1l68,3r5,1l79,6r6,3l91,13r6,3l102,22r6,4l114,32r2,12l116,56r,10l116,75r,6l116,87r,5l116,95r-9,6l98,106r-9,6l79,117r-9,6l61,127r-10,5l42,136xe" fillcolor="black" stroked="f">
                    <v:path arrowok="t" o:connecttype="custom" o:connectlocs="4,13;0,16;0,15;1,13;1,11;1,11;2,9;3,6;3,5;3,2;3,1;3,1;4,0;4,0;4,0;5,0;6,0;7,0;7,0;8,0;9,1;9,1;10,1;10,2;11,2;12,3;12,4;12,5;12,6;12,7;12,8;12,8;12,9;12,9;11,10;10,10;9,11;8,11;7,12;6,12;5,12;4,13" o:connectangles="0,0,0,0,0,0,0,0,0,0,0,0,0,0,0,0,0,0,0,0,0,0,0,0,0,0,0,0,0,0,0,0,0,0,0,0,0,0,0,0,0,0"/>
                  </v:shape>
                  <v:shape id="Freeform 198" o:spid="_x0000_s1035"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" path="m18,148l16,113,13,78,9,43,,,9,6r10,6l28,18r9,6l46,30r9,5l64,41r9,6l70,73r-5,28l59,129r-7,28l45,184r-8,23l28,227r-7,13l19,224r,-30l19,164,18,148xe" fillcolor="black" stroked="f">
                    <v:path arrowok="t" o:connecttype="custom" o:connectlocs="2,14;1,11;1,8;1,4;0,0;1,0;2,1;3,2;4,2;4,3;5,3;6,4;7,5;6,7;6,10;5,13;5,16;4,18;4,20;3,23;2,24;2,22;2,19;2,16;2,14" o:connectangles="0,0,0,0,0,0,0,0,0,0,0,0,0,0,0,0,0,0,0,0,0,0,0,0,0"/>
                  </v:shape>
                  <v:shape id="Freeform 199" o:spid="_x0000_s1036"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1,2;4,0;9,0;17,0;25,2;32,6;41,10;49,16;56,23;64,30;71,39;77,48;79,53;77,52;75,52;74,52;71,52;67,52;63,53;61,55;57,53;53,50;48,45;43,42;37,38;32,34;27,31;23,27;14,22;6,15;1,9;0,5" o:connectangles="0,0,0,0,0,0,0,0,0,0,0,0,0,0,0,0,0,0,0,0,0,0,0,0,0,0,0,0,0,0,0,0"/>
                  </v:shape>
                  <v:shape id="Freeform 200" o:spid="_x0000_s1037"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" path="m,8l5,6,11,5r7,l27,3,36,2,46,,58,,71,,86,,99,2r15,3l129,8r15,4l160,17r15,6l190,29r7,20l205,70r7,22l218,115r6,23l228,160r5,21l236,202r-5,-3l224,195r-9,-5l202,184r-14,-4l172,178r-18,2l135,186r-6,-15l122,156r-8,-15l105,128,94,113,82,98,70,83,56,67,43,52,30,37,15,23,,8xe" fillcolor="black" stroked="f">
                    <v:path arrowok="t" o:connecttype="custom" o:connectlocs="0,1;0,0;1,0;2,0;3,0;4,0;5,0;6,0;7,0;8,0;10,0;11,0;13,1;14,1;16,2;17,2;19,3;19,5;20,7;21,9;22,12;22,14;22,16;23,18;23,20;23,20;22,20;21,19;20,19;18,18;17,18;15,18;13,19;13,17;12,16;11,14;10,13;9,12;8,10;7,8;6,7;4,5;3,4;1,2;0,1" o:connectangles="0,0,0,0,0,0,0,0,0,0,0,0,0,0,0,0,0,0,0,0,0,0,0,0,0,0,0,0,0,0,0,0,0,0,0,0,0,0,0,0,0,0,0,0,0"/>
                  </v:shape>
                  <v:shape id="Freeform 201" o:spid="_x0000_s1038"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8,0;10,0;12,1;13,2;15,3;16,6;18,7;19,9;20,12;18,12;16,12;13,12;11,12;8,12;6,11;3,11;0,11;0,11;0,11;0,11;0,11;1,9;2,6;3,5;4,3;6,2;6,1;7,0;8,0" o:connectangles="0,0,0,0,0,0,0,0,0,0,0,0,0,0,0,0,0,0,0,0,0,0,0,0,0,0,0,0,0"/>
                  </v:shape>
                  <v:shape id="Freeform 202" o:spid="_x0000_s1039"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" path="m93,r21,2l133,6r19,11l170,30r16,18l201,67r15,22l229,113r-28,-2l171,111r-28,l114,111r-28,2l56,114r-28,3l,120,1,107,5,89,10,70,19,51,31,33,47,17,68,6,93,xe" fillcolor="black" stroked="f">
                    <v:path arrowok="t" o:connecttype="custom" o:connectlocs="9,0;12,0;13,0;15,2;17,3;19,5;20,6;21,9;23,11;20,11;17,11;14,11;12,11;9,11;6,11;3,11;0,11;0,10;0,9;1,7;2,5;3,3;5,2;6,0;9,0" o:connectangles="0,0,0,0,0,0,0,0,0,0,0,0,0,0,0,0,0,0,0,0,0,0,0,0,0"/>
                  </v:shape>
                  <v:shape id="Freeform 203" o:spid="_x0000_s1040"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227,11;226,11;226,12;224,12;223,14;221,14;220,16;218,17;216,18;202,9;200,8;197,10;182,21;169,12;167,10;164,12;147,21;129,10;127,8;125,10;104,22;85,11;83,9;81,11;59,22;38,11;36,9;34,11;18,21;16,20;13,19;11,17;8,16;6,14;4,13;2,12;0,12;0,10;1,7;2,4;3,0;226,0;226,2;226,3;226,5;226,6;227,7;227,8;227,9;227,11" o:connectangles="0,0,0,0,0,0,0,0,0,0,0,0,0,0,0,0,0,0,0,0,0,0,0,0,0,0,0,0,0,0,0,0,0,0,0,0,0,0,0,0,0,0,0,0,0,0,0,0,0,0"/>
                  </v:shape>
                  <v:shape id="Freeform 204" o:spid="_x0000_s1041"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223,159;0,163;6,140;18,128;32,120;51,116;70,115;71,123;66,136;79,146;92,136;87,123;83,116;90,117;111,118;111,124;106,137;119,147;132,137;126,123;123,118;128,116;138,112;150,107;147,115;150,129;166,131;170,115;160,107;156,101;158,95;162,85;167,94;182,95;187,79;174,71;165,77;160,45;156,6;168,2;181,0;205,5;218,12;219,17;214,28;199,30;189,33;182,32;169,35;168,51;183,56;191,44;198,38;215,36;206,107" o:connectangles="0,0,0,0,0,0,0,0,0,0,0,0,0,0,0,0,0,0,0,0,0,0,0,0,0,0,0,0,0,0,0,0,0,0,0,0,0,0,0,0,0,0,0,0,0,0,0,0,0,0,0,0,0,0,0"/>
                  </v:shape>
                  <v:shape id="Freeform 205" o:spid="_x0000_s1042"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" path="m67,137l186,289r40,l226,3r-66,l160,156,52,2,,,,285r67,l67,137xe" filled="f" fillcolor="black" stroked="f">
                    <v:path arrowok="t" o:connecttype="custom" o:connectlocs="6,13;18,28;22,28;22,0;16,0;16,15;5,0;0,0;0,28;6,28;6,13" o:connectangles="0,0,0,0,0,0,0,0,0,0,0"/>
                  </v:shape>
                  <v:shape id="Freeform 206" o:spid="_x0000_s1043"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" path="m60,115r12,-1l82,111r10,-6l100,99r7,-9l113,80r3,-11l117,58,116,46,113,35,107,25r-7,-9l92,10,82,4,72,1,60,,48,1,36,4r-9,6l18,16r-7,9l5,35,2,46,,58,2,69,5,80r6,10l18,99r9,6l36,111r12,3l60,115xe" fillcolor="black" stroked="f">
                    <v:path arrowok="t" o:connecttype="custom" o:connectlocs="6,11;8,11;8,11;9,10;10,10;11,9;12,8;12,7;12,6;12,5;12,3;11,3;10,1;9,1;8,0;8,0;6,0;5,0;4,0;3,1;2,1;1,3;0,3;0,5;0,6;0,7;0,8;1,9;2,10;3,10;4,11;5,11;6,11" o:connectangles="0,0,0,0,0,0,0,0,0,0,0,0,0,0,0,0,0,0,0,0,0,0,0,0,0,0,0,0,0,0,0,0,0"/>
                  </v:shape>
                  <v:shape id="Freeform 207" o:spid="_x0000_s1044"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" path="m58,115r12,-1l82,111r8,-6l99,99r8,-9l113,80r3,-11l117,58,116,46,113,35,107,25,99,16,90,10,82,4,70,1,58,,46,1,36,4,25,10r-7,6l10,25,4,35,2,46,,58,2,69,4,80r6,10l18,99r7,6l36,111r10,3l58,115xe" fillcolor="black" stroked="f">
                    <v:path arrowok="t" o:connecttype="custom" o:connectlocs="6,11;7,11;8,11;9,10;10,10;11,9;11,8;12,7;12,6;12,5;11,3;11,3;10,1;9,1;8,0;7,0;6,0;5,0;4,0;3,1;2,1;1,3;0,3;0,5;0,6;0,7;0,8;1,9;2,10;3,10;4,11;5,11;6,11" o:connectangles="0,0,0,0,0,0,0,0,0,0,0,0,0,0,0,0,0,0,0,0,0,0,0,0,0,0,0,0,0,0,0,0,0"/>
                  </v:shape>
                  <v:shape id="Freeform 208" o:spid="_x0000_s1045"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" path="m58,115r12,-1l82,111r9,-6l100,99r7,-9l113,80r3,-11l118,57,116,45,113,35,107,25r-7,-9l91,10,82,4,70,1,58,,46,1,36,4,26,10r-8,6l11,25,5,35,2,45,,57,2,69,5,80r6,10l18,99r8,6l36,111r10,3l58,115xe" fillcolor="black" stroked="f">
                    <v:path arrowok="t" o:connecttype="custom" o:connectlocs="6,11;7,11;8,11;9,10;10,10;11,9;12,8;12,7;12,6;12,5;12,3;11,3;10,1;9,1;8,0;7,0;6,0;5,0;4,0;3,1;2,1;1,3;0,3;0,5;0,6;0,7;0,8;1,9;2,10;3,10;4,11;5,11;6,11" o:connectangles="0,0,0,0,0,0,0,0,0,0,0,0,0,0,0,0,0,0,0,0,0,0,0,0,0,0,0,0,0,0,0,0,0"/>
                  </v:shape>
                  <v:shape id="Freeform 209" o:spid="_x0000_s1046"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" path="m58,118r12,-2l82,113r9,-6l100,100r7,-9l113,82r3,-12l117,58,116,46,113,36,107,26r-7,-8l91,11,82,5,70,2,58,,46,2,36,5,26,11r-8,7l11,26,5,36,2,46,,58,2,70,5,82r6,9l18,100r8,7l36,113r10,3l58,118xe" fillcolor="black" stroked="f">
                    <v:path arrowok="t" o:connecttype="custom" o:connectlocs="6,11;8,11;8,11;9,10;10,10;11,9;12,8;12,7;12,5;12,5;12,3;11,2;10,2;9,1;8,0;8,0;6,0;5,0;4,0;3,1;2,2;1,2;0,3;0,5;0,5;0,7;0,8;1,9;2,10;3,10;4,11;5,11;6,11" o:connectangles="0,0,0,0,0,0,0,0,0,0,0,0,0,0,0,0,0,0,0,0,0,0,0,0,0,0,0,0,0,0,0,0,0"/>
                  </v:shape>
                  <v:shape id="Freeform 210" o:spid="_x0000_s1047"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" path="m58,117r12,-2l82,112r9,-5l100,99r7,-7l113,81r3,-10l118,59,116,47,113,35r-6,-8l100,18,91,10,82,4,70,1,58,,46,1,36,4,26,10r-8,8l11,27,5,35,2,47,,59,2,71,5,81r6,11l18,99r8,8l36,112r10,3l58,117xe" fillcolor="black" stroked="f">
                    <v:path arrowok="t" o:connecttype="custom" o:connectlocs="5,12;7,11;8,11;9,11;10,10;10,9;11,8;11,7;11,6;11,5;11,3;10,3;10,2;9,1;8,0;7,0;5,0;5,0;3,0;2,1;2,2;1,3;0,3;0,5;0,6;0,7;0,8;1,9;2,10;2,11;3,11;5,11;5,12" o:connectangles="0,0,0,0,0,0,0,0,0,0,0,0,0,0,0,0,0,0,0,0,0,0,0,0,0,0,0,0,0,0,0,0,0"/>
                  </v:shape>
                  <v:shape id="Freeform 211" o:spid="_x0000_s1048"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17,24;13,0;9,25;7,25;6,26;4,28;3,30;1,31;0,33;0,35;0,37;0,40;1,42;2,44;4,46;6,48;8,50;11,50;13,51;16,50;19,50;21,48;23,46;24,44;26,42;26,40;26,37;26,35;26,32;25,31;24,29;22,27;21,26;19,25;17,24" o:connectangles="0,0,0,0,0,0,0,0,0,0,0,0,0,0,0,0,0,0,0,0,0,0,0,0,0,0,0,0,0,0,0,0,0,0,0"/>
                  </v:shape>
                  <v:shape id="Freeform 212" o:spid="_x0000_s1049"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153,44;149,39;144,35;143,34;138,29;131,23;123,17;115,12;107,6;101,2;98,0;88,0;79,1;70,2;62,4;54,6;55,12;60,17;62,23;63,33;59,42;52,48;43,74;32,48;25,42;21,32;9,36;6,43;4,50;0,66;0,82;5,99;12,116;24,132;27,132;27,120;30,107;33,100;39,93;45,87;52,82;60,78;65,76;70,75;75,73;75,67;79,57;91,52;102,55;110,64;116,72;118,72;121,65;127,56;137,54;146,60;153,70;156,74;157,72;159,62;158,51" o:connectangles="0,0,0,0,0,0,0,0,0,0,0,0,0,0,0,0,0,0,0,0,0,0,0,0,0,0,0,0,0,0,0,0,0,0,0,0,0,0,0,0,0,0,0,0,0,0,0,0,0,0,0,0,0,0,0,0,0,0,0,0,0"/>
                  </v:shape>
                </v:group>
                <v:shapetype id="_x0000_t202" coordsize="21600,21600" o:spt="202" path="m,l,21600r21600,l21600,xe">
                  <v:stroke joinstyle="miter"/>
                  <v:path gradientshapeok="t" o:connecttype="rect"/>
                </v:shapetype>
                <v:shape id="WordArt 190" o:spid="_x0000_s1050" type="#_x0000_t202" style="position:absolute;left:13957;top:913;width:35871;height:6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" filled="f" stroked="f">
                  <o:lock v:ext="edit" shapetype="t"/>
                  <v:textbox style="mso-fit-shape-to-text:t">
                    <w:txbxContent>
                      <w:p w14:paraId="0A0E8A44" w14:textId="77777777" w:rsidR="005043FC" w:rsidRDefault="005043FC" w:rsidP="005043FC">
                        <w:pPr>
                          <w:pStyle w:val="StandardWeb"/>
                          <w:spacing w:before="0" w:beforeAutospacing="0" w:after="0" w:afterAutospacing="0"/>
                          <w:jc w:val="center"/>
                        </w:pPr>
                        <w:r>
                          <w:rPr>
                            <w:rFonts w:ascii="DomBold BT" w:hAnsi="DomBold BT"/>
                            <w:b/>
                            <w:bCs/>
                            <w:color w:val="00CCFF"/>
                            <w:sz w:val="72"/>
                            <w:szCs w:val="72"/>
                          </w:rPr>
                          <w:t>Berg-Schueni</w:t>
                        </w:r>
                      </w:p>
                    </w:txbxContent>
                  </v:textbox>
                </v:shape>
                <w10:anchorlock/>
              </v:group>
            </w:pict>
          </mc:Fallback>
        </mc:AlternateContent>
      </w:r>
    </w:p>
    <w:p w14:paraId="2C4B8FEF" w14:textId="728BDDCE" w:rsidR="005043FC" w:rsidRPr="008D1051" w:rsidRDefault="00375AC8">
      <w:pPr>
        <w:rPr>
          <w:b/>
          <w:bCs/>
          <w:noProof/>
          <w:sz w:val="28"/>
          <w:szCs w:val="28"/>
        </w:rPr>
      </w:pPr>
      <w:r w:rsidRPr="008D1051">
        <w:rPr>
          <w:b/>
          <w:bCs/>
          <w:noProof/>
          <w:sz w:val="28"/>
          <w:szCs w:val="28"/>
        </w:rPr>
        <w:t xml:space="preserve">                                   </w:t>
      </w:r>
      <w:r w:rsidR="008D1051">
        <w:rPr>
          <w:b/>
          <w:bCs/>
          <w:noProof/>
          <w:sz w:val="28"/>
          <w:szCs w:val="28"/>
        </w:rPr>
        <w:t xml:space="preserve">            </w:t>
      </w:r>
      <w:r w:rsidRPr="008D1051">
        <w:rPr>
          <w:b/>
          <w:bCs/>
          <w:noProof/>
          <w:sz w:val="28"/>
          <w:szCs w:val="28"/>
        </w:rPr>
        <w:t xml:space="preserve">            </w:t>
      </w:r>
      <w:r w:rsidR="009B54CB" w:rsidRPr="008D1051">
        <w:rPr>
          <w:b/>
          <w:bCs/>
          <w:noProof/>
          <w:sz w:val="28"/>
          <w:szCs w:val="28"/>
        </w:rPr>
        <w:t>Muri – Bremgarten</w:t>
      </w:r>
    </w:p>
    <w:p w14:paraId="5674A01A" w14:textId="59A999F1" w:rsidR="009B54CB" w:rsidRPr="008D1051" w:rsidRDefault="00375AC8">
      <w:pPr>
        <w:rPr>
          <w:noProof/>
          <w:sz w:val="28"/>
          <w:szCs w:val="28"/>
        </w:rPr>
      </w:pPr>
      <w:r w:rsidRPr="008D1051">
        <w:rPr>
          <w:b/>
          <w:bCs/>
          <w:noProof/>
          <w:sz w:val="28"/>
          <w:szCs w:val="28"/>
        </w:rPr>
        <w:t xml:space="preserve">                                   </w:t>
      </w:r>
      <w:r w:rsidR="008D1051">
        <w:rPr>
          <w:b/>
          <w:bCs/>
          <w:noProof/>
          <w:sz w:val="28"/>
          <w:szCs w:val="28"/>
        </w:rPr>
        <w:t xml:space="preserve">                 </w:t>
      </w:r>
      <w:r w:rsidRPr="008D1051">
        <w:rPr>
          <w:b/>
          <w:bCs/>
          <w:noProof/>
          <w:sz w:val="28"/>
          <w:szCs w:val="28"/>
        </w:rPr>
        <w:t xml:space="preserve">        29. Januar</w:t>
      </w:r>
      <w:r w:rsidR="009B54CB" w:rsidRPr="008D1051">
        <w:rPr>
          <w:b/>
          <w:bCs/>
          <w:noProof/>
          <w:sz w:val="28"/>
          <w:szCs w:val="28"/>
        </w:rPr>
        <w:t xml:space="preserve"> 2026</w:t>
      </w:r>
    </w:p>
    <w:p w14:paraId="69DDA05C" w14:textId="01292ED1" w:rsidR="005043FC" w:rsidRPr="00313FEB" w:rsidRDefault="005043FC">
      <w:pPr>
        <w:rPr>
          <w:noProof/>
          <w:sz w:val="24"/>
          <w:szCs w:val="24"/>
        </w:rPr>
      </w:pPr>
      <w:r w:rsidRPr="009B54CB">
        <w:rPr>
          <w:b/>
          <w:bCs/>
          <w:noProof/>
          <w:sz w:val="24"/>
          <w:szCs w:val="24"/>
        </w:rPr>
        <w:t>Treffpunkt</w:t>
      </w:r>
      <w:r w:rsidR="009B54CB">
        <w:rPr>
          <w:b/>
          <w:bCs/>
          <w:noProof/>
          <w:sz w:val="24"/>
          <w:szCs w:val="24"/>
        </w:rPr>
        <w:t xml:space="preserve">: </w:t>
      </w:r>
      <w:r w:rsidR="00313FEB">
        <w:rPr>
          <w:b/>
          <w:bCs/>
          <w:noProof/>
          <w:sz w:val="24"/>
          <w:szCs w:val="24"/>
        </w:rPr>
        <w:t xml:space="preserve"> </w:t>
      </w:r>
      <w:r w:rsidR="00313FEB">
        <w:rPr>
          <w:noProof/>
          <w:sz w:val="24"/>
          <w:szCs w:val="24"/>
        </w:rPr>
        <w:t>Muri 9.19</w:t>
      </w:r>
    </w:p>
    <w:p w14:paraId="765DCFC5" w14:textId="77777777" w:rsidR="005043FC" w:rsidRDefault="005043FC">
      <w:pPr>
        <w:rPr>
          <w:noProof/>
          <w:sz w:val="24"/>
          <w:szCs w:val="24"/>
        </w:rPr>
      </w:pPr>
      <w:r w:rsidRPr="005043FC">
        <w:rPr>
          <w:b/>
          <w:bCs/>
          <w:noProof/>
          <w:sz w:val="24"/>
          <w:szCs w:val="24"/>
        </w:rPr>
        <w:t>Leitung</w:t>
      </w:r>
      <w:r>
        <w:rPr>
          <w:noProof/>
          <w:sz w:val="24"/>
          <w:szCs w:val="24"/>
        </w:rPr>
        <w:t>: Mägi Büchi</w:t>
      </w:r>
    </w:p>
    <w:p w14:paraId="06B34E2B" w14:textId="5E7C0284" w:rsidR="009B54CB" w:rsidRPr="00313FEB" w:rsidRDefault="009B54CB">
      <w:pPr>
        <w:rPr>
          <w:noProof/>
          <w:sz w:val="24"/>
          <w:szCs w:val="24"/>
        </w:rPr>
      </w:pPr>
      <w:r w:rsidRPr="009B54CB">
        <w:rPr>
          <w:b/>
          <w:bCs/>
          <w:noProof/>
          <w:sz w:val="24"/>
          <w:szCs w:val="24"/>
        </w:rPr>
        <w:t>Charakter:</w:t>
      </w:r>
      <w:r w:rsidR="00313FEB">
        <w:rPr>
          <w:noProof/>
          <w:sz w:val="24"/>
          <w:szCs w:val="24"/>
        </w:rPr>
        <w:t>gemütliche Flachwanderung</w:t>
      </w:r>
    </w:p>
    <w:p w14:paraId="07F8BD6B" w14:textId="587FE99C" w:rsidR="005043FC" w:rsidRPr="009B54CB" w:rsidRDefault="005043FC">
      <w:pPr>
        <w:rPr>
          <w:noProof/>
          <w:sz w:val="24"/>
          <w:szCs w:val="24"/>
        </w:rPr>
      </w:pPr>
      <w:r w:rsidRPr="005043FC">
        <w:rPr>
          <w:b/>
          <w:bCs/>
          <w:noProof/>
          <w:sz w:val="24"/>
          <w:szCs w:val="24"/>
        </w:rPr>
        <w:t>Wanderzeit und Profil</w:t>
      </w:r>
      <w:r>
        <w:rPr>
          <w:noProof/>
          <w:sz w:val="24"/>
          <w:szCs w:val="24"/>
        </w:rPr>
        <w:t>: siehe Karte</w:t>
      </w:r>
      <w:r w:rsidR="009B54CB">
        <w:rPr>
          <w:noProof/>
          <w:sz w:val="24"/>
          <w:szCs w:val="24"/>
        </w:rPr>
        <w:t xml:space="preserve">   </w:t>
      </w:r>
      <w:r w:rsidR="009B54CB" w:rsidRPr="009B54CB">
        <w:rPr>
          <w:b/>
          <w:bCs/>
          <w:noProof/>
          <w:sz w:val="24"/>
          <w:szCs w:val="24"/>
        </w:rPr>
        <w:t>Kürzung:</w:t>
      </w:r>
      <w:r w:rsidR="009B54CB">
        <w:rPr>
          <w:b/>
          <w:bCs/>
          <w:noProof/>
          <w:sz w:val="24"/>
          <w:szCs w:val="24"/>
        </w:rPr>
        <w:t xml:space="preserve"> </w:t>
      </w:r>
      <w:r w:rsidR="009B54CB">
        <w:rPr>
          <w:noProof/>
          <w:sz w:val="24"/>
          <w:szCs w:val="24"/>
        </w:rPr>
        <w:t>Aus- oder Ausstieg Unterlunkhofen</w:t>
      </w:r>
    </w:p>
    <w:p w14:paraId="6C87674B" w14:textId="14F70039" w:rsidR="005043FC" w:rsidRDefault="005043FC">
      <w:pPr>
        <w:rPr>
          <w:noProof/>
          <w:sz w:val="24"/>
          <w:szCs w:val="24"/>
        </w:rPr>
      </w:pPr>
      <w:r w:rsidRPr="005043FC">
        <w:rPr>
          <w:b/>
          <w:bCs/>
          <w:noProof/>
          <w:sz w:val="24"/>
          <w:szCs w:val="24"/>
        </w:rPr>
        <w:t>Aus</w:t>
      </w:r>
      <w:r w:rsidR="00B869F0">
        <w:rPr>
          <w:b/>
          <w:bCs/>
          <w:noProof/>
          <w:sz w:val="24"/>
          <w:szCs w:val="24"/>
        </w:rPr>
        <w:t>r</w:t>
      </w:r>
      <w:r w:rsidRPr="005043FC">
        <w:rPr>
          <w:b/>
          <w:bCs/>
          <w:noProof/>
          <w:sz w:val="24"/>
          <w:szCs w:val="24"/>
        </w:rPr>
        <w:t>üstung</w:t>
      </w:r>
      <w:r>
        <w:rPr>
          <w:noProof/>
          <w:sz w:val="24"/>
          <w:szCs w:val="24"/>
        </w:rPr>
        <w:t>: Wanderausrüstung</w:t>
      </w:r>
    </w:p>
    <w:p w14:paraId="219295A5" w14:textId="65AC9FF4" w:rsidR="005043FC" w:rsidRDefault="005043FC">
      <w:pPr>
        <w:rPr>
          <w:noProof/>
          <w:sz w:val="24"/>
          <w:szCs w:val="24"/>
        </w:rPr>
      </w:pPr>
      <w:r w:rsidRPr="005043FC">
        <w:rPr>
          <w:b/>
          <w:bCs/>
          <w:noProof/>
          <w:sz w:val="24"/>
          <w:szCs w:val="24"/>
        </w:rPr>
        <w:t>Verpflegung</w:t>
      </w:r>
      <w:r>
        <w:rPr>
          <w:noProof/>
          <w:sz w:val="24"/>
          <w:szCs w:val="24"/>
        </w:rPr>
        <w:t xml:space="preserve">: </w:t>
      </w:r>
      <w:r w:rsidR="009B54CB">
        <w:rPr>
          <w:noProof/>
          <w:sz w:val="24"/>
          <w:szCs w:val="24"/>
        </w:rPr>
        <w:t>Rest. Hecht Rottenschwil</w:t>
      </w:r>
    </w:p>
    <w:p w14:paraId="0F8395EA" w14:textId="058CCA06" w:rsidR="005043FC" w:rsidRDefault="005043FC">
      <w:pPr>
        <w:rPr>
          <w:noProof/>
          <w:sz w:val="24"/>
          <w:szCs w:val="24"/>
        </w:rPr>
      </w:pPr>
      <w:r w:rsidRPr="005043FC">
        <w:rPr>
          <w:b/>
          <w:bCs/>
          <w:noProof/>
          <w:sz w:val="24"/>
          <w:szCs w:val="24"/>
        </w:rPr>
        <w:t>Anmeldung</w:t>
      </w:r>
      <w:r>
        <w:rPr>
          <w:noProof/>
          <w:sz w:val="24"/>
          <w:szCs w:val="24"/>
        </w:rPr>
        <w:t>: bis</w:t>
      </w:r>
      <w:r w:rsidRPr="003D3399">
        <w:rPr>
          <w:noProof/>
          <w:color w:val="EE0000"/>
          <w:sz w:val="24"/>
          <w:szCs w:val="24"/>
        </w:rPr>
        <w:t xml:space="preserve"> </w:t>
      </w:r>
      <w:r w:rsidR="003D3399" w:rsidRPr="003D3399">
        <w:rPr>
          <w:noProof/>
          <w:color w:val="EE0000"/>
          <w:sz w:val="24"/>
          <w:szCs w:val="24"/>
        </w:rPr>
        <w:t>Mo</w:t>
      </w:r>
      <w:r w:rsidRPr="003D3399">
        <w:rPr>
          <w:noProof/>
          <w:color w:val="EE0000"/>
          <w:sz w:val="24"/>
          <w:szCs w:val="24"/>
        </w:rPr>
        <w:t xml:space="preserve"> </w:t>
      </w:r>
      <w:r w:rsidR="00375AC8">
        <w:rPr>
          <w:noProof/>
          <w:color w:val="EE0000"/>
          <w:sz w:val="24"/>
          <w:szCs w:val="24"/>
        </w:rPr>
        <w:t xml:space="preserve">26. Jan. </w:t>
      </w:r>
      <w:r w:rsidR="00885321">
        <w:rPr>
          <w:noProof/>
          <w:sz w:val="24"/>
          <w:szCs w:val="24"/>
        </w:rPr>
        <w:t xml:space="preserve">  </w:t>
      </w:r>
      <w:hyperlink r:id="rId7" w:history="1">
        <w:r w:rsidR="009B54CB" w:rsidRPr="007C0E39">
          <w:rPr>
            <w:rStyle w:val="Hyperlink"/>
            <w:noProof/>
            <w:sz w:val="24"/>
            <w:szCs w:val="24"/>
          </w:rPr>
          <w:t>m.buechi4@bluewin.ch</w:t>
        </w:r>
      </w:hyperlink>
      <w:r w:rsidR="009B54CB">
        <w:rPr>
          <w:noProof/>
          <w:sz w:val="24"/>
          <w:szCs w:val="24"/>
        </w:rPr>
        <w:t xml:space="preserve">  0795480326</w:t>
      </w:r>
    </w:p>
    <w:p w14:paraId="461AE39C" w14:textId="1FDB059C" w:rsidR="005043FC" w:rsidRPr="005043FC" w:rsidRDefault="005043FC">
      <w:pPr>
        <w:rPr>
          <w:noProof/>
          <w:sz w:val="24"/>
          <w:szCs w:val="24"/>
        </w:rPr>
      </w:pPr>
      <w:r w:rsidRPr="005043FC">
        <w:rPr>
          <w:b/>
          <w:bCs/>
          <w:noProof/>
          <w:sz w:val="24"/>
          <w:szCs w:val="24"/>
        </w:rPr>
        <w:t>Fahrplan</w:t>
      </w:r>
      <w:r>
        <w:rPr>
          <w:noProof/>
          <w:sz w:val="24"/>
          <w:szCs w:val="24"/>
        </w:rPr>
        <w:t>:</w:t>
      </w:r>
      <w:r w:rsidR="008D1051">
        <w:rPr>
          <w:noProof/>
          <w:sz w:val="24"/>
          <w:szCs w:val="24"/>
        </w:rPr>
        <w:t xml:space="preserve"> Es ist ratsam,Abfahrtszeiten und Gleisbelegung zu kontrollieren.</w:t>
      </w:r>
    </w:p>
    <w:p w14:paraId="109ABAF5" w14:textId="33866DA0" w:rsidR="00137663" w:rsidRDefault="00313FEB">
      <w:pPr>
        <w:rPr>
          <w:noProof/>
        </w:rPr>
      </w:pPr>
      <w:r w:rsidRPr="00313FEB">
        <w:rPr>
          <w:noProof/>
        </w:rPr>
        <w:drawing>
          <wp:inline distT="0" distB="0" distL="0" distR="0" wp14:anchorId="47286984" wp14:editId="2667BE8D">
            <wp:extent cx="4260556" cy="2914650"/>
            <wp:effectExtent l="0" t="0" r="6985" b="0"/>
            <wp:docPr id="727837939" name="Grafik 1" descr="Ein Bild, das Text, Screenshot, Schrif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37939" name="Grafik 1" descr="Ein Bild, das Text, Screenshot, Schrift, Zahl enthält.&#10;&#10;KI-generierte Inhalte können fehlerhaft sein."/>
                    <pic:cNvPicPr/>
                  </pic:nvPicPr>
                  <pic:blipFill>
                    <a:blip r:embed="rId8"/>
                    <a:stretch>
                      <a:fillRect/>
                    </a:stretch>
                  </pic:blipFill>
                  <pic:spPr>
                    <a:xfrm>
                      <a:off x="0" y="0"/>
                      <a:ext cx="4280852" cy="2928534"/>
                    </a:xfrm>
                    <a:prstGeom prst="rect">
                      <a:avLst/>
                    </a:prstGeom>
                  </pic:spPr>
                </pic:pic>
              </a:graphicData>
            </a:graphic>
          </wp:inline>
        </w:drawing>
      </w:r>
    </w:p>
    <w:p w14:paraId="1B02EFF8" w14:textId="77777777" w:rsidR="00EE4ED3" w:rsidRDefault="00EE4ED3" w:rsidP="00EE4ED3">
      <w:pPr>
        <w:ind w:right="-108"/>
        <w:rPr>
          <w:rFonts w:ascii="Arial" w:hAnsi="Arial" w:cs="Arial"/>
          <w:b/>
        </w:rPr>
      </w:pPr>
      <w:r>
        <w:rPr>
          <w:b/>
        </w:rPr>
        <w:t>Risiken und Haftung</w:t>
      </w:r>
    </w:p>
    <w:p w14:paraId="5ABCC1F4" w14:textId="77777777" w:rsidR="00EE4ED3" w:rsidRDefault="00EE4ED3" w:rsidP="00EE4ED3">
      <w:pPr>
        <w:jc w:val="both"/>
        <w:rPr>
          <w:rFonts w:ascii="Times New Roman" w:hAnsi="Times New Roman" w:cs="Times New Roman"/>
          <w:sz w:val="20"/>
          <w:szCs w:val="20"/>
        </w:rPr>
      </w:pPr>
      <w:bookmarkStart w:id="0" w:name="_Toc399003394"/>
      <w:r>
        <w:rPr>
          <w:sz w:val="20"/>
          <w:szCs w:val="20"/>
        </w:rPr>
        <w:t>Die Wandergruppe namens „Berg-Schueni“ ist</w:t>
      </w:r>
      <w:bookmarkEnd w:id="0"/>
      <w:r>
        <w:rPr>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166984B6" w14:textId="77777777" w:rsidR="00EE4ED3" w:rsidRDefault="00EE4ED3" w:rsidP="00EE4ED3">
      <w:pPr>
        <w:jc w:val="both"/>
        <w:rPr>
          <w:sz w:val="20"/>
          <w:szCs w:val="20"/>
        </w:rPr>
      </w:pPr>
      <w:r>
        <w:rPr>
          <w:sz w:val="20"/>
          <w:szCs w:val="20"/>
        </w:rPr>
        <w:t xml:space="preserve">Der Abschluss einer Unfallversicherung und einer Privathaftpflichtversicherung zwecks Verminderung der persönlichen finanziellen Risiken liegt in der Verantwortung der Teilnehmer. Haftungsansprüche gegen den </w:t>
      </w:r>
      <w:r>
        <w:rPr>
          <w:sz w:val="20"/>
          <w:szCs w:val="20"/>
        </w:rPr>
        <w:lastRenderedPageBreak/>
        <w:t>Organisator für Schäden an Personen und Sachen, die aus der Wandertätigkeit resultieren, sind ausdrücklich ausgeschlossen.</w:t>
      </w:r>
    </w:p>
    <w:p w14:paraId="6914F023" w14:textId="77777777" w:rsidR="0095607F" w:rsidRDefault="0095607F">
      <w:pPr>
        <w:rPr>
          <w:noProof/>
        </w:rPr>
      </w:pPr>
    </w:p>
    <w:p w14:paraId="35A21112" w14:textId="77777777" w:rsidR="00B869F0" w:rsidRDefault="009B54CB">
      <w:r w:rsidRPr="009B54CB">
        <w:rPr>
          <w:noProof/>
        </w:rPr>
        <w:drawing>
          <wp:inline distT="0" distB="0" distL="0" distR="0" wp14:anchorId="731F7AB8" wp14:editId="6C685DAD">
            <wp:extent cx="2733675" cy="4965403"/>
            <wp:effectExtent l="0" t="0" r="0" b="6985"/>
            <wp:docPr id="1313898027" name="Grafik 1" descr="Ein Bild, das Karte, Text, Atlas,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98027" name="Grafik 1" descr="Ein Bild, das Karte, Text, Atlas, Schrift enthält.&#10;&#10;KI-generierte Inhalte können fehlerhaft sein."/>
                    <pic:cNvPicPr/>
                  </pic:nvPicPr>
                  <pic:blipFill>
                    <a:blip r:embed="rId9"/>
                    <a:stretch>
                      <a:fillRect/>
                    </a:stretch>
                  </pic:blipFill>
                  <pic:spPr>
                    <a:xfrm>
                      <a:off x="0" y="0"/>
                      <a:ext cx="2751059" cy="4996978"/>
                    </a:xfrm>
                    <a:prstGeom prst="rect">
                      <a:avLst/>
                    </a:prstGeom>
                  </pic:spPr>
                </pic:pic>
              </a:graphicData>
            </a:graphic>
          </wp:inline>
        </w:drawing>
      </w:r>
    </w:p>
    <w:p w14:paraId="634D6D7E" w14:textId="46047FA7" w:rsidR="002D4AEB" w:rsidRDefault="009B54CB">
      <w:r w:rsidRPr="009B54CB">
        <w:rPr>
          <w:noProof/>
        </w:rPr>
        <w:drawing>
          <wp:inline distT="0" distB="0" distL="0" distR="0" wp14:anchorId="6128511B" wp14:editId="6CE9C141">
            <wp:extent cx="5411785" cy="848275"/>
            <wp:effectExtent l="0" t="0" r="0" b="9525"/>
            <wp:docPr id="507328376" name="Grafik 1" descr="Ein Bild, das Text, Screenshot, Reihe, Schrif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28376" name="Grafik 1" descr="Ein Bild, das Text, Screenshot, Reihe, Schrift enthält.&#10;&#10;KI-generierte Inhalte können fehlerhaft sein."/>
                    <pic:cNvPicPr/>
                  </pic:nvPicPr>
                  <pic:blipFill>
                    <a:blip r:embed="rId10"/>
                    <a:stretch>
                      <a:fillRect/>
                    </a:stretch>
                  </pic:blipFill>
                  <pic:spPr>
                    <a:xfrm>
                      <a:off x="0" y="0"/>
                      <a:ext cx="5816849" cy="911767"/>
                    </a:xfrm>
                    <a:prstGeom prst="rect">
                      <a:avLst/>
                    </a:prstGeom>
                  </pic:spPr>
                </pic:pic>
              </a:graphicData>
            </a:graphic>
          </wp:inline>
        </w:drawing>
      </w:r>
    </w:p>
    <w:p w14:paraId="5705D8BE" w14:textId="77777777" w:rsidR="00B869F0" w:rsidRDefault="00B869F0"/>
    <w:p w14:paraId="6A792EC7" w14:textId="77777777" w:rsidR="00B869F0" w:rsidRDefault="00B869F0"/>
    <w:p w14:paraId="2C6E6180" w14:textId="5E72EAAE" w:rsidR="00137663" w:rsidRDefault="00B869F0">
      <w:r>
        <w:rPr>
          <w:noProof/>
        </w:rPr>
        <w:drawing>
          <wp:inline distT="0" distB="0" distL="0" distR="0" wp14:anchorId="47459138" wp14:editId="6B41937C">
            <wp:extent cx="2491740" cy="1868805"/>
            <wp:effectExtent l="0" t="0" r="3810" b="0"/>
            <wp:docPr id="1678385882" name="Grafik 6" descr="Ein Bild, das draußen, Wasser, Spiegelung, Ber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85882" name="Grafik 6" descr="Ein Bild, das draußen, Wasser, Spiegelung, Berg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491740" cy="1868805"/>
                    </a:xfrm>
                    <a:prstGeom prst="rect">
                      <a:avLst/>
                    </a:prstGeom>
                    <a:noFill/>
                    <a:ln>
                      <a:noFill/>
                    </a:ln>
                  </pic:spPr>
                </pic:pic>
              </a:graphicData>
            </a:graphic>
          </wp:inline>
        </w:drawing>
      </w:r>
      <w:r>
        <w:t xml:space="preserve">             </w:t>
      </w:r>
      <w:r>
        <w:rPr>
          <w:noProof/>
        </w:rPr>
        <w:drawing>
          <wp:inline distT="0" distB="0" distL="0" distR="0" wp14:anchorId="1AE1FABF" wp14:editId="62D04706">
            <wp:extent cx="2456180" cy="1842135"/>
            <wp:effectExtent l="0" t="0" r="1270" b="5715"/>
            <wp:docPr id="219070199" name="Grafik 7" descr="Ein Bild, das draußen, Wasser, Spiegelung, Ba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70199" name="Grafik 7" descr="Ein Bild, das draußen, Wasser, Spiegelung, Baum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0800000">
                      <a:off x="0" y="0"/>
                      <a:ext cx="2456180" cy="1842135"/>
                    </a:xfrm>
                    <a:prstGeom prst="rect">
                      <a:avLst/>
                    </a:prstGeom>
                    <a:noFill/>
                    <a:ln>
                      <a:noFill/>
                    </a:ln>
                  </pic:spPr>
                </pic:pic>
              </a:graphicData>
            </a:graphic>
          </wp:inline>
        </w:drawing>
      </w:r>
    </w:p>
    <w:sectPr w:rsidR="00137663" w:rsidSect="002274FD">
      <w:footerReference w:type="default" r:id="rId13"/>
      <w:pgSz w:w="11906" w:h="16838"/>
      <w:pgMar w:top="709"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CEAF" w14:textId="77777777" w:rsidR="003878EF" w:rsidRDefault="003878EF" w:rsidP="002274FD">
      <w:pPr>
        <w:spacing w:after="0" w:line="240" w:lineRule="auto"/>
      </w:pPr>
      <w:r>
        <w:separator/>
      </w:r>
    </w:p>
  </w:endnote>
  <w:endnote w:type="continuationSeparator" w:id="0">
    <w:p w14:paraId="7B1C3323" w14:textId="77777777" w:rsidR="003878EF" w:rsidRDefault="003878EF" w:rsidP="0022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omBold B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4797" w14:textId="40C60761" w:rsidR="002274FD" w:rsidRDefault="002274FD">
    <w:pPr>
      <w:pStyle w:val="Fuzeile"/>
    </w:pPr>
    <w:r w:rsidRPr="002274FD">
      <w:t>BS26_0</w:t>
    </w:r>
    <w:r>
      <w:t>5</w:t>
    </w:r>
    <w:r w:rsidRPr="002274FD">
      <w:t xml:space="preserve"> </w:t>
    </w:r>
    <w:r>
      <w:t>Muri - Bremgarten</w:t>
    </w:r>
  </w:p>
  <w:p w14:paraId="327463B1" w14:textId="77777777" w:rsidR="002274FD" w:rsidRDefault="002274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2FCEB" w14:textId="77777777" w:rsidR="003878EF" w:rsidRDefault="003878EF" w:rsidP="002274FD">
      <w:pPr>
        <w:spacing w:after="0" w:line="240" w:lineRule="auto"/>
      </w:pPr>
      <w:r>
        <w:separator/>
      </w:r>
    </w:p>
  </w:footnote>
  <w:footnote w:type="continuationSeparator" w:id="0">
    <w:p w14:paraId="3AB6676D" w14:textId="77777777" w:rsidR="003878EF" w:rsidRDefault="003878EF" w:rsidP="002274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CB"/>
    <w:rsid w:val="00071FE4"/>
    <w:rsid w:val="00107334"/>
    <w:rsid w:val="00137663"/>
    <w:rsid w:val="002274FD"/>
    <w:rsid w:val="002D4AEB"/>
    <w:rsid w:val="00313FEB"/>
    <w:rsid w:val="00375AC8"/>
    <w:rsid w:val="003878EF"/>
    <w:rsid w:val="003D3399"/>
    <w:rsid w:val="003D4B3E"/>
    <w:rsid w:val="00421CBF"/>
    <w:rsid w:val="004F7827"/>
    <w:rsid w:val="005043FC"/>
    <w:rsid w:val="00800864"/>
    <w:rsid w:val="00833E9E"/>
    <w:rsid w:val="00885321"/>
    <w:rsid w:val="008D1051"/>
    <w:rsid w:val="0093702E"/>
    <w:rsid w:val="0095607F"/>
    <w:rsid w:val="009B54CB"/>
    <w:rsid w:val="00B16B9C"/>
    <w:rsid w:val="00B869F0"/>
    <w:rsid w:val="00BC7FFD"/>
    <w:rsid w:val="00C16396"/>
    <w:rsid w:val="00C47EDA"/>
    <w:rsid w:val="00E74314"/>
    <w:rsid w:val="00EB251A"/>
    <w:rsid w:val="00EB5B4F"/>
    <w:rsid w:val="00EE4ED3"/>
    <w:rsid w:val="00EF65C6"/>
    <w:rsid w:val="00F0300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73F2F"/>
  <w15:chartTrackingRefBased/>
  <w15:docId w15:val="{F27E3635-0BC6-421B-9665-A05FCCA4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B5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B5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B5B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B5B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B5B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B5B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B5B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B5B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B5B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B5B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B5B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B5B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B5B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B5B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B5B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B5B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B5B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B5B4F"/>
    <w:rPr>
      <w:rFonts w:eastAsiaTheme="majorEastAsia" w:cstheme="majorBidi"/>
      <w:color w:val="272727" w:themeColor="text1" w:themeTint="D8"/>
    </w:rPr>
  </w:style>
  <w:style w:type="paragraph" w:styleId="Titel">
    <w:name w:val="Title"/>
    <w:basedOn w:val="Standard"/>
    <w:next w:val="Standard"/>
    <w:link w:val="TitelZchn"/>
    <w:uiPriority w:val="10"/>
    <w:qFormat/>
    <w:rsid w:val="00EB5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B5B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B5B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B5B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B5B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B5B4F"/>
    <w:rPr>
      <w:i/>
      <w:iCs/>
      <w:color w:val="404040" w:themeColor="text1" w:themeTint="BF"/>
    </w:rPr>
  </w:style>
  <w:style w:type="paragraph" w:styleId="Listenabsatz">
    <w:name w:val="List Paragraph"/>
    <w:basedOn w:val="Standard"/>
    <w:uiPriority w:val="34"/>
    <w:qFormat/>
    <w:rsid w:val="00EB5B4F"/>
    <w:pPr>
      <w:ind w:left="720"/>
      <w:contextualSpacing/>
    </w:pPr>
  </w:style>
  <w:style w:type="character" w:styleId="IntensiveHervorhebung">
    <w:name w:val="Intense Emphasis"/>
    <w:basedOn w:val="Absatz-Standardschriftart"/>
    <w:uiPriority w:val="21"/>
    <w:qFormat/>
    <w:rsid w:val="00EB5B4F"/>
    <w:rPr>
      <w:i/>
      <w:iCs/>
      <w:color w:val="0F4761" w:themeColor="accent1" w:themeShade="BF"/>
    </w:rPr>
  </w:style>
  <w:style w:type="paragraph" w:styleId="IntensivesZitat">
    <w:name w:val="Intense Quote"/>
    <w:basedOn w:val="Standard"/>
    <w:next w:val="Standard"/>
    <w:link w:val="IntensivesZitatZchn"/>
    <w:uiPriority w:val="30"/>
    <w:qFormat/>
    <w:rsid w:val="00EB5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B5B4F"/>
    <w:rPr>
      <w:i/>
      <w:iCs/>
      <w:color w:val="0F4761" w:themeColor="accent1" w:themeShade="BF"/>
    </w:rPr>
  </w:style>
  <w:style w:type="character" w:styleId="IntensiverVerweis">
    <w:name w:val="Intense Reference"/>
    <w:basedOn w:val="Absatz-Standardschriftart"/>
    <w:uiPriority w:val="32"/>
    <w:qFormat/>
    <w:rsid w:val="00EB5B4F"/>
    <w:rPr>
      <w:b/>
      <w:bCs/>
      <w:smallCaps/>
      <w:color w:val="0F4761" w:themeColor="accent1" w:themeShade="BF"/>
      <w:spacing w:val="5"/>
    </w:rPr>
  </w:style>
  <w:style w:type="paragraph" w:styleId="StandardWeb">
    <w:name w:val="Normal (Web)"/>
    <w:basedOn w:val="Standard"/>
    <w:uiPriority w:val="99"/>
    <w:semiHidden/>
    <w:unhideWhenUsed/>
    <w:rsid w:val="005043FC"/>
    <w:pPr>
      <w:spacing w:before="100" w:beforeAutospacing="1" w:after="100" w:afterAutospacing="1" w:line="240" w:lineRule="auto"/>
    </w:pPr>
    <w:rPr>
      <w:rFonts w:ascii="Times New Roman" w:eastAsiaTheme="minorEastAsia" w:hAnsi="Times New Roman" w:cs="Times New Roman"/>
      <w:kern w:val="0"/>
      <w:sz w:val="24"/>
      <w:szCs w:val="24"/>
      <w:lang w:eastAsia="de-CH"/>
      <w14:ligatures w14:val="none"/>
    </w:rPr>
  </w:style>
  <w:style w:type="character" w:styleId="Hyperlink">
    <w:name w:val="Hyperlink"/>
    <w:basedOn w:val="Absatz-Standardschriftart"/>
    <w:uiPriority w:val="99"/>
    <w:unhideWhenUsed/>
    <w:rsid w:val="009B54CB"/>
    <w:rPr>
      <w:color w:val="467886" w:themeColor="hyperlink"/>
      <w:u w:val="single"/>
    </w:rPr>
  </w:style>
  <w:style w:type="character" w:styleId="NichtaufgelsteErwhnung">
    <w:name w:val="Unresolved Mention"/>
    <w:basedOn w:val="Absatz-Standardschriftart"/>
    <w:uiPriority w:val="99"/>
    <w:semiHidden/>
    <w:unhideWhenUsed/>
    <w:rsid w:val="009B54CB"/>
    <w:rPr>
      <w:color w:val="605E5C"/>
      <w:shd w:val="clear" w:color="auto" w:fill="E1DFDD"/>
    </w:rPr>
  </w:style>
  <w:style w:type="paragraph" w:styleId="Kopfzeile">
    <w:name w:val="header"/>
    <w:basedOn w:val="Standard"/>
    <w:link w:val="KopfzeileZchn"/>
    <w:uiPriority w:val="99"/>
    <w:unhideWhenUsed/>
    <w:rsid w:val="002274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74FD"/>
  </w:style>
  <w:style w:type="paragraph" w:styleId="Fuzeile">
    <w:name w:val="footer"/>
    <w:basedOn w:val="Standard"/>
    <w:link w:val="FuzeileZchn"/>
    <w:uiPriority w:val="99"/>
    <w:unhideWhenUsed/>
    <w:rsid w:val="002274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7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241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buechi4@bluewin.ch"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Desktop\Maske%20wander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62121-5324-4841-B93D-4EA4789DA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Maske wandern.dotx</Template>
  <TotalTime>0</TotalTime>
  <Pages>2</Pages>
  <Words>155</Words>
  <Characters>1177</Characters>
  <Application>Microsoft Office Word</Application>
  <DocSecurity>0</DocSecurity>
  <Lines>29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Margrit Buechi</dc:creator>
  <cp:keywords/>
  <dc:description/>
  <cp:lastModifiedBy>Werner Riedle</cp:lastModifiedBy>
  <cp:revision>2</cp:revision>
  <cp:lastPrinted>2026-01-02T16:23:00Z</cp:lastPrinted>
  <dcterms:created xsi:type="dcterms:W3CDTF">2026-01-16T15:14:00Z</dcterms:created>
  <dcterms:modified xsi:type="dcterms:W3CDTF">2026-01-16T15:14:00Z</dcterms:modified>
</cp:coreProperties>
</file>