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B4EE3" w14:textId="2044D3AE" w:rsidR="00893881" w:rsidRDefault="00FE6B05" w:rsidP="00893881">
      <w:pPr>
        <w:tabs>
          <w:tab w:val="left" w:pos="2340"/>
        </w:tabs>
      </w:pPr>
      <w:r>
        <w:rPr>
          <w:noProof/>
        </w:rPr>
        <mc:AlternateContent>
          <mc:Choice Requires="wpc">
            <w:drawing>
              <wp:inline distT="0" distB="0" distL="0" distR="0" wp14:anchorId="15C861BC" wp14:editId="1570B7B8">
                <wp:extent cx="5715000" cy="914400"/>
                <wp:effectExtent l="0" t="0" r="3810" b="635"/>
                <wp:docPr id="193"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24425086" name="WordArt 195"/>
                        <wps:cNvSpPr txBox="1">
                          <a:spLocks noChangeArrowheads="1" noChangeShapeType="1" noTextEdit="1"/>
                        </wps:cNvSpPr>
                        <wps:spPr bwMode="auto">
                          <a:xfrm>
                            <a:off x="1485900" y="114300"/>
                            <a:ext cx="3657600" cy="685800"/>
                          </a:xfrm>
                          <a:prstGeom prst="rect">
                            <a:avLst/>
                          </a:prstGeom>
                        </wps:spPr>
                        <wps:txbx>
                          <w:txbxContent>
                            <w:p w14:paraId="68A20611" w14:textId="77777777" w:rsidR="00FE6B05" w:rsidRDefault="00FE6B05" w:rsidP="00FE6B05">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1124916014" name="Group 196"/>
                        <wpg:cNvGrpSpPr>
                          <a:grpSpLocks/>
                        </wpg:cNvGrpSpPr>
                        <wpg:grpSpPr bwMode="auto">
                          <a:xfrm rot="10814245" flipV="1">
                            <a:off x="114300" y="0"/>
                            <a:ext cx="914400" cy="798513"/>
                            <a:chOff x="1071" y="1806"/>
                            <a:chExt cx="1407" cy="1388"/>
                          </a:xfrm>
                        </wpg:grpSpPr>
                        <wps:wsp>
                          <wps:cNvPr id="533636211"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3065884"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0988707"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9289908"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1094570"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643988"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548514"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4990934"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256131"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397235"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4954972"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0020745"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7364711"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8637159"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0918595"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2131700"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0694564"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0247670"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9163149"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2130870"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084489"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5C861BC"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" filled="f" stroked="f">
                  <o:lock v:ext="edit" shapetype="t"/>
                  <v:textbox style="mso-fit-shape-to-text:t">
                    <w:txbxContent>
                      <w:p w14:paraId="68A20611" w14:textId="77777777" w:rsidR="00FE6B05" w:rsidRDefault="00FE6B05" w:rsidP="00FE6B05">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&#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&#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3CE4C5B" w14:textId="77777777" w:rsidR="004B3395" w:rsidRPr="00E70196" w:rsidRDefault="00E53397"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Tahoma" w:hAnsi="Tahoma" w:cs="Tahoma"/>
          <w:b/>
          <w:color w:val="000000"/>
          <w:sz w:val="40"/>
          <w:szCs w:val="40"/>
        </w:rPr>
      </w:pPr>
      <w:r>
        <w:rPr>
          <w:rFonts w:ascii="Tahoma" w:hAnsi="Tahoma" w:cs="Tahoma"/>
          <w:b/>
          <w:color w:val="000000"/>
          <w:sz w:val="40"/>
          <w:szCs w:val="40"/>
        </w:rPr>
        <w:t xml:space="preserve">Brunnen, Seeschlössli </w:t>
      </w:r>
      <w:r w:rsidR="005E0DF9">
        <w:rPr>
          <w:rFonts w:ascii="Tahoma" w:hAnsi="Tahoma" w:cs="Tahoma"/>
          <w:b/>
          <w:color w:val="000000"/>
          <w:sz w:val="40"/>
          <w:szCs w:val="40"/>
        </w:rPr>
        <w:t>-</w:t>
      </w:r>
      <w:r>
        <w:rPr>
          <w:rFonts w:ascii="Tahoma" w:hAnsi="Tahoma" w:cs="Tahoma"/>
          <w:b/>
          <w:color w:val="000000"/>
          <w:sz w:val="40"/>
          <w:szCs w:val="40"/>
        </w:rPr>
        <w:t xml:space="preserve"> Gersau </w:t>
      </w:r>
      <w:r w:rsidR="005E0DF9">
        <w:rPr>
          <w:rFonts w:ascii="Tahoma" w:hAnsi="Tahoma" w:cs="Tahoma"/>
          <w:b/>
          <w:color w:val="000000"/>
          <w:sz w:val="40"/>
          <w:szCs w:val="40"/>
        </w:rPr>
        <w:t>-</w:t>
      </w:r>
      <w:r>
        <w:rPr>
          <w:rFonts w:ascii="Tahoma" w:hAnsi="Tahoma" w:cs="Tahoma"/>
          <w:b/>
          <w:color w:val="000000"/>
          <w:sz w:val="40"/>
          <w:szCs w:val="40"/>
        </w:rPr>
        <w:t xml:space="preserve"> Vitznau</w:t>
      </w:r>
    </w:p>
    <w:p w14:paraId="2C541C7F" w14:textId="77777777" w:rsidR="004B3395" w:rsidRPr="00E70196" w:rsidRDefault="00E53397" w:rsidP="004F5821">
      <w:pPr>
        <w:spacing w:after="160"/>
        <w:jc w:val="center"/>
        <w:rPr>
          <w:rFonts w:ascii="Tahoma" w:hAnsi="Tahoma" w:cs="Tahoma"/>
          <w:b/>
          <w:sz w:val="36"/>
        </w:rPr>
      </w:pPr>
      <w:r>
        <w:rPr>
          <w:rFonts w:ascii="Tahoma" w:hAnsi="Tahoma" w:cs="Tahoma"/>
          <w:b/>
          <w:sz w:val="36"/>
          <w:szCs w:val="36"/>
        </w:rPr>
        <w:t>19. Juni</w:t>
      </w:r>
      <w:r w:rsidR="00FF610F" w:rsidRPr="00E70196">
        <w:rPr>
          <w:rFonts w:ascii="Tahoma" w:hAnsi="Tahoma" w:cs="Tahoma"/>
          <w:b/>
          <w:sz w:val="36"/>
          <w:szCs w:val="36"/>
        </w:rPr>
        <w:t xml:space="preserve"> 2025</w:t>
      </w:r>
    </w:p>
    <w:p w14:paraId="31D5FB05" w14:textId="77777777" w:rsidR="00C11C7D" w:rsidRPr="00E70196" w:rsidRDefault="00C11C7D" w:rsidP="00C11C7D">
      <w:pPr>
        <w:pBdr>
          <w:top w:val="single" w:sz="4" w:space="1" w:color="auto"/>
          <w:left w:val="single" w:sz="4" w:space="4" w:color="auto"/>
          <w:bottom w:val="single" w:sz="4" w:space="1" w:color="auto"/>
          <w:right w:val="single" w:sz="4" w:space="4" w:color="auto"/>
        </w:pBdr>
        <w:spacing w:after="160"/>
        <w:ind w:left="1985" w:right="141" w:hanging="1985"/>
        <w:rPr>
          <w:rFonts w:ascii="Tahoma" w:hAnsi="Tahoma" w:cs="Tahoma"/>
          <w:b/>
          <w:sz w:val="32"/>
          <w:szCs w:val="32"/>
        </w:rPr>
      </w:pPr>
      <w:r w:rsidRPr="00E70196">
        <w:rPr>
          <w:rFonts w:ascii="Tahoma" w:hAnsi="Tahoma" w:cs="Tahoma"/>
          <w:b/>
          <w:sz w:val="32"/>
          <w:szCs w:val="32"/>
        </w:rPr>
        <w:t>Treffpunkt:</w:t>
      </w:r>
      <w:r w:rsidRPr="00E70196">
        <w:rPr>
          <w:rFonts w:ascii="Tahoma" w:hAnsi="Tahoma" w:cs="Tahoma"/>
          <w:b/>
          <w:sz w:val="32"/>
          <w:szCs w:val="32"/>
        </w:rPr>
        <w:tab/>
      </w:r>
      <w:r w:rsidR="00BC2A8E" w:rsidRPr="00E70196">
        <w:rPr>
          <w:rFonts w:ascii="Tahoma" w:hAnsi="Tahoma" w:cs="Tahoma"/>
          <w:b/>
          <w:sz w:val="32"/>
          <w:szCs w:val="32"/>
        </w:rPr>
        <w:t xml:space="preserve">  </w:t>
      </w:r>
      <w:r w:rsidR="00FF610F" w:rsidRPr="00E70196">
        <w:rPr>
          <w:rFonts w:ascii="Tahoma" w:hAnsi="Tahoma" w:cs="Tahoma"/>
          <w:b/>
          <w:sz w:val="32"/>
          <w:szCs w:val="32"/>
        </w:rPr>
        <w:t>Busstation</w:t>
      </w:r>
      <w:r w:rsidR="007067FD" w:rsidRPr="00E70196">
        <w:rPr>
          <w:rFonts w:ascii="Tahoma" w:hAnsi="Tahoma" w:cs="Tahoma"/>
          <w:b/>
          <w:sz w:val="32"/>
          <w:szCs w:val="32"/>
        </w:rPr>
        <w:t xml:space="preserve"> Bahnhof Brunnen </w:t>
      </w:r>
      <w:r w:rsidR="005E0DF9">
        <w:rPr>
          <w:rFonts w:ascii="Tahoma" w:hAnsi="Tahoma" w:cs="Tahoma"/>
          <w:b/>
          <w:sz w:val="32"/>
          <w:szCs w:val="32"/>
        </w:rPr>
        <w:t>8</w:t>
      </w:r>
      <w:r w:rsidR="006F0F7B" w:rsidRPr="00E70196">
        <w:rPr>
          <w:rFonts w:ascii="Tahoma" w:hAnsi="Tahoma" w:cs="Tahoma"/>
          <w:b/>
          <w:sz w:val="32"/>
          <w:szCs w:val="32"/>
        </w:rPr>
        <w:t>:</w:t>
      </w:r>
      <w:r w:rsidR="00FF610F" w:rsidRPr="00E70196">
        <w:rPr>
          <w:rFonts w:ascii="Tahoma" w:hAnsi="Tahoma" w:cs="Tahoma"/>
          <w:b/>
          <w:sz w:val="32"/>
          <w:szCs w:val="32"/>
        </w:rPr>
        <w:t>1</w:t>
      </w:r>
      <w:r w:rsidR="00454AAF" w:rsidRPr="00E70196">
        <w:rPr>
          <w:rFonts w:ascii="Tahoma" w:hAnsi="Tahoma" w:cs="Tahoma"/>
          <w:b/>
          <w:sz w:val="32"/>
          <w:szCs w:val="32"/>
        </w:rPr>
        <w:t>0</w:t>
      </w:r>
    </w:p>
    <w:p w14:paraId="790BC235" w14:textId="77777777" w:rsidR="004B3395" w:rsidRPr="00E70196" w:rsidRDefault="009C5F1D" w:rsidP="00B1267B">
      <w:pPr>
        <w:spacing w:after="120"/>
        <w:ind w:left="1985" w:right="-108" w:hanging="1986"/>
        <w:rPr>
          <w:rFonts w:ascii="Tahoma" w:hAnsi="Tahoma" w:cs="Tahoma"/>
          <w:sz w:val="22"/>
          <w:szCs w:val="22"/>
        </w:rPr>
      </w:pPr>
      <w:r w:rsidRPr="00E70196">
        <w:rPr>
          <w:rFonts w:ascii="Tahoma" w:hAnsi="Tahoma" w:cs="Tahoma"/>
          <w:b/>
          <w:sz w:val="22"/>
          <w:szCs w:val="22"/>
        </w:rPr>
        <w:t>Organisator</w:t>
      </w:r>
      <w:r w:rsidR="004B3395" w:rsidRPr="00E70196">
        <w:rPr>
          <w:rFonts w:ascii="Tahoma" w:hAnsi="Tahoma" w:cs="Tahoma"/>
          <w:b/>
          <w:sz w:val="22"/>
          <w:szCs w:val="22"/>
        </w:rPr>
        <w:t>:</w:t>
      </w:r>
      <w:r w:rsidR="004B3395" w:rsidRPr="00E70196">
        <w:rPr>
          <w:rFonts w:ascii="Tahoma" w:hAnsi="Tahoma" w:cs="Tahoma"/>
          <w:sz w:val="22"/>
          <w:szCs w:val="22"/>
        </w:rPr>
        <w:tab/>
      </w:r>
      <w:r w:rsidR="00812E1E" w:rsidRPr="00E70196">
        <w:rPr>
          <w:rFonts w:ascii="Tahoma" w:hAnsi="Tahoma" w:cs="Tahoma"/>
          <w:sz w:val="22"/>
          <w:szCs w:val="22"/>
        </w:rPr>
        <w:t>Werner Sutter, Tel Mob. 079 404 85 91</w:t>
      </w:r>
    </w:p>
    <w:p w14:paraId="532671D3" w14:textId="77777777" w:rsidR="002950B4" w:rsidRDefault="002950B4" w:rsidP="00B1267B">
      <w:pPr>
        <w:ind w:left="1985" w:right="-108" w:hanging="1986"/>
        <w:rPr>
          <w:rFonts w:ascii="Tahoma" w:hAnsi="Tahoma" w:cs="Tahoma"/>
          <w:sz w:val="22"/>
          <w:szCs w:val="22"/>
        </w:rPr>
      </w:pPr>
      <w:r w:rsidRPr="00E70196">
        <w:rPr>
          <w:rFonts w:ascii="Tahoma" w:hAnsi="Tahoma" w:cs="Tahoma"/>
          <w:b/>
          <w:sz w:val="22"/>
          <w:szCs w:val="22"/>
        </w:rPr>
        <w:t>Charakter:</w:t>
      </w:r>
      <w:r w:rsidRPr="00E70196">
        <w:rPr>
          <w:rFonts w:ascii="Tahoma" w:hAnsi="Tahoma" w:cs="Tahoma"/>
          <w:sz w:val="22"/>
          <w:szCs w:val="22"/>
        </w:rPr>
        <w:tab/>
      </w:r>
      <w:r w:rsidR="00CF535A">
        <w:rPr>
          <w:rFonts w:ascii="Tahoma" w:hAnsi="Tahoma" w:cs="Tahoma"/>
          <w:sz w:val="22"/>
          <w:szCs w:val="22"/>
        </w:rPr>
        <w:t>Mittelschwere</w:t>
      </w:r>
      <w:r w:rsidR="00FF610F" w:rsidRPr="00E70196">
        <w:rPr>
          <w:rFonts w:ascii="Tahoma" w:hAnsi="Tahoma" w:cs="Tahoma"/>
          <w:sz w:val="22"/>
          <w:szCs w:val="22"/>
        </w:rPr>
        <w:t>, abwech</w:t>
      </w:r>
      <w:r w:rsidR="00E53397">
        <w:rPr>
          <w:rFonts w:ascii="Tahoma" w:hAnsi="Tahoma" w:cs="Tahoma"/>
          <w:sz w:val="22"/>
          <w:szCs w:val="22"/>
        </w:rPr>
        <w:t>slungsreiche Tour über dem Vierwaldstätter</w:t>
      </w:r>
      <w:r w:rsidR="00FF610F" w:rsidRPr="00E70196">
        <w:rPr>
          <w:rFonts w:ascii="Tahoma" w:hAnsi="Tahoma" w:cs="Tahoma"/>
          <w:sz w:val="22"/>
          <w:szCs w:val="22"/>
        </w:rPr>
        <w:t>see</w:t>
      </w:r>
      <w:r w:rsidR="001D2DE5" w:rsidRPr="00E70196">
        <w:rPr>
          <w:rFonts w:ascii="Tahoma" w:hAnsi="Tahoma" w:cs="Tahoma"/>
          <w:sz w:val="22"/>
          <w:szCs w:val="22"/>
        </w:rPr>
        <w:t xml:space="preserve">. </w:t>
      </w:r>
    </w:p>
    <w:p w14:paraId="04E98E30" w14:textId="77777777" w:rsidR="00492FFF" w:rsidRPr="00492FFF" w:rsidRDefault="00492FFF" w:rsidP="00B1267B">
      <w:pPr>
        <w:spacing w:after="120"/>
        <w:ind w:left="1985" w:right="-108" w:hanging="1986"/>
        <w:rPr>
          <w:rFonts w:ascii="Tahoma" w:hAnsi="Tahoma" w:cs="Tahoma"/>
          <w:sz w:val="22"/>
          <w:szCs w:val="22"/>
        </w:rPr>
      </w:pPr>
      <w:r>
        <w:rPr>
          <w:rFonts w:ascii="Tahoma" w:hAnsi="Tahoma" w:cs="Tahoma"/>
          <w:b/>
          <w:sz w:val="22"/>
          <w:szCs w:val="22"/>
        </w:rPr>
        <w:tab/>
      </w:r>
      <w:r w:rsidRPr="00492FFF">
        <w:rPr>
          <w:rFonts w:ascii="Tahoma" w:hAnsi="Tahoma" w:cs="Tahoma"/>
          <w:sz w:val="22"/>
          <w:szCs w:val="22"/>
        </w:rPr>
        <w:t>Die Tour wird nur bei guter Witterung durchgeführt.</w:t>
      </w:r>
    </w:p>
    <w:p w14:paraId="0F007572" w14:textId="77777777" w:rsidR="007067FD" w:rsidRPr="00E70196" w:rsidRDefault="004B3395" w:rsidP="00B1267B">
      <w:pPr>
        <w:spacing w:after="120"/>
        <w:ind w:left="1985" w:right="-108" w:hanging="1986"/>
        <w:rPr>
          <w:rFonts w:ascii="Tahoma" w:hAnsi="Tahoma" w:cs="Tahoma"/>
          <w:b/>
          <w:sz w:val="22"/>
          <w:szCs w:val="22"/>
        </w:rPr>
      </w:pPr>
      <w:r w:rsidRPr="00E70196">
        <w:rPr>
          <w:rFonts w:ascii="Tahoma" w:hAnsi="Tahoma" w:cs="Tahoma"/>
          <w:b/>
          <w:sz w:val="22"/>
          <w:szCs w:val="22"/>
        </w:rPr>
        <w:t>Wanderroute:</w:t>
      </w:r>
      <w:r w:rsidRPr="00E70196">
        <w:rPr>
          <w:rFonts w:ascii="Tahoma" w:hAnsi="Tahoma" w:cs="Tahoma"/>
          <w:sz w:val="22"/>
          <w:szCs w:val="22"/>
        </w:rPr>
        <w:tab/>
      </w:r>
      <w:r w:rsidR="00E53397">
        <w:rPr>
          <w:rFonts w:ascii="Tahoma" w:hAnsi="Tahoma" w:cs="Tahoma"/>
          <w:b/>
          <w:sz w:val="22"/>
          <w:szCs w:val="22"/>
        </w:rPr>
        <w:t>Seeschl</w:t>
      </w:r>
      <w:r w:rsidR="00CF535A">
        <w:rPr>
          <w:rFonts w:ascii="Tahoma" w:hAnsi="Tahoma" w:cs="Tahoma"/>
          <w:b/>
          <w:sz w:val="22"/>
          <w:szCs w:val="22"/>
        </w:rPr>
        <w:t>össli – Gersau – Kuorez - Vitznau</w:t>
      </w:r>
    </w:p>
    <w:p w14:paraId="1FA65E1F" w14:textId="77777777" w:rsidR="007067FD" w:rsidRPr="00E70196" w:rsidRDefault="007067FD" w:rsidP="00B1267B">
      <w:pPr>
        <w:spacing w:after="120"/>
        <w:ind w:left="1985" w:right="-108" w:hanging="1986"/>
        <w:rPr>
          <w:rFonts w:ascii="Tahoma" w:hAnsi="Tahoma" w:cs="Tahoma"/>
          <w:sz w:val="22"/>
          <w:szCs w:val="22"/>
        </w:rPr>
      </w:pPr>
      <w:r w:rsidRPr="00E70196">
        <w:rPr>
          <w:rFonts w:ascii="Tahoma" w:hAnsi="Tahoma" w:cs="Tahoma"/>
          <w:b/>
          <w:sz w:val="22"/>
          <w:szCs w:val="22"/>
        </w:rPr>
        <w:t>Dauer, Profil:</w:t>
      </w:r>
      <w:r w:rsidRPr="00E70196">
        <w:rPr>
          <w:rFonts w:ascii="Tahoma" w:hAnsi="Tahoma" w:cs="Tahoma"/>
          <w:sz w:val="22"/>
          <w:szCs w:val="22"/>
        </w:rPr>
        <w:tab/>
        <w:t xml:space="preserve">Gehzeit </w:t>
      </w:r>
      <w:r w:rsidRPr="00E70196">
        <w:rPr>
          <w:rFonts w:ascii="Tahoma" w:hAnsi="Tahoma" w:cs="Tahoma"/>
          <w:b/>
          <w:sz w:val="22"/>
          <w:szCs w:val="22"/>
        </w:rPr>
        <w:t>~</w:t>
      </w:r>
      <w:r w:rsidR="00CF535A">
        <w:rPr>
          <w:rFonts w:ascii="Tahoma" w:hAnsi="Tahoma" w:cs="Tahoma"/>
          <w:sz w:val="22"/>
          <w:szCs w:val="22"/>
        </w:rPr>
        <w:t xml:space="preserve"> 4 Std., Distanz 11.3</w:t>
      </w:r>
      <w:r w:rsidRPr="00E70196">
        <w:rPr>
          <w:rFonts w:ascii="Tahoma" w:hAnsi="Tahoma" w:cs="Tahoma"/>
          <w:sz w:val="22"/>
          <w:szCs w:val="22"/>
        </w:rPr>
        <w:t xml:space="preserve"> km, </w:t>
      </w:r>
      <w:r w:rsidRPr="00E70196">
        <w:rPr>
          <w:rFonts w:ascii="Cambria Math" w:hAnsi="Cambria Math" w:cs="Cambria Math"/>
          <w:sz w:val="22"/>
          <w:szCs w:val="22"/>
        </w:rPr>
        <w:t>↗</w:t>
      </w:r>
      <w:r w:rsidR="00CF535A">
        <w:rPr>
          <w:rFonts w:ascii="Tahoma" w:hAnsi="Tahoma" w:cs="Tahoma"/>
          <w:sz w:val="22"/>
          <w:szCs w:val="22"/>
        </w:rPr>
        <w:t xml:space="preserve"> 660</w:t>
      </w:r>
      <w:r w:rsidRPr="00E70196">
        <w:rPr>
          <w:rFonts w:ascii="Tahoma" w:hAnsi="Tahoma" w:cs="Tahoma"/>
          <w:sz w:val="22"/>
          <w:szCs w:val="22"/>
        </w:rPr>
        <w:t xml:space="preserve"> m, </w:t>
      </w:r>
      <w:r w:rsidRPr="00E70196">
        <w:rPr>
          <w:rFonts w:ascii="Cambria Math" w:hAnsi="Cambria Math" w:cs="Cambria Math"/>
          <w:sz w:val="22"/>
          <w:szCs w:val="22"/>
        </w:rPr>
        <w:t>↘</w:t>
      </w:r>
      <w:r w:rsidR="00CF535A">
        <w:rPr>
          <w:rFonts w:ascii="Tahoma" w:hAnsi="Tahoma" w:cs="Tahoma"/>
          <w:sz w:val="22"/>
          <w:szCs w:val="22"/>
        </w:rPr>
        <w:t xml:space="preserve"> 655</w:t>
      </w:r>
      <w:r w:rsidRPr="00E70196">
        <w:rPr>
          <w:rFonts w:ascii="Tahoma" w:hAnsi="Tahoma" w:cs="Tahoma"/>
          <w:sz w:val="22"/>
          <w:szCs w:val="22"/>
        </w:rPr>
        <w:t xml:space="preserve"> m (kumuliert).</w:t>
      </w:r>
    </w:p>
    <w:p w14:paraId="4C759E95" w14:textId="77777777" w:rsidR="000C54B8" w:rsidRPr="00E70196" w:rsidRDefault="002440B5" w:rsidP="00B1267B">
      <w:pPr>
        <w:spacing w:after="120"/>
        <w:ind w:left="1985" w:right="-108" w:hanging="1986"/>
        <w:rPr>
          <w:rFonts w:ascii="Tahoma" w:hAnsi="Tahoma" w:cs="Tahoma"/>
          <w:sz w:val="22"/>
          <w:szCs w:val="22"/>
        </w:rPr>
      </w:pPr>
      <w:r>
        <w:rPr>
          <w:rFonts w:ascii="Tahoma" w:hAnsi="Tahoma" w:cs="Tahoma"/>
          <w:b/>
          <w:sz w:val="22"/>
          <w:szCs w:val="22"/>
        </w:rPr>
        <w:t>Kürzungsoption</w:t>
      </w:r>
      <w:r w:rsidR="000C54B8" w:rsidRPr="00E70196">
        <w:rPr>
          <w:rFonts w:ascii="Tahoma" w:hAnsi="Tahoma" w:cs="Tahoma"/>
          <w:b/>
          <w:sz w:val="22"/>
          <w:szCs w:val="22"/>
        </w:rPr>
        <w:t>:</w:t>
      </w:r>
      <w:r w:rsidR="001D2DE5" w:rsidRPr="00E70196">
        <w:rPr>
          <w:rFonts w:ascii="Tahoma" w:hAnsi="Tahoma" w:cs="Tahoma"/>
          <w:sz w:val="22"/>
          <w:szCs w:val="22"/>
        </w:rPr>
        <w:t xml:space="preserve"> </w:t>
      </w:r>
      <w:r w:rsidR="00B1267B">
        <w:rPr>
          <w:rFonts w:ascii="Tahoma" w:hAnsi="Tahoma" w:cs="Tahoma"/>
          <w:sz w:val="22"/>
          <w:szCs w:val="22"/>
        </w:rPr>
        <w:tab/>
      </w:r>
      <w:r w:rsidR="001D2DE5" w:rsidRPr="00E70196">
        <w:rPr>
          <w:rFonts w:ascii="Tahoma" w:hAnsi="Tahoma" w:cs="Tahoma"/>
          <w:sz w:val="22"/>
          <w:szCs w:val="22"/>
        </w:rPr>
        <w:t xml:space="preserve">Start in </w:t>
      </w:r>
      <w:r w:rsidR="00CF535A">
        <w:rPr>
          <w:rFonts w:ascii="Tahoma" w:hAnsi="Tahoma" w:cs="Tahoma"/>
          <w:sz w:val="22"/>
          <w:szCs w:val="22"/>
        </w:rPr>
        <w:t>Gersau</w:t>
      </w:r>
      <w:r w:rsidR="00FF610F" w:rsidRPr="00E70196">
        <w:rPr>
          <w:rFonts w:ascii="Tahoma" w:hAnsi="Tahoma" w:cs="Tahoma"/>
          <w:sz w:val="22"/>
          <w:szCs w:val="22"/>
        </w:rPr>
        <w:t>.</w:t>
      </w:r>
      <w:r w:rsidR="007067FD" w:rsidRPr="00E70196">
        <w:rPr>
          <w:rFonts w:ascii="Tahoma" w:hAnsi="Tahoma" w:cs="Tahoma"/>
          <w:sz w:val="22"/>
          <w:szCs w:val="22"/>
        </w:rPr>
        <w:t xml:space="preserve"> Gehzeit </w:t>
      </w:r>
      <w:r w:rsidR="007067FD" w:rsidRPr="00E70196">
        <w:rPr>
          <w:rFonts w:ascii="Tahoma" w:hAnsi="Tahoma" w:cs="Tahoma"/>
          <w:b/>
          <w:sz w:val="22"/>
          <w:szCs w:val="22"/>
        </w:rPr>
        <w:t>~</w:t>
      </w:r>
      <w:r w:rsidR="007067FD" w:rsidRPr="00E70196">
        <w:rPr>
          <w:rFonts w:ascii="Tahoma" w:hAnsi="Tahoma" w:cs="Tahoma"/>
          <w:sz w:val="22"/>
          <w:szCs w:val="22"/>
        </w:rPr>
        <w:t xml:space="preserve"> 2</w:t>
      </w:r>
      <w:r>
        <w:rPr>
          <w:rFonts w:ascii="Tahoma" w:hAnsi="Tahoma" w:cs="Tahoma"/>
          <w:sz w:val="22"/>
          <w:szCs w:val="22"/>
        </w:rPr>
        <w:t>¼ Std., Distanz 6.8</w:t>
      </w:r>
      <w:r w:rsidR="007067FD" w:rsidRPr="00E70196">
        <w:rPr>
          <w:rFonts w:ascii="Tahoma" w:hAnsi="Tahoma" w:cs="Tahoma"/>
          <w:sz w:val="22"/>
          <w:szCs w:val="22"/>
        </w:rPr>
        <w:t xml:space="preserve"> km, </w:t>
      </w:r>
      <w:r w:rsidR="007067FD" w:rsidRPr="00E70196">
        <w:rPr>
          <w:rFonts w:ascii="Cambria Math" w:hAnsi="Cambria Math" w:cs="Cambria Math"/>
          <w:sz w:val="22"/>
          <w:szCs w:val="22"/>
        </w:rPr>
        <w:t>↗</w:t>
      </w:r>
      <w:r w:rsidR="007067FD" w:rsidRPr="00E70196">
        <w:rPr>
          <w:rFonts w:ascii="Tahoma" w:hAnsi="Tahoma" w:cs="Tahoma"/>
          <w:sz w:val="22"/>
          <w:szCs w:val="22"/>
        </w:rPr>
        <w:t xml:space="preserve"> </w:t>
      </w:r>
      <w:r>
        <w:rPr>
          <w:rFonts w:ascii="Tahoma" w:hAnsi="Tahoma" w:cs="Tahoma"/>
          <w:sz w:val="22"/>
          <w:szCs w:val="22"/>
        </w:rPr>
        <w:t>350</w:t>
      </w:r>
      <w:r w:rsidR="007067FD" w:rsidRPr="00E70196">
        <w:rPr>
          <w:rFonts w:ascii="Tahoma" w:hAnsi="Tahoma" w:cs="Tahoma"/>
          <w:sz w:val="22"/>
          <w:szCs w:val="22"/>
        </w:rPr>
        <w:t xml:space="preserve"> m, </w:t>
      </w:r>
      <w:r w:rsidR="007067FD" w:rsidRPr="00E70196">
        <w:rPr>
          <w:rFonts w:ascii="Cambria Math" w:hAnsi="Cambria Math" w:cs="Cambria Math"/>
          <w:sz w:val="22"/>
          <w:szCs w:val="22"/>
        </w:rPr>
        <w:t>↘</w:t>
      </w:r>
      <w:r>
        <w:rPr>
          <w:rFonts w:ascii="Tahoma" w:hAnsi="Tahoma" w:cs="Tahoma"/>
          <w:sz w:val="22"/>
          <w:szCs w:val="22"/>
        </w:rPr>
        <w:t xml:space="preserve"> 350</w:t>
      </w:r>
      <w:r w:rsidR="007067FD" w:rsidRPr="00E70196">
        <w:rPr>
          <w:rFonts w:ascii="Tahoma" w:hAnsi="Tahoma" w:cs="Tahoma"/>
          <w:sz w:val="22"/>
          <w:szCs w:val="22"/>
        </w:rPr>
        <w:t xml:space="preserve"> m </w:t>
      </w:r>
    </w:p>
    <w:p w14:paraId="5751935E" w14:textId="77777777" w:rsidR="004B3395" w:rsidRPr="00E70196" w:rsidRDefault="004B3395" w:rsidP="00B1267B">
      <w:pPr>
        <w:spacing w:after="120"/>
        <w:ind w:left="1985" w:right="-108" w:hanging="1986"/>
        <w:rPr>
          <w:rFonts w:ascii="Tahoma" w:hAnsi="Tahoma" w:cs="Tahoma"/>
          <w:sz w:val="22"/>
          <w:szCs w:val="22"/>
        </w:rPr>
      </w:pPr>
      <w:r w:rsidRPr="00E70196">
        <w:rPr>
          <w:rFonts w:ascii="Tahoma" w:hAnsi="Tahoma" w:cs="Tahoma"/>
          <w:b/>
          <w:sz w:val="22"/>
          <w:szCs w:val="22"/>
        </w:rPr>
        <w:t>Wanderkarte:</w:t>
      </w:r>
      <w:r w:rsidRPr="00E70196">
        <w:rPr>
          <w:rFonts w:ascii="Tahoma" w:hAnsi="Tahoma" w:cs="Tahoma"/>
          <w:sz w:val="22"/>
          <w:szCs w:val="22"/>
        </w:rPr>
        <w:tab/>
      </w:r>
      <w:r w:rsidR="006308AC" w:rsidRPr="00E70196">
        <w:rPr>
          <w:rFonts w:ascii="Tahoma" w:hAnsi="Tahoma" w:cs="Tahoma"/>
          <w:sz w:val="22"/>
          <w:szCs w:val="22"/>
        </w:rPr>
        <w:t xml:space="preserve">CH-Landestopografie </w:t>
      </w:r>
      <w:r w:rsidR="007D5614" w:rsidRPr="00E70196">
        <w:rPr>
          <w:rFonts w:ascii="Tahoma" w:hAnsi="Tahoma" w:cs="Tahoma"/>
          <w:sz w:val="22"/>
          <w:szCs w:val="22"/>
        </w:rPr>
        <w:t>1:</w:t>
      </w:r>
      <w:r w:rsidR="00D6191E" w:rsidRPr="00E70196">
        <w:rPr>
          <w:rFonts w:ascii="Tahoma" w:hAnsi="Tahoma" w:cs="Tahoma"/>
          <w:sz w:val="22"/>
          <w:szCs w:val="22"/>
        </w:rPr>
        <w:t>25</w:t>
      </w:r>
      <w:r w:rsidR="00E53397">
        <w:rPr>
          <w:rFonts w:ascii="Tahoma" w:hAnsi="Tahoma" w:cs="Tahoma"/>
          <w:sz w:val="22"/>
          <w:szCs w:val="22"/>
        </w:rPr>
        <w:t>‘</w:t>
      </w:r>
      <w:r w:rsidR="00D6191E" w:rsidRPr="00E70196">
        <w:rPr>
          <w:rFonts w:ascii="Tahoma" w:hAnsi="Tahoma" w:cs="Tahoma"/>
          <w:sz w:val="22"/>
          <w:szCs w:val="22"/>
        </w:rPr>
        <w:t>000</w:t>
      </w:r>
      <w:r w:rsidR="00714296" w:rsidRPr="00E70196">
        <w:rPr>
          <w:rFonts w:ascii="Tahoma" w:hAnsi="Tahoma" w:cs="Tahoma"/>
          <w:sz w:val="22"/>
          <w:szCs w:val="22"/>
        </w:rPr>
        <w:t>.</w:t>
      </w:r>
    </w:p>
    <w:p w14:paraId="6F8F63CC" w14:textId="77777777" w:rsidR="00BD3C18" w:rsidRPr="00E70196" w:rsidRDefault="004B3395" w:rsidP="00B1267B">
      <w:pPr>
        <w:spacing w:after="120"/>
        <w:ind w:left="1985" w:right="-108" w:hanging="1986"/>
        <w:rPr>
          <w:rFonts w:ascii="Tahoma" w:hAnsi="Tahoma" w:cs="Tahoma"/>
          <w:sz w:val="22"/>
          <w:szCs w:val="22"/>
        </w:rPr>
      </w:pPr>
      <w:r w:rsidRPr="00E70196">
        <w:rPr>
          <w:rFonts w:ascii="Tahoma" w:hAnsi="Tahoma" w:cs="Tahoma"/>
          <w:b/>
          <w:sz w:val="22"/>
          <w:szCs w:val="22"/>
        </w:rPr>
        <w:t>Ausrüstung:</w:t>
      </w:r>
      <w:r w:rsidRPr="00E70196">
        <w:rPr>
          <w:rFonts w:ascii="Tahoma" w:hAnsi="Tahoma" w:cs="Tahoma"/>
          <w:sz w:val="22"/>
          <w:szCs w:val="22"/>
        </w:rPr>
        <w:tab/>
      </w:r>
      <w:r w:rsidR="00B80626" w:rsidRPr="00E70196">
        <w:rPr>
          <w:rFonts w:ascii="Tahoma" w:hAnsi="Tahoma" w:cs="Tahoma"/>
          <w:sz w:val="22"/>
          <w:szCs w:val="22"/>
        </w:rPr>
        <w:t>Wanderschuhe, Regenschutz</w:t>
      </w:r>
      <w:r w:rsidR="00454AAF" w:rsidRPr="00E70196">
        <w:rPr>
          <w:rFonts w:ascii="Tahoma" w:hAnsi="Tahoma" w:cs="Tahoma"/>
          <w:sz w:val="22"/>
          <w:szCs w:val="22"/>
        </w:rPr>
        <w:t>,</w:t>
      </w:r>
      <w:r w:rsidR="00C11928" w:rsidRPr="00E70196">
        <w:rPr>
          <w:rFonts w:ascii="Tahoma" w:hAnsi="Tahoma" w:cs="Tahoma"/>
          <w:sz w:val="22"/>
          <w:szCs w:val="22"/>
        </w:rPr>
        <w:t xml:space="preserve"> </w:t>
      </w:r>
      <w:r w:rsidR="0039197F" w:rsidRPr="00E70196">
        <w:rPr>
          <w:rFonts w:ascii="Tahoma" w:hAnsi="Tahoma" w:cs="Tahoma"/>
          <w:sz w:val="22"/>
          <w:szCs w:val="22"/>
        </w:rPr>
        <w:t>evtl.</w:t>
      </w:r>
      <w:r w:rsidR="00454AAF" w:rsidRPr="00E70196">
        <w:rPr>
          <w:rFonts w:ascii="Tahoma" w:hAnsi="Tahoma" w:cs="Tahoma"/>
          <w:sz w:val="22"/>
          <w:szCs w:val="22"/>
        </w:rPr>
        <w:t xml:space="preserve"> Stöcke</w:t>
      </w:r>
    </w:p>
    <w:p w14:paraId="6AF48377" w14:textId="77777777" w:rsidR="00B656D6" w:rsidRDefault="004B3395" w:rsidP="00B1267B">
      <w:pPr>
        <w:ind w:left="1985" w:right="-108" w:hanging="1986"/>
        <w:rPr>
          <w:rFonts w:ascii="Tahoma" w:hAnsi="Tahoma" w:cs="Tahoma"/>
          <w:sz w:val="22"/>
          <w:szCs w:val="22"/>
        </w:rPr>
      </w:pPr>
      <w:r w:rsidRPr="00E70196">
        <w:rPr>
          <w:rFonts w:ascii="Tahoma" w:hAnsi="Tahoma" w:cs="Tahoma"/>
          <w:b/>
          <w:sz w:val="22"/>
          <w:szCs w:val="22"/>
        </w:rPr>
        <w:t>Verpflegung:</w:t>
      </w:r>
      <w:r w:rsidRPr="00E70196">
        <w:rPr>
          <w:rFonts w:ascii="Tahoma" w:hAnsi="Tahoma" w:cs="Tahoma"/>
          <w:sz w:val="22"/>
          <w:szCs w:val="22"/>
        </w:rPr>
        <w:tab/>
      </w:r>
      <w:r w:rsidR="00B656D6">
        <w:rPr>
          <w:rFonts w:ascii="Tahoma" w:hAnsi="Tahoma" w:cs="Tahoma"/>
          <w:sz w:val="22"/>
          <w:szCs w:val="22"/>
        </w:rPr>
        <w:t>Mittagessen im Gartenrestaurant Kuorez mit einfacher S</w:t>
      </w:r>
      <w:r w:rsidR="0072420A">
        <w:rPr>
          <w:rFonts w:ascii="Tahoma" w:hAnsi="Tahoma" w:cs="Tahoma"/>
          <w:sz w:val="22"/>
          <w:szCs w:val="22"/>
        </w:rPr>
        <w:t>peisekarte,</w:t>
      </w:r>
      <w:r w:rsidR="00B656D6">
        <w:rPr>
          <w:rFonts w:ascii="Tahoma" w:hAnsi="Tahoma" w:cs="Tahoma"/>
          <w:sz w:val="22"/>
          <w:szCs w:val="22"/>
        </w:rPr>
        <w:t xml:space="preserve"> www.kuorez.ch</w:t>
      </w:r>
      <w:r w:rsidR="0072420A">
        <w:rPr>
          <w:rFonts w:ascii="Tahoma" w:hAnsi="Tahoma" w:cs="Tahoma"/>
          <w:sz w:val="22"/>
          <w:szCs w:val="22"/>
        </w:rPr>
        <w:t>,</w:t>
      </w:r>
    </w:p>
    <w:p w14:paraId="41645DE6" w14:textId="77777777" w:rsidR="00EE2F22" w:rsidRPr="00E70196" w:rsidRDefault="0072420A" w:rsidP="00B1267B">
      <w:pPr>
        <w:spacing w:after="120"/>
        <w:ind w:left="1985" w:right="-108"/>
        <w:rPr>
          <w:rFonts w:ascii="Tahoma" w:hAnsi="Tahoma" w:cs="Tahoma"/>
          <w:sz w:val="22"/>
          <w:szCs w:val="22"/>
        </w:rPr>
      </w:pPr>
      <w:r>
        <w:rPr>
          <w:rFonts w:ascii="Tahoma" w:hAnsi="Tahoma" w:cs="Tahoma"/>
          <w:sz w:val="22"/>
          <w:szCs w:val="22"/>
        </w:rPr>
        <w:t>h</w:t>
      </w:r>
      <w:r w:rsidR="00B656D6">
        <w:rPr>
          <w:rFonts w:ascii="Tahoma" w:hAnsi="Tahoma" w:cs="Tahoma"/>
          <w:sz w:val="22"/>
          <w:szCs w:val="22"/>
        </w:rPr>
        <w:t>och über dem Vierwaldstätter</w:t>
      </w:r>
      <w:r w:rsidR="00FF610F" w:rsidRPr="00E70196">
        <w:rPr>
          <w:rFonts w:ascii="Tahoma" w:hAnsi="Tahoma" w:cs="Tahoma"/>
          <w:sz w:val="22"/>
          <w:szCs w:val="22"/>
        </w:rPr>
        <w:t>s</w:t>
      </w:r>
      <w:r w:rsidR="001D2DE5" w:rsidRPr="00E70196">
        <w:rPr>
          <w:rFonts w:ascii="Tahoma" w:hAnsi="Tahoma" w:cs="Tahoma"/>
          <w:sz w:val="22"/>
          <w:szCs w:val="22"/>
        </w:rPr>
        <w:t>ee</w:t>
      </w:r>
      <w:r w:rsidR="00325093" w:rsidRPr="00E70196">
        <w:rPr>
          <w:rFonts w:ascii="Tahoma" w:hAnsi="Tahoma" w:cs="Tahoma"/>
          <w:sz w:val="22"/>
          <w:szCs w:val="22"/>
        </w:rPr>
        <w:t>.</w:t>
      </w:r>
      <w:r w:rsidR="00EE2F22" w:rsidRPr="00E70196">
        <w:rPr>
          <w:rFonts w:ascii="Tahoma" w:hAnsi="Tahoma" w:cs="Tahoma"/>
          <w:sz w:val="22"/>
          <w:szCs w:val="22"/>
        </w:rPr>
        <w:t xml:space="preserve"> </w:t>
      </w:r>
    </w:p>
    <w:p w14:paraId="42730929" w14:textId="77777777" w:rsidR="005279B5" w:rsidRPr="00E70196" w:rsidRDefault="004B3395" w:rsidP="00B1267B">
      <w:pPr>
        <w:spacing w:after="120"/>
        <w:ind w:left="1985" w:right="-108" w:hanging="1986"/>
        <w:rPr>
          <w:rStyle w:val="Hyperlink"/>
          <w:rFonts w:ascii="Tahoma" w:hAnsi="Tahoma" w:cs="Tahoma"/>
          <w:sz w:val="22"/>
          <w:szCs w:val="22"/>
        </w:rPr>
      </w:pPr>
      <w:r w:rsidRPr="00E70196">
        <w:rPr>
          <w:rFonts w:ascii="Tahoma" w:hAnsi="Tahoma" w:cs="Tahoma"/>
          <w:b/>
          <w:sz w:val="22"/>
          <w:szCs w:val="22"/>
        </w:rPr>
        <w:t>Anmeldung:</w:t>
      </w:r>
      <w:r w:rsidR="00B80626" w:rsidRPr="00E70196">
        <w:rPr>
          <w:rFonts w:ascii="Tahoma" w:hAnsi="Tahoma" w:cs="Tahoma"/>
          <w:sz w:val="22"/>
          <w:szCs w:val="22"/>
        </w:rPr>
        <w:t xml:space="preserve"> </w:t>
      </w:r>
      <w:r w:rsidR="00B80626" w:rsidRPr="00E70196">
        <w:rPr>
          <w:rFonts w:ascii="Tahoma" w:hAnsi="Tahoma" w:cs="Tahoma"/>
          <w:sz w:val="22"/>
          <w:szCs w:val="22"/>
        </w:rPr>
        <w:tab/>
      </w:r>
      <w:r w:rsidR="00714296" w:rsidRPr="00CD36EE">
        <w:rPr>
          <w:rFonts w:ascii="Tahoma" w:hAnsi="Tahoma" w:cs="Tahoma"/>
          <w:color w:val="FF0000"/>
          <w:sz w:val="22"/>
          <w:szCs w:val="22"/>
        </w:rPr>
        <w:t xml:space="preserve">Bis </w:t>
      </w:r>
      <w:r w:rsidR="00B656D6" w:rsidRPr="00CD36EE">
        <w:rPr>
          <w:rFonts w:ascii="Tahoma" w:hAnsi="Tahoma" w:cs="Tahoma"/>
          <w:color w:val="FF0000"/>
          <w:sz w:val="22"/>
          <w:szCs w:val="22"/>
        </w:rPr>
        <w:t>Montag 16. Juni 2</w:t>
      </w:r>
      <w:r w:rsidR="00FE00DE" w:rsidRPr="00CD36EE">
        <w:rPr>
          <w:rFonts w:ascii="Tahoma" w:hAnsi="Tahoma" w:cs="Tahoma"/>
          <w:color w:val="FF0000"/>
          <w:sz w:val="22"/>
          <w:szCs w:val="22"/>
        </w:rPr>
        <w:t>02</w:t>
      </w:r>
      <w:r w:rsidR="00FF610F" w:rsidRPr="00CD36EE">
        <w:rPr>
          <w:rFonts w:ascii="Tahoma" w:hAnsi="Tahoma" w:cs="Tahoma"/>
          <w:color w:val="FF0000"/>
          <w:sz w:val="22"/>
          <w:szCs w:val="22"/>
        </w:rPr>
        <w:t>5</w:t>
      </w:r>
      <w:r w:rsidR="00CD36EE" w:rsidRPr="00CD36EE">
        <w:rPr>
          <w:rFonts w:ascii="Tahoma" w:hAnsi="Tahoma" w:cs="Tahoma"/>
          <w:color w:val="FF0000"/>
          <w:sz w:val="22"/>
          <w:szCs w:val="22"/>
        </w:rPr>
        <w:t xml:space="preserve"> 19:00</w:t>
      </w:r>
      <w:r w:rsidR="00714296" w:rsidRPr="00E70196">
        <w:rPr>
          <w:rFonts w:ascii="Tahoma" w:hAnsi="Tahoma" w:cs="Tahoma"/>
          <w:sz w:val="22"/>
          <w:szCs w:val="22"/>
        </w:rPr>
        <w:t xml:space="preserve">, </w:t>
      </w:r>
      <w:r w:rsidR="004F78E9" w:rsidRPr="00E70196">
        <w:rPr>
          <w:rFonts w:ascii="Tahoma" w:hAnsi="Tahoma" w:cs="Tahoma"/>
          <w:sz w:val="22"/>
          <w:szCs w:val="22"/>
        </w:rPr>
        <w:t xml:space="preserve">an Werner Sutter; </w:t>
      </w:r>
      <w:hyperlink r:id="rId8" w:history="1">
        <w:r w:rsidR="004F78E9" w:rsidRPr="00E70196">
          <w:rPr>
            <w:rStyle w:val="Hyperlink"/>
            <w:rFonts w:ascii="Tahoma" w:hAnsi="Tahoma" w:cs="Tahoma"/>
            <w:sz w:val="22"/>
            <w:szCs w:val="22"/>
          </w:rPr>
          <w:t>w_u_sutter@bluewin.ch</w:t>
        </w:r>
      </w:hyperlink>
    </w:p>
    <w:p w14:paraId="5233441B" w14:textId="77777777" w:rsidR="004F78E9" w:rsidRPr="00E70196" w:rsidRDefault="004F78E9" w:rsidP="00B1267B">
      <w:pPr>
        <w:spacing w:after="120"/>
        <w:ind w:left="1985" w:right="-108" w:hanging="1986"/>
        <w:rPr>
          <w:rFonts w:ascii="Tahoma" w:hAnsi="Tahoma" w:cs="Tahoma"/>
          <w:sz w:val="22"/>
          <w:szCs w:val="22"/>
        </w:rPr>
      </w:pPr>
      <w:r w:rsidRPr="00E70196">
        <w:rPr>
          <w:rFonts w:ascii="Tahoma" w:hAnsi="Tahoma" w:cs="Tahoma"/>
          <w:sz w:val="22"/>
          <w:szCs w:val="22"/>
        </w:rPr>
        <w:tab/>
        <w:t>Tel. 056 22 22 657, Mob. 079 404 85 91</w:t>
      </w:r>
    </w:p>
    <w:p w14:paraId="13C8B453" w14:textId="77777777" w:rsidR="004B3395" w:rsidRPr="00E70196" w:rsidRDefault="004B3395" w:rsidP="00B1267B">
      <w:pPr>
        <w:spacing w:after="120"/>
        <w:ind w:left="1985" w:right="-108" w:hanging="1986"/>
        <w:rPr>
          <w:rFonts w:ascii="Tahoma" w:hAnsi="Tahoma" w:cs="Tahoma"/>
          <w:sz w:val="22"/>
          <w:szCs w:val="22"/>
        </w:rPr>
      </w:pPr>
      <w:r w:rsidRPr="00E70196">
        <w:rPr>
          <w:rFonts w:ascii="Tahoma" w:hAnsi="Tahoma" w:cs="Tahoma"/>
          <w:b/>
          <w:sz w:val="22"/>
          <w:szCs w:val="22"/>
        </w:rPr>
        <w:t>Fahrplan:</w:t>
      </w:r>
      <w:r w:rsidRPr="00E70196">
        <w:rPr>
          <w:rFonts w:ascii="Tahoma" w:hAnsi="Tahoma" w:cs="Tahoma"/>
          <w:sz w:val="22"/>
          <w:szCs w:val="22"/>
        </w:rPr>
        <w:tab/>
        <w:t xml:space="preserve">Es ist </w:t>
      </w:r>
      <w:r w:rsidR="00E737D0" w:rsidRPr="00E70196">
        <w:rPr>
          <w:rFonts w:ascii="Tahoma" w:hAnsi="Tahoma" w:cs="Tahoma"/>
          <w:sz w:val="22"/>
          <w:szCs w:val="22"/>
        </w:rPr>
        <w:t>stets</w:t>
      </w:r>
      <w:r w:rsidR="00DA7631" w:rsidRPr="00E70196">
        <w:rPr>
          <w:rFonts w:ascii="Tahoma" w:hAnsi="Tahoma" w:cs="Tahoma"/>
          <w:sz w:val="22"/>
          <w:szCs w:val="22"/>
        </w:rPr>
        <w:t xml:space="preserve"> ratsam, Abfahrtszeiten und </w:t>
      </w:r>
      <w:r w:rsidR="00A51097" w:rsidRPr="00E70196">
        <w:rPr>
          <w:rFonts w:ascii="Tahoma" w:hAnsi="Tahoma" w:cs="Tahoma"/>
          <w:sz w:val="22"/>
          <w:szCs w:val="22"/>
        </w:rPr>
        <w:t xml:space="preserve">Gleisbelegung </w:t>
      </w:r>
      <w:r w:rsidRPr="00E70196">
        <w:rPr>
          <w:rFonts w:ascii="Tahoma" w:hAnsi="Tahoma" w:cs="Tahoma"/>
          <w:sz w:val="22"/>
          <w:szCs w:val="22"/>
        </w:rPr>
        <w:t>zu kontrollieren.</w:t>
      </w:r>
    </w:p>
    <w:p w14:paraId="15BA98F0" w14:textId="77777777" w:rsidR="00454AAF" w:rsidRPr="00E70196" w:rsidRDefault="00454AAF" w:rsidP="00B1267B">
      <w:pPr>
        <w:spacing w:after="120"/>
        <w:ind w:left="1985" w:right="-110" w:hanging="1986"/>
        <w:rPr>
          <w:rFonts w:ascii="Tahoma" w:hAnsi="Tahoma" w:cs="Tahoma"/>
          <w:sz w:val="22"/>
          <w:szCs w:val="22"/>
        </w:rPr>
      </w:pPr>
      <w:r w:rsidRPr="00E70196">
        <w:rPr>
          <w:rFonts w:ascii="Tahoma" w:hAnsi="Tahoma" w:cs="Tahoma"/>
          <w:b/>
          <w:sz w:val="22"/>
          <w:szCs w:val="22"/>
        </w:rPr>
        <w:t xml:space="preserve">Rückreise: </w:t>
      </w:r>
      <w:r w:rsidR="006A2B47">
        <w:rPr>
          <w:rFonts w:ascii="Tahoma" w:hAnsi="Tahoma" w:cs="Tahoma"/>
          <w:b/>
          <w:sz w:val="22"/>
          <w:szCs w:val="22"/>
        </w:rPr>
        <w:tab/>
      </w:r>
      <w:r w:rsidR="00E53397">
        <w:rPr>
          <w:rFonts w:ascii="Tahoma" w:hAnsi="Tahoma" w:cs="Tahoma"/>
          <w:sz w:val="22"/>
          <w:szCs w:val="22"/>
        </w:rPr>
        <w:t>ab Vitznau</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278"/>
        <w:gridCol w:w="5046"/>
      </w:tblGrid>
      <w:tr w:rsidR="00FB5271" w:rsidRPr="00E70196" w14:paraId="0A09560E" w14:textId="77777777" w:rsidTr="00FB5271">
        <w:tc>
          <w:tcPr>
            <w:tcW w:w="4928" w:type="dxa"/>
          </w:tcPr>
          <w:p w14:paraId="3289FF49" w14:textId="77777777" w:rsidR="00FB5271" w:rsidRDefault="00FB5271" w:rsidP="008F37E8">
            <w:pPr>
              <w:jc w:val="both"/>
              <w:rPr>
                <w:rFonts w:ascii="Tahoma" w:hAnsi="Tahoma" w:cs="Tahoma"/>
                <w:noProof/>
                <w:sz w:val="22"/>
                <w:szCs w:val="22"/>
              </w:rPr>
            </w:pPr>
          </w:p>
          <w:p w14:paraId="73137406" w14:textId="77777777" w:rsidR="00B656D6" w:rsidRPr="00E70196" w:rsidRDefault="00B656D6" w:rsidP="008F37E8">
            <w:pPr>
              <w:jc w:val="both"/>
              <w:rPr>
                <w:rFonts w:ascii="Tahoma" w:hAnsi="Tahoma" w:cs="Tahoma"/>
                <w:noProof/>
                <w:sz w:val="22"/>
                <w:szCs w:val="22"/>
              </w:rPr>
            </w:pPr>
            <w:r>
              <w:rPr>
                <w:rFonts w:ascii="Tahoma" w:hAnsi="Tahoma" w:cs="Tahoma"/>
                <w:noProof/>
                <w:sz w:val="22"/>
                <w:szCs w:val="22"/>
              </w:rPr>
              <w:drawing>
                <wp:inline distT="0" distB="0" distL="0" distR="0" wp14:anchorId="435A1B59" wp14:editId="72D80C0E">
                  <wp:extent cx="2655417" cy="3538144"/>
                  <wp:effectExtent l="0" t="0" r="0" b="571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 ZH-Seeschlössli.jpg"/>
                          <pic:cNvPicPr/>
                        </pic:nvPicPr>
                        <pic:blipFill>
                          <a:blip r:embed="rId9">
                            <a:extLst>
                              <a:ext uri="{28A0092B-C50C-407E-A947-70E740481C1C}">
                                <a14:useLocalDpi xmlns:a14="http://schemas.microsoft.com/office/drawing/2010/main" val="0"/>
                              </a:ext>
                            </a:extLst>
                          </a:blip>
                          <a:stretch>
                            <a:fillRect/>
                          </a:stretch>
                        </pic:blipFill>
                        <pic:spPr>
                          <a:xfrm>
                            <a:off x="0" y="0"/>
                            <a:ext cx="2654665" cy="3537142"/>
                          </a:xfrm>
                          <a:prstGeom prst="rect">
                            <a:avLst/>
                          </a:prstGeom>
                        </pic:spPr>
                      </pic:pic>
                    </a:graphicData>
                  </a:graphic>
                </wp:inline>
              </w:drawing>
            </w:r>
          </w:p>
        </w:tc>
        <w:tc>
          <w:tcPr>
            <w:tcW w:w="283" w:type="dxa"/>
          </w:tcPr>
          <w:p w14:paraId="4C570895" w14:textId="77777777" w:rsidR="00FB5271" w:rsidRPr="00E70196" w:rsidRDefault="00FB5271" w:rsidP="008F37E8">
            <w:pPr>
              <w:jc w:val="both"/>
              <w:rPr>
                <w:rFonts w:ascii="Tahoma" w:hAnsi="Tahoma" w:cs="Tahoma"/>
                <w:noProof/>
                <w:sz w:val="22"/>
                <w:szCs w:val="22"/>
              </w:rPr>
            </w:pPr>
          </w:p>
        </w:tc>
        <w:tc>
          <w:tcPr>
            <w:tcW w:w="5103" w:type="dxa"/>
          </w:tcPr>
          <w:p w14:paraId="41F12674" w14:textId="77777777" w:rsidR="00FB5271" w:rsidRDefault="00FB5271" w:rsidP="008F37E8">
            <w:pPr>
              <w:jc w:val="both"/>
              <w:rPr>
                <w:rFonts w:ascii="Tahoma" w:hAnsi="Tahoma" w:cs="Tahoma"/>
                <w:b/>
                <w:sz w:val="22"/>
                <w:szCs w:val="22"/>
              </w:rPr>
            </w:pPr>
            <w:r w:rsidRPr="00E70196">
              <w:rPr>
                <w:rFonts w:ascii="Tahoma" w:hAnsi="Tahoma" w:cs="Tahoma"/>
                <w:b/>
                <w:sz w:val="22"/>
                <w:szCs w:val="22"/>
              </w:rPr>
              <w:t>Verkürzte Variante</w:t>
            </w:r>
          </w:p>
          <w:p w14:paraId="5B5D0050" w14:textId="77777777" w:rsidR="00B656D6" w:rsidRDefault="00B656D6" w:rsidP="008F37E8">
            <w:pPr>
              <w:jc w:val="both"/>
              <w:rPr>
                <w:rFonts w:ascii="Tahoma" w:hAnsi="Tahoma" w:cs="Tahoma"/>
                <w:b/>
                <w:sz w:val="22"/>
                <w:szCs w:val="22"/>
              </w:rPr>
            </w:pPr>
          </w:p>
          <w:p w14:paraId="19E1E48B" w14:textId="77777777" w:rsidR="00B656D6" w:rsidRPr="00E70196" w:rsidRDefault="00B656D6" w:rsidP="008F37E8">
            <w:pPr>
              <w:jc w:val="both"/>
              <w:rPr>
                <w:rFonts w:ascii="Tahoma" w:hAnsi="Tahoma" w:cs="Tahoma"/>
                <w:noProof/>
                <w:sz w:val="22"/>
                <w:szCs w:val="22"/>
              </w:rPr>
            </w:pPr>
            <w:r>
              <w:rPr>
                <w:rFonts w:ascii="Tahoma" w:hAnsi="Tahoma" w:cs="Tahoma"/>
                <w:noProof/>
                <w:sz w:val="22"/>
                <w:szCs w:val="22"/>
              </w:rPr>
              <w:drawing>
                <wp:inline distT="0" distB="0" distL="0" distR="0" wp14:anchorId="65537669" wp14:editId="4DF287C4">
                  <wp:extent cx="2683690" cy="3276100"/>
                  <wp:effectExtent l="0" t="0" r="2540" b="63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hn ZH-Gersau.jpg"/>
                          <pic:cNvPicPr/>
                        </pic:nvPicPr>
                        <pic:blipFill>
                          <a:blip r:embed="rId10">
                            <a:extLst>
                              <a:ext uri="{28A0092B-C50C-407E-A947-70E740481C1C}">
                                <a14:useLocalDpi xmlns:a14="http://schemas.microsoft.com/office/drawing/2010/main" val="0"/>
                              </a:ext>
                            </a:extLst>
                          </a:blip>
                          <a:stretch>
                            <a:fillRect/>
                          </a:stretch>
                        </pic:blipFill>
                        <pic:spPr>
                          <a:xfrm>
                            <a:off x="0" y="0"/>
                            <a:ext cx="2682147" cy="3274216"/>
                          </a:xfrm>
                          <a:prstGeom prst="rect">
                            <a:avLst/>
                          </a:prstGeom>
                        </pic:spPr>
                      </pic:pic>
                    </a:graphicData>
                  </a:graphic>
                </wp:inline>
              </w:drawing>
            </w:r>
          </w:p>
        </w:tc>
      </w:tr>
      <w:tr w:rsidR="00FB5271" w:rsidRPr="00E70196" w14:paraId="7A6D075B" w14:textId="77777777" w:rsidTr="00FB5271">
        <w:tc>
          <w:tcPr>
            <w:tcW w:w="4928" w:type="dxa"/>
          </w:tcPr>
          <w:p w14:paraId="23371B59" w14:textId="77777777" w:rsidR="00FB5271" w:rsidRPr="00E70196" w:rsidRDefault="00FB5271" w:rsidP="00FB5271">
            <w:pPr>
              <w:ind w:left="993" w:right="-110" w:hanging="993"/>
              <w:rPr>
                <w:rFonts w:ascii="Tahoma" w:hAnsi="Tahoma" w:cs="Tahoma"/>
                <w:sz w:val="22"/>
                <w:szCs w:val="22"/>
              </w:rPr>
            </w:pPr>
            <w:r w:rsidRPr="00E70196">
              <w:rPr>
                <w:rFonts w:ascii="Tahoma" w:hAnsi="Tahoma" w:cs="Tahoma"/>
                <w:b/>
                <w:sz w:val="22"/>
                <w:szCs w:val="22"/>
              </w:rPr>
              <w:t>Tickets:</w:t>
            </w:r>
            <w:r w:rsidRPr="00E70196">
              <w:rPr>
                <w:rFonts w:ascii="Tahoma" w:hAnsi="Tahoma" w:cs="Tahoma"/>
                <w:sz w:val="22"/>
                <w:szCs w:val="22"/>
              </w:rPr>
              <w:tab/>
              <w:t>Wohnort nach Brunnen</w:t>
            </w:r>
            <w:r w:rsidR="00E53397">
              <w:rPr>
                <w:rFonts w:ascii="Tahoma" w:hAnsi="Tahoma" w:cs="Tahoma"/>
                <w:sz w:val="22"/>
                <w:szCs w:val="22"/>
              </w:rPr>
              <w:t>, Seeschlössli</w:t>
            </w:r>
          </w:p>
          <w:p w14:paraId="1420EB05" w14:textId="77777777" w:rsidR="00FB5271" w:rsidRPr="00E70196" w:rsidRDefault="00FB5271" w:rsidP="00F02442">
            <w:pPr>
              <w:ind w:left="993" w:right="-110" w:hanging="993"/>
              <w:rPr>
                <w:rFonts w:ascii="Tahoma" w:hAnsi="Tahoma" w:cs="Tahoma"/>
                <w:sz w:val="22"/>
                <w:szCs w:val="22"/>
              </w:rPr>
            </w:pPr>
            <w:r w:rsidRPr="00E70196">
              <w:rPr>
                <w:rFonts w:ascii="Tahoma" w:hAnsi="Tahoma" w:cs="Tahoma"/>
                <w:sz w:val="22"/>
                <w:szCs w:val="22"/>
              </w:rPr>
              <w:tab/>
            </w:r>
          </w:p>
        </w:tc>
        <w:tc>
          <w:tcPr>
            <w:tcW w:w="283" w:type="dxa"/>
          </w:tcPr>
          <w:p w14:paraId="4DE4CF72" w14:textId="77777777" w:rsidR="00FB5271" w:rsidRPr="00E70196" w:rsidRDefault="00FB5271" w:rsidP="008F37E8">
            <w:pPr>
              <w:jc w:val="both"/>
              <w:rPr>
                <w:rFonts w:ascii="Tahoma" w:hAnsi="Tahoma" w:cs="Tahoma"/>
                <w:noProof/>
                <w:sz w:val="22"/>
                <w:szCs w:val="22"/>
              </w:rPr>
            </w:pPr>
          </w:p>
        </w:tc>
        <w:tc>
          <w:tcPr>
            <w:tcW w:w="5103" w:type="dxa"/>
          </w:tcPr>
          <w:p w14:paraId="5DF71DD5" w14:textId="77777777" w:rsidR="00FB5271" w:rsidRPr="00E70196" w:rsidRDefault="005B1032" w:rsidP="008F37E8">
            <w:pPr>
              <w:jc w:val="both"/>
              <w:rPr>
                <w:rFonts w:ascii="Tahoma" w:hAnsi="Tahoma" w:cs="Tahoma"/>
                <w:noProof/>
                <w:sz w:val="22"/>
                <w:szCs w:val="22"/>
              </w:rPr>
            </w:pPr>
            <w:r>
              <w:rPr>
                <w:rFonts w:ascii="Tahoma" w:hAnsi="Tahoma" w:cs="Tahoma"/>
                <w:noProof/>
                <w:sz w:val="22"/>
                <w:szCs w:val="22"/>
              </w:rPr>
              <w:t>Wohnort nach Gersau, Schiffstation</w:t>
            </w:r>
          </w:p>
          <w:p w14:paraId="6C4050EA" w14:textId="77777777" w:rsidR="00FB5271" w:rsidRPr="00E70196" w:rsidRDefault="00FB5271" w:rsidP="008F37E8">
            <w:pPr>
              <w:jc w:val="both"/>
              <w:rPr>
                <w:rFonts w:ascii="Tahoma" w:hAnsi="Tahoma" w:cs="Tahoma"/>
                <w:noProof/>
                <w:sz w:val="22"/>
                <w:szCs w:val="22"/>
              </w:rPr>
            </w:pPr>
          </w:p>
        </w:tc>
      </w:tr>
      <w:tr w:rsidR="00FB5271" w14:paraId="53A5F1C7" w14:textId="77777777" w:rsidTr="00FB5271">
        <w:tc>
          <w:tcPr>
            <w:tcW w:w="4928" w:type="dxa"/>
          </w:tcPr>
          <w:p w14:paraId="43C0330E" w14:textId="77777777" w:rsidR="00FB5271" w:rsidRDefault="00FB5271" w:rsidP="008F37E8">
            <w:pPr>
              <w:jc w:val="both"/>
              <w:rPr>
                <w:rFonts w:ascii="Arial" w:hAnsi="Arial" w:cs="Arial"/>
                <w:noProof/>
                <w:sz w:val="22"/>
                <w:szCs w:val="22"/>
              </w:rPr>
            </w:pPr>
          </w:p>
        </w:tc>
        <w:tc>
          <w:tcPr>
            <w:tcW w:w="283" w:type="dxa"/>
          </w:tcPr>
          <w:p w14:paraId="3F7389CF" w14:textId="77777777" w:rsidR="00FB5271" w:rsidRDefault="00FB5271" w:rsidP="008F37E8">
            <w:pPr>
              <w:jc w:val="both"/>
              <w:rPr>
                <w:rFonts w:ascii="Arial" w:hAnsi="Arial" w:cs="Arial"/>
                <w:noProof/>
                <w:sz w:val="22"/>
                <w:szCs w:val="22"/>
              </w:rPr>
            </w:pPr>
          </w:p>
        </w:tc>
        <w:tc>
          <w:tcPr>
            <w:tcW w:w="5103" w:type="dxa"/>
          </w:tcPr>
          <w:p w14:paraId="4E7AAF5A" w14:textId="77777777" w:rsidR="00FB5271" w:rsidRDefault="00FB5271" w:rsidP="008F37E8">
            <w:pPr>
              <w:jc w:val="both"/>
              <w:rPr>
                <w:rFonts w:ascii="Arial" w:hAnsi="Arial" w:cs="Arial"/>
                <w:noProof/>
                <w:sz w:val="22"/>
                <w:szCs w:val="22"/>
              </w:rPr>
            </w:pPr>
          </w:p>
        </w:tc>
      </w:tr>
    </w:tbl>
    <w:p w14:paraId="20393038" w14:textId="77777777" w:rsidR="00E70196" w:rsidRDefault="00E70196" w:rsidP="00EE2F22">
      <w:pPr>
        <w:rPr>
          <w:b/>
        </w:rPr>
      </w:pPr>
    </w:p>
    <w:p w14:paraId="4CFB8E6A" w14:textId="77777777" w:rsidR="0001575B" w:rsidRDefault="00070BEE" w:rsidP="00EE2F22">
      <w:pPr>
        <w:rPr>
          <w:rFonts w:ascii="Tahoma" w:hAnsi="Tahoma" w:cs="Tahoma"/>
          <w:b/>
        </w:rPr>
      </w:pPr>
      <w:r w:rsidRPr="00B1267B">
        <w:rPr>
          <w:rFonts w:ascii="Tahoma" w:hAnsi="Tahoma" w:cs="Tahoma"/>
          <w:b/>
        </w:rPr>
        <w:lastRenderedPageBreak/>
        <w:t>Risiken</w:t>
      </w:r>
      <w:r w:rsidR="00E52605" w:rsidRPr="00B1267B">
        <w:rPr>
          <w:rFonts w:ascii="Tahoma" w:hAnsi="Tahoma" w:cs="Tahoma"/>
          <w:b/>
        </w:rPr>
        <w:t xml:space="preserve"> und Haftung</w:t>
      </w:r>
    </w:p>
    <w:p w14:paraId="69934994" w14:textId="77777777" w:rsidR="00B1267B" w:rsidRPr="00B1267B" w:rsidRDefault="00B1267B" w:rsidP="00EE2F22">
      <w:pPr>
        <w:rPr>
          <w:rFonts w:ascii="Tahoma" w:hAnsi="Tahoma" w:cs="Tahoma"/>
          <w:sz w:val="22"/>
          <w:szCs w:val="22"/>
        </w:rPr>
      </w:pPr>
    </w:p>
    <w:p w14:paraId="527AA122" w14:textId="77777777" w:rsidR="00E52605" w:rsidRDefault="00E52605" w:rsidP="00C91702">
      <w:pPr>
        <w:jc w:val="both"/>
        <w:rPr>
          <w:rFonts w:ascii="Tahoma" w:hAnsi="Tahoma" w:cs="Tahoma"/>
          <w:sz w:val="20"/>
          <w:szCs w:val="20"/>
        </w:rPr>
      </w:pPr>
      <w:bookmarkStart w:id="0" w:name="_Toc399003394"/>
      <w:r w:rsidRPr="00B1267B">
        <w:rPr>
          <w:rFonts w:ascii="Tahoma" w:hAnsi="Tahoma" w:cs="Tahoma"/>
          <w:sz w:val="20"/>
          <w:szCs w:val="20"/>
        </w:rPr>
        <w:t>Die Wandergruppe namens „Berg-Schueni“ ist</w:t>
      </w:r>
      <w:bookmarkEnd w:id="0"/>
      <w:r w:rsidRPr="00B1267B">
        <w:rPr>
          <w:rFonts w:ascii="Tahoma" w:hAnsi="Tahoma" w:cs="Tahoma"/>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584848C" w14:textId="77777777" w:rsidR="00B1267B" w:rsidRPr="00B1267B" w:rsidRDefault="00B1267B" w:rsidP="00C91702">
      <w:pPr>
        <w:jc w:val="both"/>
        <w:rPr>
          <w:rFonts w:ascii="Tahoma" w:hAnsi="Tahoma" w:cs="Tahoma"/>
          <w:sz w:val="20"/>
          <w:szCs w:val="20"/>
        </w:rPr>
      </w:pPr>
    </w:p>
    <w:p w14:paraId="07DDB79E" w14:textId="77777777" w:rsidR="00E52605" w:rsidRPr="00B1267B" w:rsidRDefault="00E52605" w:rsidP="00C91702">
      <w:pPr>
        <w:jc w:val="both"/>
        <w:rPr>
          <w:rFonts w:ascii="Tahoma" w:hAnsi="Tahoma" w:cs="Tahoma"/>
          <w:sz w:val="20"/>
          <w:szCs w:val="20"/>
        </w:rPr>
      </w:pPr>
      <w:r w:rsidRPr="00B1267B">
        <w:rPr>
          <w:rFonts w:ascii="Tahoma" w:hAnsi="Tahoma" w:cs="Tahoma"/>
          <w:sz w:val="20"/>
          <w:szCs w:val="20"/>
        </w:rPr>
        <w:t xml:space="preserve">Der Abschluss einer Unfallversicherung und einer Privathaftpflichtversicherung zwecks </w:t>
      </w:r>
      <w:r w:rsidR="009C5F1D" w:rsidRPr="00B1267B">
        <w:rPr>
          <w:rFonts w:ascii="Tahoma" w:hAnsi="Tahoma" w:cs="Tahoma"/>
          <w:sz w:val="20"/>
          <w:szCs w:val="20"/>
        </w:rPr>
        <w:t>Verminderung der persönlichen finanziellen Risiken</w:t>
      </w:r>
      <w:r w:rsidRPr="00B1267B">
        <w:rPr>
          <w:rFonts w:ascii="Tahoma" w:hAnsi="Tahoma" w:cs="Tahoma"/>
          <w:sz w:val="20"/>
          <w:szCs w:val="20"/>
        </w:rPr>
        <w:t xml:space="preserve"> liegt in der Verantwortung der </w:t>
      </w:r>
      <w:r w:rsidR="009C5F1D" w:rsidRPr="00B1267B">
        <w:rPr>
          <w:rFonts w:ascii="Tahoma" w:hAnsi="Tahoma" w:cs="Tahoma"/>
          <w:sz w:val="20"/>
          <w:szCs w:val="20"/>
        </w:rPr>
        <w:t>Teilnehmer. Haftungsansprüche gegen den Organisator für Schäden an Personen und Sachen, die aus der Wandertätigkeit resultieren, sind ausdrücklich ausgeschlossen.</w:t>
      </w:r>
    </w:p>
    <w:p w14:paraId="5FD9EA2F" w14:textId="77777777" w:rsidR="001207C1" w:rsidRPr="00B1267B" w:rsidRDefault="001207C1" w:rsidP="00C91702">
      <w:pPr>
        <w:jc w:val="both"/>
        <w:rPr>
          <w:rFonts w:ascii="Tahoma" w:hAnsi="Tahoma" w:cs="Tahoma"/>
          <w:sz w:val="20"/>
          <w:szCs w:val="20"/>
        </w:rPr>
      </w:pPr>
    </w:p>
    <w:p w14:paraId="45F9F958" w14:textId="77777777" w:rsidR="005B1032" w:rsidRDefault="005B1032" w:rsidP="00C91702">
      <w:pPr>
        <w:jc w:val="both"/>
        <w:rPr>
          <w:sz w:val="20"/>
          <w:szCs w:val="20"/>
        </w:rPr>
      </w:pPr>
      <w:r>
        <w:rPr>
          <w:noProof/>
          <w:sz w:val="20"/>
          <w:szCs w:val="20"/>
        </w:rPr>
        <w:drawing>
          <wp:inline distT="0" distB="0" distL="0" distR="0" wp14:anchorId="6C4F3A13" wp14:editId="3673DCDF">
            <wp:extent cx="6480175" cy="2488565"/>
            <wp:effectExtent l="0" t="0" r="0" b="698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te Kuorez.jpg"/>
                    <pic:cNvPicPr/>
                  </pic:nvPicPr>
                  <pic:blipFill>
                    <a:blip r:embed="rId11">
                      <a:extLst>
                        <a:ext uri="{28A0092B-C50C-407E-A947-70E740481C1C}">
                          <a14:useLocalDpi xmlns:a14="http://schemas.microsoft.com/office/drawing/2010/main" val="0"/>
                        </a:ext>
                      </a:extLst>
                    </a:blip>
                    <a:stretch>
                      <a:fillRect/>
                    </a:stretch>
                  </pic:blipFill>
                  <pic:spPr>
                    <a:xfrm>
                      <a:off x="0" y="0"/>
                      <a:ext cx="6480175" cy="2488565"/>
                    </a:xfrm>
                    <a:prstGeom prst="rect">
                      <a:avLst/>
                    </a:prstGeom>
                  </pic:spPr>
                </pic:pic>
              </a:graphicData>
            </a:graphic>
          </wp:inline>
        </w:drawing>
      </w:r>
    </w:p>
    <w:p w14:paraId="21DF90DE" w14:textId="77777777" w:rsidR="005B1032" w:rsidRPr="009C5F1D" w:rsidRDefault="005B1032" w:rsidP="00C91702">
      <w:pPr>
        <w:jc w:val="both"/>
        <w:rPr>
          <w:sz w:val="20"/>
          <w:szCs w:val="20"/>
        </w:rPr>
      </w:pPr>
    </w:p>
    <w:tbl>
      <w:tblPr>
        <w:tblStyle w:val="Tabellenraster"/>
        <w:tblW w:w="10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6"/>
        <w:gridCol w:w="2568"/>
      </w:tblGrid>
      <w:tr w:rsidR="00325093" w14:paraId="425B5B18" w14:textId="77777777" w:rsidTr="00546512">
        <w:tc>
          <w:tcPr>
            <w:tcW w:w="5070" w:type="dxa"/>
          </w:tcPr>
          <w:p w14:paraId="18C55DB5" w14:textId="77777777" w:rsidR="00325093" w:rsidRDefault="00CF535A" w:rsidP="00714A18">
            <w:pPr>
              <w:jc w:val="both"/>
              <w:rPr>
                <w:rFonts w:ascii="Arial" w:hAnsi="Arial" w:cs="Arial"/>
                <w:sz w:val="22"/>
                <w:szCs w:val="22"/>
              </w:rPr>
            </w:pPr>
            <w:r>
              <w:rPr>
                <w:rFonts w:ascii="Arial" w:hAnsi="Arial" w:cs="Arial"/>
                <w:noProof/>
                <w:sz w:val="22"/>
                <w:szCs w:val="22"/>
              </w:rPr>
              <w:drawing>
                <wp:inline distT="0" distB="0" distL="0" distR="0" wp14:anchorId="15ED1521" wp14:editId="43505CB8">
                  <wp:extent cx="4893868" cy="2848364"/>
                  <wp:effectExtent l="0" t="0" r="254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l_Kuorez.jpg"/>
                          <pic:cNvPicPr/>
                        </pic:nvPicPr>
                        <pic:blipFill>
                          <a:blip r:embed="rId12">
                            <a:extLst>
                              <a:ext uri="{28A0092B-C50C-407E-A947-70E740481C1C}">
                                <a14:useLocalDpi xmlns:a14="http://schemas.microsoft.com/office/drawing/2010/main" val="0"/>
                              </a:ext>
                            </a:extLst>
                          </a:blip>
                          <a:stretch>
                            <a:fillRect/>
                          </a:stretch>
                        </pic:blipFill>
                        <pic:spPr>
                          <a:xfrm>
                            <a:off x="0" y="0"/>
                            <a:ext cx="4900363" cy="2852144"/>
                          </a:xfrm>
                          <a:prstGeom prst="rect">
                            <a:avLst/>
                          </a:prstGeom>
                        </pic:spPr>
                      </pic:pic>
                    </a:graphicData>
                  </a:graphic>
                </wp:inline>
              </w:drawing>
            </w:r>
          </w:p>
        </w:tc>
        <w:tc>
          <w:tcPr>
            <w:tcW w:w="5424" w:type="dxa"/>
            <w:vMerge w:val="restart"/>
          </w:tcPr>
          <w:p w14:paraId="66A8A00D" w14:textId="77777777" w:rsidR="00274AEB" w:rsidRPr="00B1267B" w:rsidRDefault="00274AEB" w:rsidP="00714A18">
            <w:pPr>
              <w:jc w:val="both"/>
              <w:rPr>
                <w:rFonts w:ascii="Tahoma" w:hAnsi="Tahoma" w:cs="Tahoma"/>
                <w:b/>
                <w:sz w:val="20"/>
                <w:szCs w:val="20"/>
              </w:rPr>
            </w:pPr>
            <w:r w:rsidRPr="00B1267B">
              <w:rPr>
                <w:rFonts w:ascii="Tahoma" w:hAnsi="Tahoma" w:cs="Tahoma"/>
                <w:b/>
                <w:sz w:val="20"/>
                <w:szCs w:val="20"/>
              </w:rPr>
              <w:t>Verkürzte Variante</w:t>
            </w:r>
          </w:p>
          <w:p w14:paraId="6E10EE82" w14:textId="77777777" w:rsidR="00274AEB" w:rsidRPr="00B1267B" w:rsidRDefault="00274AEB" w:rsidP="005B1032">
            <w:pPr>
              <w:jc w:val="both"/>
              <w:rPr>
                <w:rFonts w:ascii="Tahoma" w:hAnsi="Tahoma" w:cs="Tahoma"/>
                <w:sz w:val="22"/>
                <w:szCs w:val="22"/>
              </w:rPr>
            </w:pPr>
          </w:p>
          <w:p w14:paraId="1A9ADEA0" w14:textId="77777777" w:rsidR="00CF535A" w:rsidRDefault="00CF535A" w:rsidP="005B1032">
            <w:pPr>
              <w:jc w:val="both"/>
              <w:rPr>
                <w:rFonts w:ascii="Arial" w:hAnsi="Arial" w:cs="Arial"/>
                <w:sz w:val="22"/>
                <w:szCs w:val="22"/>
              </w:rPr>
            </w:pPr>
            <w:r w:rsidRPr="00B1267B">
              <w:rPr>
                <w:rFonts w:ascii="Tahoma" w:hAnsi="Tahoma" w:cs="Tahoma"/>
                <w:sz w:val="22"/>
                <w:szCs w:val="22"/>
              </w:rPr>
              <w:t>Wanderung ab Gersau beginnt bei Km 4 und ist etwa 1:45 h kürzer.</w:t>
            </w:r>
          </w:p>
        </w:tc>
      </w:tr>
      <w:tr w:rsidR="00325093" w14:paraId="650381E2" w14:textId="77777777" w:rsidTr="00546512">
        <w:tc>
          <w:tcPr>
            <w:tcW w:w="5070" w:type="dxa"/>
          </w:tcPr>
          <w:p w14:paraId="45C27FAF" w14:textId="77777777" w:rsidR="00546512" w:rsidRDefault="00546512" w:rsidP="00546512">
            <w:pPr>
              <w:jc w:val="both"/>
              <w:rPr>
                <w:rFonts w:ascii="Arial" w:hAnsi="Arial" w:cs="Arial"/>
                <w:sz w:val="22"/>
                <w:szCs w:val="22"/>
              </w:rPr>
            </w:pPr>
          </w:p>
        </w:tc>
        <w:tc>
          <w:tcPr>
            <w:tcW w:w="5424" w:type="dxa"/>
            <w:vMerge/>
          </w:tcPr>
          <w:p w14:paraId="51A93FDA" w14:textId="77777777" w:rsidR="00325093" w:rsidRDefault="00325093" w:rsidP="00714A18">
            <w:pPr>
              <w:jc w:val="both"/>
              <w:rPr>
                <w:rFonts w:ascii="Arial" w:hAnsi="Arial" w:cs="Arial"/>
                <w:sz w:val="22"/>
                <w:szCs w:val="22"/>
              </w:rPr>
            </w:pPr>
          </w:p>
        </w:tc>
      </w:tr>
    </w:tbl>
    <w:p w14:paraId="529AA653" w14:textId="77777777" w:rsidR="005D4D18" w:rsidRPr="00325093" w:rsidRDefault="005D4D18" w:rsidP="00325093">
      <w:pPr>
        <w:jc w:val="center"/>
        <w:rPr>
          <w:rFonts w:ascii="Arial" w:hAnsi="Arial" w:cs="Arial"/>
          <w:b/>
          <w:sz w:val="16"/>
          <w:szCs w:val="16"/>
        </w:rPr>
      </w:pPr>
    </w:p>
    <w:sectPr w:rsidR="005D4D18" w:rsidRPr="00325093" w:rsidSect="00325093">
      <w:footerReference w:type="default" r:id="rId13"/>
      <w:pgSz w:w="11906" w:h="16838" w:code="9"/>
      <w:pgMar w:top="284" w:right="567"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4496A" w14:textId="77777777" w:rsidR="00A6319B" w:rsidRDefault="00A6319B">
      <w:r>
        <w:separator/>
      </w:r>
    </w:p>
  </w:endnote>
  <w:endnote w:type="continuationSeparator" w:id="0">
    <w:p w14:paraId="75C0CD2A" w14:textId="77777777" w:rsidR="00A6319B" w:rsidRDefault="00A63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47577" w14:textId="15E70BF7" w:rsidR="00666547" w:rsidRPr="00E70196" w:rsidRDefault="001207C1" w:rsidP="00666547">
    <w:pPr>
      <w:tabs>
        <w:tab w:val="right" w:pos="9923"/>
      </w:tabs>
      <w:rPr>
        <w:rFonts w:ascii="Tahoma" w:hAnsi="Tahoma" w:cs="Tahoma"/>
        <w:lang w:val="de-DE"/>
      </w:rPr>
    </w:pPr>
    <w:r w:rsidRPr="00E70196">
      <w:rPr>
        <w:rFonts w:ascii="Tahoma" w:hAnsi="Tahoma" w:cs="Tahoma"/>
        <w:sz w:val="22"/>
        <w:szCs w:val="22"/>
      </w:rPr>
      <w:t>BS2</w:t>
    </w:r>
    <w:r w:rsidR="00546512" w:rsidRPr="00E70196">
      <w:rPr>
        <w:rFonts w:ascii="Tahoma" w:hAnsi="Tahoma" w:cs="Tahoma"/>
        <w:sz w:val="22"/>
        <w:szCs w:val="22"/>
      </w:rPr>
      <w:t>5</w:t>
    </w:r>
    <w:r w:rsidRPr="00E70196">
      <w:rPr>
        <w:rFonts w:ascii="Tahoma" w:hAnsi="Tahoma" w:cs="Tahoma"/>
        <w:sz w:val="22"/>
        <w:szCs w:val="22"/>
      </w:rPr>
      <w:t>-</w:t>
    </w:r>
    <w:r w:rsidR="00B656D6">
      <w:rPr>
        <w:rFonts w:ascii="Tahoma" w:hAnsi="Tahoma" w:cs="Tahoma"/>
        <w:sz w:val="22"/>
        <w:szCs w:val="22"/>
      </w:rPr>
      <w:t>2</w:t>
    </w:r>
    <w:r w:rsidR="00B34CCF">
      <w:rPr>
        <w:rFonts w:ascii="Tahoma" w:hAnsi="Tahoma" w:cs="Tahoma"/>
        <w:sz w:val="22"/>
        <w:szCs w:val="22"/>
      </w:rPr>
      <w:t>5</w:t>
    </w:r>
    <w:r w:rsidRPr="00E70196">
      <w:rPr>
        <w:rFonts w:ascii="Tahoma" w:hAnsi="Tahoma" w:cs="Tahoma"/>
        <w:sz w:val="22"/>
        <w:szCs w:val="22"/>
      </w:rPr>
      <w:t xml:space="preserve"> </w:t>
    </w:r>
    <w:r w:rsidR="00FE3467">
      <w:rPr>
        <w:rFonts w:ascii="Tahoma" w:hAnsi="Tahoma" w:cs="Tahoma"/>
        <w:sz w:val="22"/>
        <w:szCs w:val="22"/>
      </w:rPr>
      <w:t>Brunnen - Vitznau</w:t>
    </w:r>
    <w:r w:rsidRPr="00E70196">
      <w:rPr>
        <w:rFonts w:ascii="Tahoma" w:hAnsi="Tahoma" w:cs="Tahoma"/>
        <w:sz w:val="22"/>
        <w:szCs w:val="22"/>
      </w:rPr>
      <w:tab/>
    </w:r>
    <w:r w:rsidR="00666547" w:rsidRPr="00E70196">
      <w:rPr>
        <w:rFonts w:ascii="Tahoma" w:hAnsi="Tahoma" w:cs="Tahoma"/>
        <w:sz w:val="22"/>
        <w:szCs w:val="22"/>
        <w:lang w:val="de-DE"/>
      </w:rPr>
      <w:t xml:space="preserve">Seite </w:t>
    </w:r>
    <w:r w:rsidR="008D47DE" w:rsidRPr="00E70196">
      <w:rPr>
        <w:rFonts w:ascii="Tahoma" w:hAnsi="Tahoma" w:cs="Tahoma"/>
        <w:sz w:val="22"/>
        <w:szCs w:val="22"/>
        <w:lang w:val="de-DE"/>
      </w:rPr>
      <w:fldChar w:fldCharType="begin"/>
    </w:r>
    <w:r w:rsidR="00666547" w:rsidRPr="00E70196">
      <w:rPr>
        <w:rFonts w:ascii="Tahoma" w:hAnsi="Tahoma" w:cs="Tahoma"/>
        <w:sz w:val="22"/>
        <w:szCs w:val="22"/>
        <w:lang w:val="de-DE"/>
      </w:rPr>
      <w:instrText xml:space="preserve"> PAGE </w:instrText>
    </w:r>
    <w:r w:rsidR="008D47DE" w:rsidRPr="00E70196">
      <w:rPr>
        <w:rFonts w:ascii="Tahoma" w:hAnsi="Tahoma" w:cs="Tahoma"/>
        <w:sz w:val="22"/>
        <w:szCs w:val="22"/>
        <w:lang w:val="de-DE"/>
      </w:rPr>
      <w:fldChar w:fldCharType="separate"/>
    </w:r>
    <w:r w:rsidR="00CD36EE">
      <w:rPr>
        <w:rFonts w:ascii="Tahoma" w:hAnsi="Tahoma" w:cs="Tahoma"/>
        <w:noProof/>
        <w:sz w:val="22"/>
        <w:szCs w:val="22"/>
        <w:lang w:val="de-DE"/>
      </w:rPr>
      <w:t>1</w:t>
    </w:r>
    <w:r w:rsidR="008D47DE" w:rsidRPr="00E70196">
      <w:rPr>
        <w:rFonts w:ascii="Tahoma" w:hAnsi="Tahoma" w:cs="Tahoma"/>
        <w:sz w:val="22"/>
        <w:szCs w:val="22"/>
        <w:lang w:val="de-DE"/>
      </w:rPr>
      <w:fldChar w:fldCharType="end"/>
    </w:r>
    <w:r w:rsidR="00666547" w:rsidRPr="00E70196">
      <w:rPr>
        <w:rFonts w:ascii="Tahoma" w:hAnsi="Tahoma" w:cs="Tahoma"/>
        <w:sz w:val="22"/>
        <w:szCs w:val="22"/>
        <w:lang w:val="de-DE"/>
      </w:rPr>
      <w:t>/</w:t>
    </w:r>
    <w:r w:rsidR="008D47DE" w:rsidRPr="00E70196">
      <w:rPr>
        <w:rFonts w:ascii="Tahoma" w:hAnsi="Tahoma" w:cs="Tahoma"/>
        <w:sz w:val="22"/>
        <w:szCs w:val="22"/>
        <w:lang w:val="de-DE"/>
      </w:rPr>
      <w:fldChar w:fldCharType="begin"/>
    </w:r>
    <w:r w:rsidR="00666547" w:rsidRPr="00E70196">
      <w:rPr>
        <w:rFonts w:ascii="Tahoma" w:hAnsi="Tahoma" w:cs="Tahoma"/>
        <w:sz w:val="22"/>
        <w:szCs w:val="22"/>
        <w:lang w:val="de-DE"/>
      </w:rPr>
      <w:instrText xml:space="preserve"> NUMPAGES  </w:instrText>
    </w:r>
    <w:r w:rsidR="008D47DE" w:rsidRPr="00E70196">
      <w:rPr>
        <w:rFonts w:ascii="Tahoma" w:hAnsi="Tahoma" w:cs="Tahoma"/>
        <w:sz w:val="22"/>
        <w:szCs w:val="22"/>
        <w:lang w:val="de-DE"/>
      </w:rPr>
      <w:fldChar w:fldCharType="separate"/>
    </w:r>
    <w:r w:rsidR="00CD36EE">
      <w:rPr>
        <w:rFonts w:ascii="Tahoma" w:hAnsi="Tahoma" w:cs="Tahoma"/>
        <w:noProof/>
        <w:sz w:val="22"/>
        <w:szCs w:val="22"/>
        <w:lang w:val="de-DE"/>
      </w:rPr>
      <w:t>2</w:t>
    </w:r>
    <w:r w:rsidR="008D47DE" w:rsidRPr="00E70196">
      <w:rPr>
        <w:rFonts w:ascii="Tahoma" w:hAnsi="Tahoma" w:cs="Tahoma"/>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AF960" w14:textId="77777777" w:rsidR="00A6319B" w:rsidRDefault="00A6319B">
      <w:r>
        <w:separator/>
      </w:r>
    </w:p>
  </w:footnote>
  <w:footnote w:type="continuationSeparator" w:id="0">
    <w:p w14:paraId="47FBA419" w14:textId="77777777" w:rsidR="00A6319B" w:rsidRDefault="00A631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736393111">
    <w:abstractNumId w:val="1"/>
  </w:num>
  <w:num w:numId="2" w16cid:durableId="1035425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FA"/>
    <w:rsid w:val="00004662"/>
    <w:rsid w:val="00014B9D"/>
    <w:rsid w:val="0001575B"/>
    <w:rsid w:val="00031D28"/>
    <w:rsid w:val="0003293B"/>
    <w:rsid w:val="0004076D"/>
    <w:rsid w:val="00044227"/>
    <w:rsid w:val="00044884"/>
    <w:rsid w:val="0005283E"/>
    <w:rsid w:val="000530A1"/>
    <w:rsid w:val="00060094"/>
    <w:rsid w:val="00060DA8"/>
    <w:rsid w:val="000611D0"/>
    <w:rsid w:val="00061CB5"/>
    <w:rsid w:val="000635F7"/>
    <w:rsid w:val="00063CC2"/>
    <w:rsid w:val="00070BEE"/>
    <w:rsid w:val="00072EE3"/>
    <w:rsid w:val="00074338"/>
    <w:rsid w:val="0009027C"/>
    <w:rsid w:val="000B6CC3"/>
    <w:rsid w:val="000C0430"/>
    <w:rsid w:val="000C3215"/>
    <w:rsid w:val="000C54B8"/>
    <w:rsid w:val="000D1F54"/>
    <w:rsid w:val="000D64C4"/>
    <w:rsid w:val="000E5A33"/>
    <w:rsid w:val="0010100E"/>
    <w:rsid w:val="00102A9B"/>
    <w:rsid w:val="001143EC"/>
    <w:rsid w:val="001207C1"/>
    <w:rsid w:val="0012648A"/>
    <w:rsid w:val="00132752"/>
    <w:rsid w:val="001347B6"/>
    <w:rsid w:val="00145F36"/>
    <w:rsid w:val="00152991"/>
    <w:rsid w:val="00155F56"/>
    <w:rsid w:val="00162372"/>
    <w:rsid w:val="0017475E"/>
    <w:rsid w:val="001767E0"/>
    <w:rsid w:val="00191F2F"/>
    <w:rsid w:val="001921B6"/>
    <w:rsid w:val="00195027"/>
    <w:rsid w:val="001A1AEB"/>
    <w:rsid w:val="001D2DE5"/>
    <w:rsid w:val="001E1D76"/>
    <w:rsid w:val="001F034C"/>
    <w:rsid w:val="001F0E9E"/>
    <w:rsid w:val="001F214F"/>
    <w:rsid w:val="002018AD"/>
    <w:rsid w:val="00207B00"/>
    <w:rsid w:val="0021789F"/>
    <w:rsid w:val="0022144A"/>
    <w:rsid w:val="0022216D"/>
    <w:rsid w:val="002274FB"/>
    <w:rsid w:val="002435B1"/>
    <w:rsid w:val="00243CBA"/>
    <w:rsid w:val="002440B5"/>
    <w:rsid w:val="0025556F"/>
    <w:rsid w:val="00261E61"/>
    <w:rsid w:val="00264CB6"/>
    <w:rsid w:val="0026582E"/>
    <w:rsid w:val="0027380D"/>
    <w:rsid w:val="00274AEB"/>
    <w:rsid w:val="00290A43"/>
    <w:rsid w:val="00294137"/>
    <w:rsid w:val="002950B4"/>
    <w:rsid w:val="002B0318"/>
    <w:rsid w:val="002C0E44"/>
    <w:rsid w:val="002C509C"/>
    <w:rsid w:val="002C7F17"/>
    <w:rsid w:val="002D766E"/>
    <w:rsid w:val="002D791D"/>
    <w:rsid w:val="002E2D75"/>
    <w:rsid w:val="002F4016"/>
    <w:rsid w:val="002F45A0"/>
    <w:rsid w:val="002F6125"/>
    <w:rsid w:val="0030571E"/>
    <w:rsid w:val="00310FAA"/>
    <w:rsid w:val="00315C4A"/>
    <w:rsid w:val="00316B2A"/>
    <w:rsid w:val="00316E57"/>
    <w:rsid w:val="003202CC"/>
    <w:rsid w:val="0032383E"/>
    <w:rsid w:val="00325093"/>
    <w:rsid w:val="00343C0A"/>
    <w:rsid w:val="00345735"/>
    <w:rsid w:val="0034651C"/>
    <w:rsid w:val="00347DCB"/>
    <w:rsid w:val="0035479A"/>
    <w:rsid w:val="00365F13"/>
    <w:rsid w:val="0037034C"/>
    <w:rsid w:val="0037155E"/>
    <w:rsid w:val="0037441F"/>
    <w:rsid w:val="0037469E"/>
    <w:rsid w:val="003746F0"/>
    <w:rsid w:val="00374E44"/>
    <w:rsid w:val="00376A50"/>
    <w:rsid w:val="00390DF0"/>
    <w:rsid w:val="0039197F"/>
    <w:rsid w:val="00394AB5"/>
    <w:rsid w:val="003A1FDC"/>
    <w:rsid w:val="003B1185"/>
    <w:rsid w:val="003C3BDF"/>
    <w:rsid w:val="003C7295"/>
    <w:rsid w:val="003F4BB6"/>
    <w:rsid w:val="0040412E"/>
    <w:rsid w:val="00411BB1"/>
    <w:rsid w:val="004235BE"/>
    <w:rsid w:val="0042609D"/>
    <w:rsid w:val="00426F3B"/>
    <w:rsid w:val="00430396"/>
    <w:rsid w:val="00433076"/>
    <w:rsid w:val="004371B3"/>
    <w:rsid w:val="00450A6F"/>
    <w:rsid w:val="00452D4E"/>
    <w:rsid w:val="00454AAF"/>
    <w:rsid w:val="00455653"/>
    <w:rsid w:val="00456656"/>
    <w:rsid w:val="00464024"/>
    <w:rsid w:val="0047305D"/>
    <w:rsid w:val="00486478"/>
    <w:rsid w:val="00492F0E"/>
    <w:rsid w:val="00492FFF"/>
    <w:rsid w:val="004B3395"/>
    <w:rsid w:val="004C5A7F"/>
    <w:rsid w:val="004C7DAD"/>
    <w:rsid w:val="004D12DD"/>
    <w:rsid w:val="004D27F2"/>
    <w:rsid w:val="004E7BD5"/>
    <w:rsid w:val="004F5821"/>
    <w:rsid w:val="004F63FF"/>
    <w:rsid w:val="004F7727"/>
    <w:rsid w:val="004F78E9"/>
    <w:rsid w:val="00513D4D"/>
    <w:rsid w:val="00513F9E"/>
    <w:rsid w:val="00525E7C"/>
    <w:rsid w:val="005262F1"/>
    <w:rsid w:val="005279B5"/>
    <w:rsid w:val="00542D07"/>
    <w:rsid w:val="00546512"/>
    <w:rsid w:val="00547F3C"/>
    <w:rsid w:val="005500FC"/>
    <w:rsid w:val="005574E9"/>
    <w:rsid w:val="005621A5"/>
    <w:rsid w:val="005757D4"/>
    <w:rsid w:val="00576433"/>
    <w:rsid w:val="00581806"/>
    <w:rsid w:val="0058337B"/>
    <w:rsid w:val="0058409E"/>
    <w:rsid w:val="005862CB"/>
    <w:rsid w:val="005A0937"/>
    <w:rsid w:val="005A0B15"/>
    <w:rsid w:val="005A2EB3"/>
    <w:rsid w:val="005A4B79"/>
    <w:rsid w:val="005A65BF"/>
    <w:rsid w:val="005B1032"/>
    <w:rsid w:val="005B58E3"/>
    <w:rsid w:val="005D0429"/>
    <w:rsid w:val="005D0CE9"/>
    <w:rsid w:val="005D4D18"/>
    <w:rsid w:val="005E0DF9"/>
    <w:rsid w:val="005E2391"/>
    <w:rsid w:val="005E5175"/>
    <w:rsid w:val="005E6E8A"/>
    <w:rsid w:val="005F61FF"/>
    <w:rsid w:val="00606414"/>
    <w:rsid w:val="006071F1"/>
    <w:rsid w:val="006078B6"/>
    <w:rsid w:val="00607AE4"/>
    <w:rsid w:val="006308AC"/>
    <w:rsid w:val="0063210A"/>
    <w:rsid w:val="00646B91"/>
    <w:rsid w:val="00654277"/>
    <w:rsid w:val="006560A9"/>
    <w:rsid w:val="00666547"/>
    <w:rsid w:val="00666D01"/>
    <w:rsid w:val="00667C37"/>
    <w:rsid w:val="00672D15"/>
    <w:rsid w:val="00677E52"/>
    <w:rsid w:val="00681E65"/>
    <w:rsid w:val="0068215E"/>
    <w:rsid w:val="00683CB9"/>
    <w:rsid w:val="0068458A"/>
    <w:rsid w:val="00691E1A"/>
    <w:rsid w:val="00693588"/>
    <w:rsid w:val="00696652"/>
    <w:rsid w:val="006A1B62"/>
    <w:rsid w:val="006A1D02"/>
    <w:rsid w:val="006A2B47"/>
    <w:rsid w:val="006A3DE5"/>
    <w:rsid w:val="006A6415"/>
    <w:rsid w:val="006A6653"/>
    <w:rsid w:val="006B2A0D"/>
    <w:rsid w:val="006B7F64"/>
    <w:rsid w:val="006C1BF8"/>
    <w:rsid w:val="006E4F97"/>
    <w:rsid w:val="006F0F7B"/>
    <w:rsid w:val="006F6D4B"/>
    <w:rsid w:val="007067FD"/>
    <w:rsid w:val="00714296"/>
    <w:rsid w:val="0071476F"/>
    <w:rsid w:val="00714A18"/>
    <w:rsid w:val="00720DFA"/>
    <w:rsid w:val="0072420A"/>
    <w:rsid w:val="00725662"/>
    <w:rsid w:val="007308DF"/>
    <w:rsid w:val="00741674"/>
    <w:rsid w:val="007453C2"/>
    <w:rsid w:val="00746625"/>
    <w:rsid w:val="00746BAA"/>
    <w:rsid w:val="0075208C"/>
    <w:rsid w:val="00767D41"/>
    <w:rsid w:val="00772F40"/>
    <w:rsid w:val="00775012"/>
    <w:rsid w:val="00777A69"/>
    <w:rsid w:val="00784A35"/>
    <w:rsid w:val="007A2FBD"/>
    <w:rsid w:val="007B01A0"/>
    <w:rsid w:val="007B7DC0"/>
    <w:rsid w:val="007C40EE"/>
    <w:rsid w:val="007D1FF8"/>
    <w:rsid w:val="007D4ED1"/>
    <w:rsid w:val="007D5563"/>
    <w:rsid w:val="007D5614"/>
    <w:rsid w:val="007D63D5"/>
    <w:rsid w:val="007D7A86"/>
    <w:rsid w:val="007E4930"/>
    <w:rsid w:val="007F6E24"/>
    <w:rsid w:val="00802D99"/>
    <w:rsid w:val="008032A4"/>
    <w:rsid w:val="008063D9"/>
    <w:rsid w:val="00812E1E"/>
    <w:rsid w:val="00817C2A"/>
    <w:rsid w:val="00817D78"/>
    <w:rsid w:val="00820193"/>
    <w:rsid w:val="00825720"/>
    <w:rsid w:val="008318D5"/>
    <w:rsid w:val="008353B0"/>
    <w:rsid w:val="008500C2"/>
    <w:rsid w:val="00856348"/>
    <w:rsid w:val="0087194B"/>
    <w:rsid w:val="00893881"/>
    <w:rsid w:val="00897F9F"/>
    <w:rsid w:val="008B392B"/>
    <w:rsid w:val="008B5F82"/>
    <w:rsid w:val="008D47DE"/>
    <w:rsid w:val="008D4FEE"/>
    <w:rsid w:val="008E34C1"/>
    <w:rsid w:val="008E4B80"/>
    <w:rsid w:val="008F3FAC"/>
    <w:rsid w:val="008F4F50"/>
    <w:rsid w:val="00900B11"/>
    <w:rsid w:val="009035BC"/>
    <w:rsid w:val="00910C92"/>
    <w:rsid w:val="00916C74"/>
    <w:rsid w:val="00922A76"/>
    <w:rsid w:val="00930D49"/>
    <w:rsid w:val="00935815"/>
    <w:rsid w:val="00961C95"/>
    <w:rsid w:val="009640E0"/>
    <w:rsid w:val="009652AB"/>
    <w:rsid w:val="00977AE8"/>
    <w:rsid w:val="00980C4D"/>
    <w:rsid w:val="00984C68"/>
    <w:rsid w:val="00990836"/>
    <w:rsid w:val="0099365D"/>
    <w:rsid w:val="00995A4F"/>
    <w:rsid w:val="00996473"/>
    <w:rsid w:val="009A000C"/>
    <w:rsid w:val="009A211A"/>
    <w:rsid w:val="009B1C83"/>
    <w:rsid w:val="009B4ADE"/>
    <w:rsid w:val="009C077C"/>
    <w:rsid w:val="009C20A2"/>
    <w:rsid w:val="009C5F1D"/>
    <w:rsid w:val="009D1E12"/>
    <w:rsid w:val="009E3C7F"/>
    <w:rsid w:val="009F1EA0"/>
    <w:rsid w:val="009F3B8C"/>
    <w:rsid w:val="009F49FC"/>
    <w:rsid w:val="009F6261"/>
    <w:rsid w:val="00A04071"/>
    <w:rsid w:val="00A06084"/>
    <w:rsid w:val="00A06E84"/>
    <w:rsid w:val="00A1410B"/>
    <w:rsid w:val="00A16BC3"/>
    <w:rsid w:val="00A2266A"/>
    <w:rsid w:val="00A24240"/>
    <w:rsid w:val="00A3663C"/>
    <w:rsid w:val="00A3676A"/>
    <w:rsid w:val="00A46023"/>
    <w:rsid w:val="00A51097"/>
    <w:rsid w:val="00A564EB"/>
    <w:rsid w:val="00A6319B"/>
    <w:rsid w:val="00A64AD3"/>
    <w:rsid w:val="00A64C72"/>
    <w:rsid w:val="00A67CE1"/>
    <w:rsid w:val="00A73F66"/>
    <w:rsid w:val="00A75644"/>
    <w:rsid w:val="00A762D4"/>
    <w:rsid w:val="00A76C32"/>
    <w:rsid w:val="00A838C1"/>
    <w:rsid w:val="00A91A34"/>
    <w:rsid w:val="00A94278"/>
    <w:rsid w:val="00A9565E"/>
    <w:rsid w:val="00AA2883"/>
    <w:rsid w:val="00AB500E"/>
    <w:rsid w:val="00AC022C"/>
    <w:rsid w:val="00AC1F23"/>
    <w:rsid w:val="00AD05BC"/>
    <w:rsid w:val="00AD6F4B"/>
    <w:rsid w:val="00AE4601"/>
    <w:rsid w:val="00B1267B"/>
    <w:rsid w:val="00B12754"/>
    <w:rsid w:val="00B171A0"/>
    <w:rsid w:val="00B17E8D"/>
    <w:rsid w:val="00B2444B"/>
    <w:rsid w:val="00B2691E"/>
    <w:rsid w:val="00B331AA"/>
    <w:rsid w:val="00B34BC5"/>
    <w:rsid w:val="00B34CCF"/>
    <w:rsid w:val="00B41C33"/>
    <w:rsid w:val="00B47E9C"/>
    <w:rsid w:val="00B52EF2"/>
    <w:rsid w:val="00B55FC9"/>
    <w:rsid w:val="00B656D6"/>
    <w:rsid w:val="00B67161"/>
    <w:rsid w:val="00B75D4F"/>
    <w:rsid w:val="00B77A76"/>
    <w:rsid w:val="00B80626"/>
    <w:rsid w:val="00B84659"/>
    <w:rsid w:val="00B87C3D"/>
    <w:rsid w:val="00BA10BE"/>
    <w:rsid w:val="00BA4E25"/>
    <w:rsid w:val="00BA6F86"/>
    <w:rsid w:val="00BB773A"/>
    <w:rsid w:val="00BB7FE5"/>
    <w:rsid w:val="00BC0C8D"/>
    <w:rsid w:val="00BC0E08"/>
    <w:rsid w:val="00BC2A8E"/>
    <w:rsid w:val="00BD3C18"/>
    <w:rsid w:val="00BD5C2E"/>
    <w:rsid w:val="00BE665C"/>
    <w:rsid w:val="00BF4D6C"/>
    <w:rsid w:val="00C07A19"/>
    <w:rsid w:val="00C11928"/>
    <w:rsid w:val="00C11C7D"/>
    <w:rsid w:val="00C17B2F"/>
    <w:rsid w:val="00C202F0"/>
    <w:rsid w:val="00C340C6"/>
    <w:rsid w:val="00C361F4"/>
    <w:rsid w:val="00C414BB"/>
    <w:rsid w:val="00C4554E"/>
    <w:rsid w:val="00C5357B"/>
    <w:rsid w:val="00C56233"/>
    <w:rsid w:val="00C626F0"/>
    <w:rsid w:val="00C64906"/>
    <w:rsid w:val="00C65B8B"/>
    <w:rsid w:val="00C83613"/>
    <w:rsid w:val="00C84A49"/>
    <w:rsid w:val="00C86538"/>
    <w:rsid w:val="00C91702"/>
    <w:rsid w:val="00C96271"/>
    <w:rsid w:val="00CA774B"/>
    <w:rsid w:val="00CC343F"/>
    <w:rsid w:val="00CC3DFB"/>
    <w:rsid w:val="00CC6C0A"/>
    <w:rsid w:val="00CD0380"/>
    <w:rsid w:val="00CD36EE"/>
    <w:rsid w:val="00CD3AC3"/>
    <w:rsid w:val="00CE0973"/>
    <w:rsid w:val="00CF2231"/>
    <w:rsid w:val="00CF535A"/>
    <w:rsid w:val="00CF5498"/>
    <w:rsid w:val="00D02172"/>
    <w:rsid w:val="00D06D82"/>
    <w:rsid w:val="00D07E71"/>
    <w:rsid w:val="00D204E5"/>
    <w:rsid w:val="00D22060"/>
    <w:rsid w:val="00D32422"/>
    <w:rsid w:val="00D324F5"/>
    <w:rsid w:val="00D42BFF"/>
    <w:rsid w:val="00D4505E"/>
    <w:rsid w:val="00D511CC"/>
    <w:rsid w:val="00D57FBD"/>
    <w:rsid w:val="00D6151A"/>
    <w:rsid w:val="00D6191E"/>
    <w:rsid w:val="00D85A63"/>
    <w:rsid w:val="00DA7631"/>
    <w:rsid w:val="00DB71A2"/>
    <w:rsid w:val="00DD388F"/>
    <w:rsid w:val="00DD3BE3"/>
    <w:rsid w:val="00DD7F2F"/>
    <w:rsid w:val="00DE31EE"/>
    <w:rsid w:val="00DE4F94"/>
    <w:rsid w:val="00DF22AD"/>
    <w:rsid w:val="00E053C4"/>
    <w:rsid w:val="00E05DA0"/>
    <w:rsid w:val="00E065FE"/>
    <w:rsid w:val="00E1475C"/>
    <w:rsid w:val="00E21889"/>
    <w:rsid w:val="00E3282A"/>
    <w:rsid w:val="00E45345"/>
    <w:rsid w:val="00E46E70"/>
    <w:rsid w:val="00E5080D"/>
    <w:rsid w:val="00E52605"/>
    <w:rsid w:val="00E53397"/>
    <w:rsid w:val="00E57347"/>
    <w:rsid w:val="00E578E8"/>
    <w:rsid w:val="00E70196"/>
    <w:rsid w:val="00E737D0"/>
    <w:rsid w:val="00E82D10"/>
    <w:rsid w:val="00E94D8A"/>
    <w:rsid w:val="00E958E7"/>
    <w:rsid w:val="00EB0613"/>
    <w:rsid w:val="00EC50A4"/>
    <w:rsid w:val="00ED0B28"/>
    <w:rsid w:val="00ED1526"/>
    <w:rsid w:val="00ED15BB"/>
    <w:rsid w:val="00ED6809"/>
    <w:rsid w:val="00EE100C"/>
    <w:rsid w:val="00EE2F22"/>
    <w:rsid w:val="00F02442"/>
    <w:rsid w:val="00F04354"/>
    <w:rsid w:val="00F0776D"/>
    <w:rsid w:val="00F14536"/>
    <w:rsid w:val="00F16C88"/>
    <w:rsid w:val="00F21677"/>
    <w:rsid w:val="00F23A32"/>
    <w:rsid w:val="00F26A88"/>
    <w:rsid w:val="00F27B17"/>
    <w:rsid w:val="00F32CC3"/>
    <w:rsid w:val="00F46173"/>
    <w:rsid w:val="00F50F16"/>
    <w:rsid w:val="00F529DA"/>
    <w:rsid w:val="00F56722"/>
    <w:rsid w:val="00F6564D"/>
    <w:rsid w:val="00F65C83"/>
    <w:rsid w:val="00F7151A"/>
    <w:rsid w:val="00F868E4"/>
    <w:rsid w:val="00F90E21"/>
    <w:rsid w:val="00FA14D4"/>
    <w:rsid w:val="00FA7612"/>
    <w:rsid w:val="00FB5271"/>
    <w:rsid w:val="00FC0445"/>
    <w:rsid w:val="00FC0627"/>
    <w:rsid w:val="00FC12D3"/>
    <w:rsid w:val="00FC4524"/>
    <w:rsid w:val="00FC599E"/>
    <w:rsid w:val="00FD4DAB"/>
    <w:rsid w:val="00FD6C99"/>
    <w:rsid w:val="00FE00DE"/>
    <w:rsid w:val="00FE3467"/>
    <w:rsid w:val="00FE490C"/>
    <w:rsid w:val="00FE6B05"/>
    <w:rsid w:val="00FF00FA"/>
    <w:rsid w:val="00FF1B1F"/>
    <w:rsid w:val="00FF452B"/>
    <w:rsid w:val="00FF610F"/>
    <w:rsid w:val="00FF7E1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C9A6B6"/>
  <w15:docId w15:val="{17A4BC48-B9D0-446E-8841-69D66372C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 w:type="table" w:styleId="Tabellenraster">
    <w:name w:val="Table Grid"/>
    <w:basedOn w:val="NormaleTabelle"/>
    <w:uiPriority w:val="59"/>
    <w:rsid w:val="00714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ivesZitat">
    <w:name w:val="Intense Quote"/>
    <w:basedOn w:val="Standard"/>
    <w:next w:val="Standard"/>
    <w:link w:val="IntensivesZitatZchn"/>
    <w:uiPriority w:val="30"/>
    <w:qFormat/>
    <w:rsid w:val="00310FAA"/>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310FAA"/>
    <w:rPr>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_u_sutter@bluewin.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734F05-E48D-4CE5-8439-91749D3DE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Tourenblatt-Jack_01.dotx</Template>
  <TotalTime>0</TotalTime>
  <Pages>2</Pages>
  <Words>296</Words>
  <Characters>1865</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2025-06-06T12:24:00Z</cp:lastPrinted>
  <dcterms:created xsi:type="dcterms:W3CDTF">2025-06-13T14:56:00Z</dcterms:created>
  <dcterms:modified xsi:type="dcterms:W3CDTF">2025-06-13T14:56:00Z</dcterms:modified>
</cp:coreProperties>
</file>