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F1CF2" w14:textId="77777777" w:rsidR="00893881" w:rsidRPr="00A67C37" w:rsidRDefault="00850BE4" w:rsidP="00DE17C3">
      <w:pPr>
        <w:tabs>
          <w:tab w:val="left" w:pos="2340"/>
        </w:tabs>
        <w:rPr>
          <w:rFonts w:ascii="Arial" w:hAnsi="Arial" w:cs="Arial"/>
        </w:rPr>
      </w:pPr>
      <w:r>
        <w:rPr>
          <w:rFonts w:ascii="Arial" w:hAnsi="Arial" w:cs="Arial"/>
          <w:noProof/>
        </w:rPr>
        <mc:AlternateContent>
          <mc:Choice Requires="wpc">
            <w:drawing>
              <wp:inline distT="0" distB="0" distL="0" distR="0" wp14:anchorId="1968FCF0" wp14:editId="6BBC4D37">
                <wp:extent cx="5715000" cy="914400"/>
                <wp:effectExtent l="0" t="0" r="3810" b="635"/>
                <wp:docPr id="193"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34949821" name="WordArt 195"/>
                        <wps:cNvSpPr txBox="1">
                          <a:spLocks noChangeArrowheads="1" noChangeShapeType="1" noTextEdit="1"/>
                        </wps:cNvSpPr>
                        <wps:spPr bwMode="auto">
                          <a:xfrm>
                            <a:off x="1485900" y="114300"/>
                            <a:ext cx="3657600" cy="643255"/>
                          </a:xfrm>
                          <a:prstGeom prst="rect">
                            <a:avLst/>
                          </a:prstGeom>
                        </wps:spPr>
                        <wps:txbx>
                          <w:txbxContent>
                            <w:p w14:paraId="7C09B51F" w14:textId="77777777" w:rsidR="00850BE4" w:rsidRDefault="00850BE4" w:rsidP="00850BE4">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125621937" name="Group 196"/>
                        <wpg:cNvGrpSpPr>
                          <a:grpSpLocks/>
                        </wpg:cNvGrpSpPr>
                        <wpg:grpSpPr bwMode="auto">
                          <a:xfrm rot="10814245" flipV="1">
                            <a:off x="114300" y="0"/>
                            <a:ext cx="914400" cy="798513"/>
                            <a:chOff x="1071" y="1806"/>
                            <a:chExt cx="1407" cy="1388"/>
                          </a:xfrm>
                        </wpg:grpSpPr>
                        <wps:wsp>
                          <wps:cNvPr id="262387887"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69297"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7628644"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807805"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9693"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1591976"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420328"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7559562"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513435"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111901"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8898009"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415529"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7339738"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7592556"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5150001"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4468645"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853852"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834471"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358471"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1053653"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230669"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968FCF0"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" filled="f" stroked="f">
                  <o:lock v:ext="edit" shapetype="t"/>
                  <v:textbox style="mso-fit-shape-to-text:t">
                    <w:txbxContent>
                      <w:p w14:paraId="7C09B51F" w14:textId="77777777" w:rsidR="00850BE4" w:rsidRDefault="00850BE4" w:rsidP="00850BE4">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7D065943" w14:textId="77777777" w:rsidR="004B3395" w:rsidRPr="00DF500F" w:rsidRDefault="00094C8B" w:rsidP="009A6FB0">
      <w:pPr>
        <w:pBdr>
          <w:top w:val="single" w:sz="4" w:space="1" w:color="auto"/>
          <w:left w:val="single" w:sz="4" w:space="4" w:color="auto"/>
          <w:bottom w:val="single" w:sz="4" w:space="1" w:color="auto"/>
          <w:right w:val="single" w:sz="4" w:space="4" w:color="auto"/>
        </w:pBdr>
        <w:ind w:right="142"/>
        <w:jc w:val="center"/>
        <w:outlineLvl w:val="0"/>
        <w:rPr>
          <w:rFonts w:ascii="Arial Black" w:hAnsi="Arial Black" w:cs="Arial"/>
          <w:color w:val="17365D" w:themeColor="text2" w:themeShade="BF"/>
          <w:sz w:val="40"/>
          <w:szCs w:val="40"/>
        </w:rPr>
      </w:pPr>
      <w:r w:rsidRPr="00DF500F">
        <w:rPr>
          <w:rFonts w:ascii="Arial Black" w:hAnsi="Arial Black"/>
          <w:color w:val="17365D" w:themeColor="text2" w:themeShade="BF"/>
          <w:sz w:val="40"/>
          <w:szCs w:val="40"/>
        </w:rPr>
        <w:fldChar w:fldCharType="begin"/>
      </w:r>
      <w:r w:rsidR="00DE7EF0" w:rsidRPr="00DF500F">
        <w:rPr>
          <w:rFonts w:ascii="Arial Black" w:hAnsi="Arial Black"/>
          <w:color w:val="17365D" w:themeColor="text2" w:themeShade="BF"/>
          <w:sz w:val="40"/>
          <w:szCs w:val="40"/>
        </w:rPr>
        <w:instrText xml:space="preserve"> FILLIN  "Titel der Tour" </w:instrText>
      </w:r>
      <w:r w:rsidRPr="00DF500F">
        <w:rPr>
          <w:rFonts w:ascii="Arial Black" w:hAnsi="Arial Black"/>
          <w:color w:val="17365D" w:themeColor="text2" w:themeShade="BF"/>
          <w:sz w:val="40"/>
          <w:szCs w:val="40"/>
        </w:rPr>
        <w:fldChar w:fldCharType="separate"/>
      </w:r>
      <w:proofErr w:type="spellStart"/>
      <w:r w:rsidR="00DF500F" w:rsidRPr="00DF500F">
        <w:rPr>
          <w:rFonts w:ascii="Arial Black" w:hAnsi="Arial Black"/>
          <w:color w:val="17365D" w:themeColor="text2" w:themeShade="BF"/>
          <w:sz w:val="40"/>
          <w:szCs w:val="40"/>
        </w:rPr>
        <w:t>Glaubenbielen</w:t>
      </w:r>
      <w:proofErr w:type="spellEnd"/>
      <w:r w:rsidR="00DF500F" w:rsidRPr="00DF500F">
        <w:rPr>
          <w:rFonts w:ascii="Arial Black" w:hAnsi="Arial Black"/>
          <w:color w:val="17365D" w:themeColor="text2" w:themeShade="BF"/>
          <w:sz w:val="40"/>
          <w:szCs w:val="40"/>
        </w:rPr>
        <w:t xml:space="preserve"> – Sattelpass –</w:t>
      </w:r>
      <w:r w:rsidR="005F36AA" w:rsidRPr="00DF500F">
        <w:rPr>
          <w:rFonts w:ascii="Arial Black" w:hAnsi="Arial Black"/>
          <w:color w:val="17365D" w:themeColor="text2" w:themeShade="BF"/>
          <w:sz w:val="40"/>
          <w:szCs w:val="40"/>
        </w:rPr>
        <w:t xml:space="preserve"> </w:t>
      </w:r>
      <w:proofErr w:type="spellStart"/>
      <w:r w:rsidR="005F36AA" w:rsidRPr="00DF500F">
        <w:rPr>
          <w:rFonts w:ascii="Arial Black" w:hAnsi="Arial Black"/>
          <w:color w:val="17365D" w:themeColor="text2" w:themeShade="BF"/>
          <w:sz w:val="40"/>
          <w:szCs w:val="40"/>
        </w:rPr>
        <w:t>Glaubenberg</w:t>
      </w:r>
      <w:proofErr w:type="spellEnd"/>
      <w:r w:rsidRPr="00DF500F">
        <w:rPr>
          <w:rFonts w:ascii="Arial Black" w:hAnsi="Arial Black"/>
          <w:color w:val="17365D" w:themeColor="text2" w:themeShade="BF"/>
          <w:sz w:val="40"/>
          <w:szCs w:val="40"/>
        </w:rPr>
        <w:fldChar w:fldCharType="end"/>
      </w:r>
    </w:p>
    <w:p w14:paraId="779B4803" w14:textId="77777777" w:rsidR="004B3395" w:rsidRPr="00DF500F" w:rsidRDefault="00DF500F" w:rsidP="00DF500F">
      <w:pPr>
        <w:pBdr>
          <w:top w:val="single" w:sz="4" w:space="1" w:color="auto"/>
          <w:left w:val="single" w:sz="4" w:space="4" w:color="auto"/>
          <w:bottom w:val="single" w:sz="4" w:space="1" w:color="auto"/>
          <w:right w:val="single" w:sz="4" w:space="4" w:color="auto"/>
        </w:pBdr>
        <w:ind w:right="142"/>
        <w:jc w:val="center"/>
        <w:outlineLvl w:val="0"/>
        <w:rPr>
          <w:rFonts w:ascii="Arial Black" w:hAnsi="Arial Black"/>
          <w:sz w:val="40"/>
          <w:szCs w:val="40"/>
        </w:rPr>
      </w:pPr>
      <w:r w:rsidRPr="00DF500F">
        <w:rPr>
          <w:rFonts w:ascii="Arial Black" w:hAnsi="Arial Black"/>
          <w:sz w:val="40"/>
          <w:szCs w:val="40"/>
        </w:rPr>
        <w:t xml:space="preserve">5. Oktober </w:t>
      </w:r>
      <w:r w:rsidR="00C361F4" w:rsidRPr="00DF500F">
        <w:rPr>
          <w:rFonts w:ascii="Arial Black" w:hAnsi="Arial Black"/>
          <w:sz w:val="40"/>
          <w:szCs w:val="40"/>
        </w:rPr>
        <w:t>20</w:t>
      </w:r>
      <w:r>
        <w:rPr>
          <w:rFonts w:ascii="Arial Black" w:hAnsi="Arial Black"/>
          <w:sz w:val="40"/>
          <w:szCs w:val="40"/>
        </w:rPr>
        <w:t>23</w:t>
      </w:r>
    </w:p>
    <w:p w14:paraId="1B2691DB" w14:textId="77777777" w:rsidR="004B3395" w:rsidRPr="004A78E8" w:rsidRDefault="00E578E8" w:rsidP="004A78E8">
      <w:pPr>
        <w:pBdr>
          <w:top w:val="single" w:sz="4" w:space="1" w:color="auto"/>
          <w:left w:val="single" w:sz="4" w:space="4" w:color="auto"/>
          <w:bottom w:val="single" w:sz="4" w:space="1" w:color="auto"/>
          <w:right w:val="single" w:sz="4" w:space="4" w:color="auto"/>
        </w:pBdr>
        <w:spacing w:after="80"/>
        <w:ind w:left="1843" w:right="142" w:hanging="1843"/>
        <w:rPr>
          <w:rFonts w:ascii="Arial Black" w:hAnsi="Arial Black"/>
          <w:sz w:val="28"/>
          <w:szCs w:val="28"/>
        </w:rPr>
      </w:pPr>
      <w:r w:rsidRPr="004A78E8">
        <w:rPr>
          <w:rFonts w:ascii="Arial Black" w:hAnsi="Arial Black"/>
          <w:sz w:val="28"/>
          <w:szCs w:val="28"/>
        </w:rPr>
        <w:t>Treffpunkt:</w:t>
      </w:r>
      <w:r w:rsidRPr="004A78E8">
        <w:rPr>
          <w:rFonts w:ascii="Arial Black" w:hAnsi="Arial Black"/>
          <w:sz w:val="28"/>
          <w:szCs w:val="28"/>
        </w:rPr>
        <w:tab/>
      </w:r>
      <w:fldSimple w:instr=" FILLIN  &quot;Treffpunkt, Stunde&quot;  \* MERGEFORMAT ">
        <w:r w:rsidR="00E34C39" w:rsidRPr="004A78E8">
          <w:rPr>
            <w:rFonts w:ascii="Arial Black" w:hAnsi="Arial Black"/>
            <w:sz w:val="28"/>
            <w:szCs w:val="28"/>
          </w:rPr>
          <w:t>09</w:t>
        </w:r>
      </w:fldSimple>
      <w:r w:rsidRPr="004A78E8">
        <w:rPr>
          <w:rFonts w:ascii="Arial Black" w:hAnsi="Arial Black"/>
          <w:sz w:val="28"/>
          <w:szCs w:val="28"/>
        </w:rPr>
        <w:t>:</w:t>
      </w:r>
      <w:r w:rsidR="004A78E8" w:rsidRPr="004A78E8">
        <w:rPr>
          <w:rFonts w:ascii="Arial Black" w:hAnsi="Arial Black"/>
          <w:sz w:val="28"/>
          <w:szCs w:val="28"/>
        </w:rPr>
        <w:t>15</w:t>
      </w:r>
      <w:r w:rsidRPr="004A78E8">
        <w:rPr>
          <w:rFonts w:ascii="Arial Black" w:hAnsi="Arial Black"/>
          <w:sz w:val="28"/>
          <w:szCs w:val="28"/>
        </w:rPr>
        <w:t xml:space="preserve"> </w:t>
      </w:r>
      <w:r w:rsidR="00FF452B" w:rsidRPr="004A78E8">
        <w:rPr>
          <w:rFonts w:ascii="Arial Black" w:hAnsi="Arial Black"/>
          <w:sz w:val="28"/>
          <w:szCs w:val="28"/>
        </w:rPr>
        <w:t xml:space="preserve">Uhr </w:t>
      </w:r>
      <w:sdt>
        <w:sdtPr>
          <w:rPr>
            <w:rFonts w:ascii="Arial Black" w:hAnsi="Arial Black"/>
            <w:sz w:val="28"/>
            <w:szCs w:val="28"/>
          </w:rPr>
          <w:id w:val="6657251"/>
          <w:placeholder>
            <w:docPart w:val="526AAC3615BD4A6CA01EA35E87C0093E"/>
          </w:placeholder>
          <w:dropDownList>
            <w:listItem w:value="Wählen Sie ein Element aus."/>
            <w:listItem w:displayText="am Bahnhof" w:value="am Bahnhof"/>
            <w:listItem w:displayText="Bushaltestelle" w:value="Bushaltestelle"/>
          </w:dropDownList>
        </w:sdtPr>
        <w:sdtContent>
          <w:r w:rsidR="004A78E8" w:rsidRPr="004A78E8">
            <w:rPr>
              <w:rFonts w:ascii="Arial Black" w:hAnsi="Arial Black"/>
              <w:sz w:val="28"/>
              <w:szCs w:val="28"/>
            </w:rPr>
            <w:t>Bushaltestelle</w:t>
          </w:r>
        </w:sdtContent>
      </w:sdt>
      <w:r w:rsidR="00D4505E" w:rsidRPr="004A78E8">
        <w:rPr>
          <w:rFonts w:ascii="Arial Black" w:hAnsi="Arial Black"/>
          <w:sz w:val="28"/>
          <w:szCs w:val="28"/>
        </w:rPr>
        <w:t xml:space="preserve"> </w:t>
      </w:r>
      <w:proofErr w:type="spellStart"/>
      <w:r w:rsidR="004A78E8" w:rsidRPr="004A78E8">
        <w:rPr>
          <w:rFonts w:ascii="Arial Black" w:hAnsi="Arial Black"/>
          <w:sz w:val="28"/>
          <w:szCs w:val="28"/>
        </w:rPr>
        <w:t>Glaubenbielen</w:t>
      </w:r>
      <w:proofErr w:type="spellEnd"/>
      <w:r w:rsidR="004A78E8" w:rsidRPr="004A78E8">
        <w:rPr>
          <w:rFonts w:ascii="Arial Black" w:hAnsi="Arial Black"/>
          <w:sz w:val="28"/>
          <w:szCs w:val="28"/>
        </w:rPr>
        <w:t>-Parkplatz</w:t>
      </w:r>
    </w:p>
    <w:p w14:paraId="31B62E4A" w14:textId="77777777" w:rsidR="004B3395" w:rsidRPr="00856348" w:rsidRDefault="009C5F1D" w:rsidP="009A6FB0">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w:t>
      </w:r>
      <w:proofErr w:type="spellStart"/>
      <w:r w:rsidR="00BE665C">
        <w:rPr>
          <w:rFonts w:ascii="Arial" w:hAnsi="Arial" w:cs="Arial"/>
          <w:sz w:val="22"/>
          <w:szCs w:val="22"/>
        </w:rPr>
        <w:t>mob</w:t>
      </w:r>
      <w:proofErr w:type="spellEnd"/>
      <w:r w:rsidR="00BE665C">
        <w:rPr>
          <w:rFonts w:ascii="Arial" w:hAnsi="Arial" w:cs="Arial"/>
          <w:sz w:val="22"/>
          <w:szCs w:val="22"/>
        </w:rPr>
        <w:t xml:space="preserve">. </w:t>
      </w:r>
      <w:r w:rsidR="00F65C83">
        <w:rPr>
          <w:rFonts w:ascii="Arial" w:hAnsi="Arial" w:cs="Arial"/>
          <w:sz w:val="22"/>
          <w:szCs w:val="22"/>
        </w:rPr>
        <w:t xml:space="preserve">079 </w:t>
      </w:r>
      <w:r w:rsidR="00A94278">
        <w:rPr>
          <w:rFonts w:ascii="Arial" w:hAnsi="Arial" w:cs="Arial"/>
          <w:sz w:val="22"/>
          <w:szCs w:val="22"/>
        </w:rPr>
        <w:t>431 49 84</w:t>
      </w:r>
    </w:p>
    <w:p w14:paraId="351A9B69" w14:textId="77777777" w:rsidR="002950B4" w:rsidRPr="00AA37F2" w:rsidRDefault="002950B4" w:rsidP="009A6FB0">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AA37F2" w:rsidRPr="00AA37F2">
        <w:rPr>
          <w:rFonts w:ascii="Arial" w:hAnsi="Arial" w:cs="Arial"/>
          <w:sz w:val="22"/>
          <w:szCs w:val="22"/>
        </w:rPr>
        <w:t>Mittelschwere</w:t>
      </w:r>
      <w:r w:rsidR="00691875">
        <w:rPr>
          <w:rFonts w:ascii="Arial" w:hAnsi="Arial" w:cs="Arial"/>
          <w:sz w:val="22"/>
          <w:szCs w:val="22"/>
        </w:rPr>
        <w:t>, überdurchschnittlich schöne, abwechslungsreiche</w:t>
      </w:r>
      <w:r w:rsidR="00AA37F2" w:rsidRPr="00AA37F2">
        <w:rPr>
          <w:rFonts w:ascii="Arial" w:hAnsi="Arial" w:cs="Arial"/>
          <w:sz w:val="22"/>
          <w:szCs w:val="22"/>
        </w:rPr>
        <w:t xml:space="preserve"> </w:t>
      </w:r>
      <w:r w:rsidR="00061AD1">
        <w:rPr>
          <w:rFonts w:ascii="Arial" w:hAnsi="Arial" w:cs="Arial"/>
          <w:sz w:val="22"/>
          <w:szCs w:val="22"/>
        </w:rPr>
        <w:t>Höhen</w:t>
      </w:r>
      <w:r w:rsidR="00691875">
        <w:rPr>
          <w:rFonts w:ascii="Arial" w:hAnsi="Arial" w:cs="Arial"/>
          <w:sz w:val="22"/>
          <w:szCs w:val="22"/>
        </w:rPr>
        <w:t>-</w:t>
      </w:r>
      <w:r w:rsidR="00BC1600">
        <w:rPr>
          <w:rFonts w:ascii="Arial" w:hAnsi="Arial" w:cs="Arial"/>
          <w:sz w:val="22"/>
          <w:szCs w:val="22"/>
        </w:rPr>
        <w:t xml:space="preserve">Wandertour </w:t>
      </w:r>
      <w:r w:rsidR="00AA37F2" w:rsidRPr="00AA37F2">
        <w:rPr>
          <w:rFonts w:ascii="Arial" w:hAnsi="Arial" w:cs="Arial"/>
          <w:sz w:val="22"/>
          <w:szCs w:val="22"/>
        </w:rPr>
        <w:t>mit grossartiger</w:t>
      </w:r>
      <w:r w:rsidR="00691875">
        <w:rPr>
          <w:rFonts w:ascii="Arial" w:hAnsi="Arial" w:cs="Arial"/>
          <w:sz w:val="22"/>
          <w:szCs w:val="22"/>
        </w:rPr>
        <w:t>, stets wechselnder</w:t>
      </w:r>
      <w:r w:rsidR="00AA37F2" w:rsidRPr="00AA37F2">
        <w:rPr>
          <w:rFonts w:ascii="Arial" w:hAnsi="Arial" w:cs="Arial"/>
          <w:sz w:val="22"/>
          <w:szCs w:val="22"/>
        </w:rPr>
        <w:t xml:space="preserve"> Aussicht zwischen dem </w:t>
      </w:r>
      <w:proofErr w:type="spellStart"/>
      <w:r w:rsidR="00AA37F2" w:rsidRPr="00AA37F2">
        <w:rPr>
          <w:rFonts w:ascii="Arial" w:hAnsi="Arial" w:cs="Arial"/>
          <w:sz w:val="22"/>
          <w:szCs w:val="22"/>
        </w:rPr>
        <w:t>Sarnersee</w:t>
      </w:r>
      <w:proofErr w:type="spellEnd"/>
      <w:r w:rsidR="00AA37F2" w:rsidRPr="00AA37F2">
        <w:rPr>
          <w:rFonts w:ascii="Arial" w:hAnsi="Arial" w:cs="Arial"/>
          <w:sz w:val="22"/>
          <w:szCs w:val="22"/>
        </w:rPr>
        <w:t xml:space="preserve"> und dem Entlebuch. </w:t>
      </w:r>
      <w:r w:rsidR="00BC1600">
        <w:rPr>
          <w:rFonts w:ascii="Arial" w:hAnsi="Arial" w:cs="Arial"/>
          <w:sz w:val="22"/>
          <w:szCs w:val="22"/>
        </w:rPr>
        <w:t>Der Weg führt über Alpsträsschen und Trampelpfade durch eine reizvolle Naturlandschaft mit reicher Alpenflora</w:t>
      </w:r>
      <w:r w:rsidR="004A78E8">
        <w:rPr>
          <w:rFonts w:ascii="Arial" w:hAnsi="Arial" w:cs="Arial"/>
          <w:sz w:val="22"/>
          <w:szCs w:val="22"/>
        </w:rPr>
        <w:t xml:space="preserve"> (Juni bis September)</w:t>
      </w:r>
      <w:r w:rsidR="00BC1600">
        <w:rPr>
          <w:rFonts w:ascii="Arial" w:hAnsi="Arial" w:cs="Arial"/>
          <w:sz w:val="22"/>
          <w:szCs w:val="22"/>
        </w:rPr>
        <w:t xml:space="preserve">. Die letzten 3,5 Kilometer verlaufen auf einer asphaltierten Strasse der Armee, bzw. auf der </w:t>
      </w:r>
      <w:proofErr w:type="spellStart"/>
      <w:r w:rsidR="00BC1600">
        <w:rPr>
          <w:rFonts w:ascii="Arial" w:hAnsi="Arial" w:cs="Arial"/>
          <w:sz w:val="22"/>
          <w:szCs w:val="22"/>
        </w:rPr>
        <w:t>Glaubenberg</w:t>
      </w:r>
      <w:proofErr w:type="spellEnd"/>
      <w:r w:rsidR="00BC1600">
        <w:rPr>
          <w:rFonts w:ascii="Arial" w:hAnsi="Arial" w:cs="Arial"/>
          <w:sz w:val="22"/>
          <w:szCs w:val="22"/>
        </w:rPr>
        <w:t xml:space="preserve">-Passstrasse. </w:t>
      </w:r>
      <w:r w:rsidR="00AA37F2" w:rsidRPr="00AA37F2">
        <w:rPr>
          <w:rFonts w:ascii="Arial" w:hAnsi="Arial" w:cs="Arial"/>
          <w:sz w:val="22"/>
          <w:szCs w:val="22"/>
        </w:rPr>
        <w:t xml:space="preserve">Besonders für die </w:t>
      </w:r>
      <w:proofErr w:type="spellStart"/>
      <w:r w:rsidR="00AA37F2" w:rsidRPr="00AA37F2">
        <w:rPr>
          <w:rFonts w:ascii="Arial" w:hAnsi="Arial" w:cs="Arial"/>
          <w:sz w:val="22"/>
          <w:szCs w:val="22"/>
        </w:rPr>
        <w:t>Uebergangszeit</w:t>
      </w:r>
      <w:proofErr w:type="spellEnd"/>
      <w:r w:rsidR="00AA37F2" w:rsidRPr="00AA37F2">
        <w:rPr>
          <w:rFonts w:ascii="Arial" w:hAnsi="Arial" w:cs="Arial"/>
          <w:sz w:val="22"/>
          <w:szCs w:val="22"/>
        </w:rPr>
        <w:t xml:space="preserve"> geeignet und nur bei schönem W</w:t>
      </w:r>
      <w:r w:rsidR="00E34C39" w:rsidRPr="00AA37F2">
        <w:rPr>
          <w:rFonts w:ascii="Arial" w:hAnsi="Arial" w:cs="Arial"/>
          <w:sz w:val="22"/>
          <w:szCs w:val="22"/>
        </w:rPr>
        <w:t>etter durchzuführen.</w:t>
      </w:r>
      <w:r w:rsidR="000319B4">
        <w:rPr>
          <w:rFonts w:ascii="Arial" w:hAnsi="Arial" w:cs="Arial"/>
          <w:sz w:val="22"/>
          <w:szCs w:val="22"/>
        </w:rPr>
        <w:t xml:space="preserve"> </w:t>
      </w:r>
      <w:r w:rsidR="002279BE">
        <w:rPr>
          <w:rFonts w:ascii="Arial" w:hAnsi="Arial" w:cs="Arial"/>
          <w:b/>
          <w:sz w:val="22"/>
          <w:szCs w:val="22"/>
        </w:rPr>
        <w:t xml:space="preserve">Keine sinnvollen </w:t>
      </w:r>
      <w:proofErr w:type="spellStart"/>
      <w:r w:rsidR="002279BE">
        <w:rPr>
          <w:rFonts w:ascii="Arial" w:hAnsi="Arial" w:cs="Arial"/>
          <w:b/>
          <w:sz w:val="22"/>
          <w:szCs w:val="22"/>
        </w:rPr>
        <w:t>Kürzungoptionen</w:t>
      </w:r>
      <w:proofErr w:type="spellEnd"/>
      <w:r w:rsidR="002279BE">
        <w:rPr>
          <w:rFonts w:ascii="Arial" w:hAnsi="Arial" w:cs="Arial"/>
          <w:b/>
          <w:sz w:val="22"/>
          <w:szCs w:val="22"/>
        </w:rPr>
        <w:t xml:space="preserve"> vorhanden!</w:t>
      </w:r>
    </w:p>
    <w:p w14:paraId="58C8CC68" w14:textId="77777777" w:rsidR="00394AB5" w:rsidRPr="00666547" w:rsidRDefault="004B3395" w:rsidP="009A6FB0">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proofErr w:type="spellStart"/>
      <w:r w:rsidR="005F36AA">
        <w:rPr>
          <w:rFonts w:ascii="Arial" w:hAnsi="Arial" w:cs="Arial"/>
          <w:sz w:val="22"/>
          <w:szCs w:val="22"/>
        </w:rPr>
        <w:t>Glaubenbielen</w:t>
      </w:r>
      <w:proofErr w:type="spellEnd"/>
      <w:r w:rsidR="005F36AA">
        <w:rPr>
          <w:rFonts w:ascii="Arial" w:hAnsi="Arial" w:cs="Arial"/>
          <w:sz w:val="22"/>
          <w:szCs w:val="22"/>
        </w:rPr>
        <w:t xml:space="preserve"> Parkplatz</w:t>
      </w:r>
      <w:r w:rsidR="00DD699B">
        <w:rPr>
          <w:rFonts w:ascii="Arial" w:hAnsi="Arial" w:cs="Arial"/>
          <w:sz w:val="22"/>
          <w:szCs w:val="22"/>
        </w:rPr>
        <w:t xml:space="preserve"> – </w:t>
      </w:r>
      <w:proofErr w:type="spellStart"/>
      <w:r w:rsidR="005F36AA">
        <w:rPr>
          <w:rFonts w:ascii="Arial" w:hAnsi="Arial" w:cs="Arial"/>
          <w:sz w:val="22"/>
          <w:szCs w:val="22"/>
        </w:rPr>
        <w:t>Unterwengen</w:t>
      </w:r>
      <w:proofErr w:type="spellEnd"/>
      <w:r w:rsidR="008F5089">
        <w:rPr>
          <w:rFonts w:ascii="Arial" w:hAnsi="Arial" w:cs="Arial"/>
          <w:sz w:val="22"/>
          <w:szCs w:val="22"/>
        </w:rPr>
        <w:t xml:space="preserve"> – </w:t>
      </w:r>
      <w:proofErr w:type="spellStart"/>
      <w:r w:rsidR="005F36AA">
        <w:rPr>
          <w:rFonts w:ascii="Arial" w:hAnsi="Arial" w:cs="Arial"/>
          <w:sz w:val="22"/>
          <w:szCs w:val="22"/>
        </w:rPr>
        <w:t>Ror</w:t>
      </w:r>
      <w:proofErr w:type="spellEnd"/>
      <w:r w:rsidR="008F5089">
        <w:rPr>
          <w:rFonts w:ascii="Arial" w:hAnsi="Arial" w:cs="Arial"/>
          <w:sz w:val="22"/>
          <w:szCs w:val="22"/>
        </w:rPr>
        <w:t xml:space="preserve"> – </w:t>
      </w:r>
      <w:r w:rsidR="005F36AA">
        <w:rPr>
          <w:rFonts w:ascii="Arial" w:hAnsi="Arial" w:cs="Arial"/>
          <w:sz w:val="22"/>
          <w:szCs w:val="22"/>
        </w:rPr>
        <w:t>Loo</w:t>
      </w:r>
      <w:r w:rsidR="008F5089">
        <w:rPr>
          <w:rFonts w:ascii="Arial" w:hAnsi="Arial" w:cs="Arial"/>
          <w:sz w:val="22"/>
          <w:szCs w:val="22"/>
        </w:rPr>
        <w:t xml:space="preserve"> – </w:t>
      </w:r>
      <w:r w:rsidR="005F36AA">
        <w:rPr>
          <w:rFonts w:ascii="Arial" w:hAnsi="Arial" w:cs="Arial"/>
          <w:sz w:val="22"/>
          <w:szCs w:val="22"/>
        </w:rPr>
        <w:t>Sattelpass</w:t>
      </w:r>
      <w:r w:rsidR="00691875">
        <w:rPr>
          <w:rFonts w:ascii="Arial" w:hAnsi="Arial" w:cs="Arial"/>
          <w:sz w:val="22"/>
          <w:szCs w:val="22"/>
        </w:rPr>
        <w:t xml:space="preserve"> – </w:t>
      </w:r>
      <w:proofErr w:type="spellStart"/>
      <w:r w:rsidR="005F36AA">
        <w:rPr>
          <w:rFonts w:ascii="Arial" w:hAnsi="Arial" w:cs="Arial"/>
          <w:sz w:val="22"/>
          <w:szCs w:val="22"/>
        </w:rPr>
        <w:t>Miesenegg</w:t>
      </w:r>
      <w:proofErr w:type="spellEnd"/>
      <w:r w:rsidR="008F5089">
        <w:rPr>
          <w:rFonts w:ascii="Arial" w:hAnsi="Arial" w:cs="Arial"/>
          <w:sz w:val="22"/>
          <w:szCs w:val="22"/>
        </w:rPr>
        <w:t xml:space="preserve"> – </w:t>
      </w:r>
      <w:proofErr w:type="spellStart"/>
      <w:r w:rsidR="005F36AA">
        <w:rPr>
          <w:rFonts w:ascii="Arial" w:hAnsi="Arial" w:cs="Arial"/>
          <w:sz w:val="22"/>
          <w:szCs w:val="22"/>
        </w:rPr>
        <w:t>Trogenegg</w:t>
      </w:r>
      <w:proofErr w:type="spellEnd"/>
      <w:r w:rsidR="008F5089">
        <w:rPr>
          <w:rFonts w:ascii="Arial" w:hAnsi="Arial" w:cs="Arial"/>
          <w:sz w:val="22"/>
          <w:szCs w:val="22"/>
        </w:rPr>
        <w:t xml:space="preserve"> – </w:t>
      </w:r>
      <w:proofErr w:type="spellStart"/>
      <w:r w:rsidR="003878E2">
        <w:rPr>
          <w:rFonts w:ascii="Arial" w:hAnsi="Arial" w:cs="Arial"/>
          <w:sz w:val="22"/>
          <w:szCs w:val="22"/>
        </w:rPr>
        <w:t>Glaubenberg</w:t>
      </w:r>
      <w:proofErr w:type="spellEnd"/>
      <w:r w:rsidR="003878E2">
        <w:rPr>
          <w:rFonts w:ascii="Arial" w:hAnsi="Arial" w:cs="Arial"/>
          <w:sz w:val="22"/>
          <w:szCs w:val="22"/>
        </w:rPr>
        <w:t xml:space="preserve"> Passhöhe</w:t>
      </w:r>
      <w:r w:rsidR="008F5089">
        <w:rPr>
          <w:rFonts w:ascii="Arial" w:hAnsi="Arial" w:cs="Arial"/>
          <w:sz w:val="22"/>
          <w:szCs w:val="22"/>
        </w:rPr>
        <w:t xml:space="preserve"> –</w:t>
      </w:r>
      <w:r w:rsidR="003878E2">
        <w:rPr>
          <w:rFonts w:ascii="Arial" w:hAnsi="Arial" w:cs="Arial"/>
          <w:sz w:val="22"/>
          <w:szCs w:val="22"/>
        </w:rPr>
        <w:t xml:space="preserve"> </w:t>
      </w:r>
      <w:proofErr w:type="spellStart"/>
      <w:r w:rsidR="003878E2">
        <w:rPr>
          <w:rFonts w:ascii="Arial" w:hAnsi="Arial" w:cs="Arial"/>
          <w:sz w:val="22"/>
          <w:szCs w:val="22"/>
        </w:rPr>
        <w:t>Glaubenberg-Langis</w:t>
      </w:r>
      <w:proofErr w:type="spellEnd"/>
      <w:r w:rsidR="008F5089">
        <w:rPr>
          <w:rFonts w:ascii="Arial" w:hAnsi="Arial" w:cs="Arial"/>
          <w:sz w:val="22"/>
          <w:szCs w:val="22"/>
        </w:rPr>
        <w:t>.</w:t>
      </w:r>
    </w:p>
    <w:p w14:paraId="2A5693A4" w14:textId="77777777" w:rsidR="004B3395" w:rsidRPr="00666547" w:rsidRDefault="00924BB3" w:rsidP="009A6FB0">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fldSimple w:instr=" FILLIN  &quot;Gehzeit, Stunden&quot;  \* MERGEFORMAT ">
        <w:r w:rsidR="00A50B14" w:rsidRPr="00A50B14">
          <w:rPr>
            <w:rFonts w:ascii="Arial" w:hAnsi="Arial" w:cs="Arial"/>
            <w:sz w:val="22"/>
            <w:szCs w:val="22"/>
          </w:rPr>
          <w:t>4,</w:t>
        </w:r>
        <w:r w:rsidR="00BC1600">
          <w:rPr>
            <w:rFonts w:ascii="Arial" w:hAnsi="Arial" w:cs="Arial"/>
            <w:sz w:val="22"/>
            <w:szCs w:val="22"/>
          </w:rPr>
          <w:t>7</w:t>
        </w:r>
        <w:r w:rsidR="00A50B14" w:rsidRPr="00A50B14">
          <w:rPr>
            <w:rFonts w:ascii="Arial" w:hAnsi="Arial" w:cs="Arial"/>
            <w:sz w:val="22"/>
            <w:szCs w:val="22"/>
          </w:rPr>
          <w:t>5</w:t>
        </w:r>
      </w:fldSimple>
      <w:r w:rsidR="00492F0E">
        <w:rPr>
          <w:rFonts w:ascii="Arial" w:hAnsi="Arial" w:cs="Arial"/>
          <w:sz w:val="22"/>
          <w:szCs w:val="22"/>
        </w:rPr>
        <w:t xml:space="preserve"> Std.</w:t>
      </w:r>
      <w:r>
        <w:rPr>
          <w:rFonts w:ascii="Arial" w:hAnsi="Arial" w:cs="Arial"/>
          <w:sz w:val="22"/>
          <w:szCs w:val="22"/>
        </w:rPr>
        <w:t>;</w:t>
      </w:r>
      <w:r w:rsidR="00316B2A">
        <w:rPr>
          <w:rFonts w:ascii="Arial" w:hAnsi="Arial" w:cs="Arial"/>
          <w:sz w:val="22"/>
          <w:szCs w:val="22"/>
        </w:rPr>
        <w:t xml:space="preserve"> Distanz </w:t>
      </w:r>
      <w:fldSimple w:instr=" FILLIN  &quot;Distanz, km&quot;  \* MERGEFORMAT ">
        <w:r w:rsidR="003878E2" w:rsidRPr="003878E2">
          <w:rPr>
            <w:rFonts w:ascii="Arial" w:hAnsi="Arial" w:cs="Arial"/>
            <w:sz w:val="22"/>
            <w:szCs w:val="22"/>
          </w:rPr>
          <w:t>13,</w:t>
        </w:r>
        <w:r w:rsidR="0045273B">
          <w:rPr>
            <w:rFonts w:ascii="Arial" w:hAnsi="Arial" w:cs="Arial"/>
            <w:sz w:val="22"/>
            <w:szCs w:val="22"/>
          </w:rPr>
          <w:t>8</w:t>
        </w:r>
      </w:fldSimple>
      <w:r w:rsidR="00492F0E">
        <w:rPr>
          <w:rFonts w:ascii="Arial" w:hAnsi="Arial" w:cs="Arial"/>
          <w:sz w:val="22"/>
          <w:szCs w:val="22"/>
        </w:rPr>
        <w:t xml:space="preserve"> 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fldSimple w:instr=" FILLIN  &quot;Aufstieg, Meter&quot;  \* MERGEFORMAT ">
        <w:r w:rsidR="003878E2" w:rsidRPr="003878E2">
          <w:rPr>
            <w:rFonts w:ascii="Arial" w:hAnsi="Arial" w:cs="Arial"/>
            <w:sz w:val="22"/>
            <w:szCs w:val="22"/>
          </w:rPr>
          <w:t>570</w:t>
        </w:r>
      </w:fldSimple>
      <w:r w:rsidR="00D07E71">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fldSimple w:instr=" FILLIN  &quot;Abstieg, Meter&quot;  \* MERGEFORMAT ">
        <w:r w:rsidR="003878E2" w:rsidRPr="003878E2">
          <w:rPr>
            <w:rFonts w:ascii="Arial" w:hAnsi="Arial" w:cs="Arial"/>
            <w:sz w:val="22"/>
            <w:szCs w:val="22"/>
          </w:rPr>
          <w:t>690</w:t>
        </w:r>
      </w:fldSimple>
      <w:r w:rsidR="00D07E71">
        <w:rPr>
          <w:rFonts w:ascii="Arial" w:hAnsi="Arial" w:cs="Arial"/>
          <w:sz w:val="22"/>
          <w:szCs w:val="22"/>
        </w:rPr>
        <w:t xml:space="preserve"> </w:t>
      </w:r>
      <w:r w:rsidR="00345735">
        <w:rPr>
          <w:rFonts w:ascii="Arial" w:hAnsi="Arial" w:cs="Arial"/>
          <w:sz w:val="22"/>
          <w:szCs w:val="22"/>
        </w:rPr>
        <w:t>m (kumuliert).</w:t>
      </w:r>
    </w:p>
    <w:p w14:paraId="566AB698" w14:textId="77777777" w:rsidR="004B3395" w:rsidRDefault="004B3395" w:rsidP="009A6FB0">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AA36D8">
        <w:rPr>
          <w:rFonts w:ascii="Arial" w:hAnsi="Arial" w:cs="Arial"/>
          <w:sz w:val="22"/>
          <w:szCs w:val="22"/>
        </w:rPr>
        <w:t xml:space="preserve">Swiss </w:t>
      </w:r>
      <w:proofErr w:type="spellStart"/>
      <w:r w:rsidR="00AA36D8">
        <w:rPr>
          <w:rFonts w:ascii="Arial" w:hAnsi="Arial" w:cs="Arial"/>
          <w:sz w:val="22"/>
          <w:szCs w:val="22"/>
        </w:rPr>
        <w:t>Map</w:t>
      </w:r>
      <w:proofErr w:type="spellEnd"/>
      <w:r w:rsidR="006308AC" w:rsidRPr="0022144A">
        <w:rPr>
          <w:rFonts w:ascii="Arial" w:hAnsi="Arial" w:cs="Arial"/>
          <w:sz w:val="22"/>
          <w:szCs w:val="22"/>
        </w:rPr>
        <w:t xml:space="preserve"> </w:t>
      </w:r>
      <w:r w:rsidR="007D5614">
        <w:rPr>
          <w:rFonts w:ascii="Arial" w:hAnsi="Arial" w:cs="Arial"/>
          <w:sz w:val="22"/>
          <w:szCs w:val="22"/>
        </w:rPr>
        <w:t>1:</w:t>
      </w:r>
      <w:r w:rsidR="00AA36D8">
        <w:rPr>
          <w:rFonts w:ascii="Arial" w:hAnsi="Arial" w:cs="Arial"/>
          <w:sz w:val="22"/>
          <w:szCs w:val="22"/>
        </w:rPr>
        <w:t>25000</w:t>
      </w:r>
      <w:r w:rsidR="00714296">
        <w:rPr>
          <w:rFonts w:ascii="Arial" w:hAnsi="Arial" w:cs="Arial"/>
          <w:sz w:val="22"/>
          <w:szCs w:val="22"/>
        </w:rPr>
        <w:t>.</w:t>
      </w:r>
    </w:p>
    <w:p w14:paraId="56EBD203" w14:textId="77777777" w:rsidR="004B3395" w:rsidRPr="00BC0C8D" w:rsidRDefault="004B3395" w:rsidP="009A6FB0">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4A78E8">
        <w:rPr>
          <w:rFonts w:ascii="Arial" w:hAnsi="Arial" w:cs="Arial"/>
          <w:sz w:val="22"/>
          <w:szCs w:val="22"/>
        </w:rPr>
        <w:t xml:space="preserve">Wanderschuhe, </w:t>
      </w:r>
      <w:r w:rsidR="00072EE3">
        <w:rPr>
          <w:rFonts w:ascii="Arial" w:hAnsi="Arial" w:cs="Arial"/>
          <w:sz w:val="22"/>
          <w:szCs w:val="22"/>
        </w:rPr>
        <w:t>Stöcke</w:t>
      </w:r>
      <w:r w:rsidR="00714296">
        <w:rPr>
          <w:rFonts w:ascii="Arial" w:hAnsi="Arial" w:cs="Arial"/>
          <w:sz w:val="22"/>
          <w:szCs w:val="22"/>
        </w:rPr>
        <w:t>.</w:t>
      </w:r>
    </w:p>
    <w:p w14:paraId="2FE4B367" w14:textId="77777777" w:rsidR="00345735" w:rsidRPr="00BC0C8D" w:rsidRDefault="004B3395" w:rsidP="009A6FB0">
      <w:pPr>
        <w:spacing w:after="80"/>
        <w:ind w:left="1559" w:right="-108" w:hanging="1559"/>
        <w:rPr>
          <w:rFonts w:ascii="Arial" w:hAnsi="Arial" w:cs="Arial"/>
          <w:sz w:val="22"/>
          <w:szCs w:val="22"/>
        </w:rPr>
      </w:pPr>
      <w:r w:rsidRPr="00BC0C8D">
        <w:rPr>
          <w:rFonts w:ascii="Arial" w:hAnsi="Arial" w:cs="Arial"/>
          <w:b/>
          <w:sz w:val="22"/>
          <w:szCs w:val="22"/>
        </w:rPr>
        <w:t>Verpflegung:</w:t>
      </w:r>
      <w:r w:rsidRPr="003878E2">
        <w:rPr>
          <w:rFonts w:ascii="Arial" w:hAnsi="Arial" w:cs="Arial"/>
          <w:sz w:val="22"/>
          <w:szCs w:val="22"/>
        </w:rPr>
        <w:tab/>
      </w:r>
      <w:r w:rsidR="003878E2" w:rsidRPr="003878E2">
        <w:rPr>
          <w:rFonts w:ascii="Arial" w:hAnsi="Arial" w:cs="Arial"/>
          <w:sz w:val="22"/>
          <w:szCs w:val="22"/>
        </w:rPr>
        <w:t>Picknick aus dem Rucksack</w:t>
      </w:r>
      <w:r w:rsidR="0082511D">
        <w:rPr>
          <w:rFonts w:ascii="Arial" w:hAnsi="Arial" w:cs="Arial"/>
          <w:sz w:val="22"/>
          <w:szCs w:val="22"/>
        </w:rPr>
        <w:t xml:space="preserve">, Einkehr am Ende der Tour </w:t>
      </w:r>
      <w:r w:rsidR="004A78E8">
        <w:rPr>
          <w:rFonts w:ascii="Arial" w:hAnsi="Arial" w:cs="Arial"/>
          <w:sz w:val="22"/>
          <w:szCs w:val="22"/>
        </w:rPr>
        <w:t xml:space="preserve">in </w:t>
      </w:r>
      <w:proofErr w:type="spellStart"/>
      <w:r w:rsidR="004A78E8">
        <w:rPr>
          <w:rFonts w:ascii="Arial" w:hAnsi="Arial" w:cs="Arial"/>
          <w:sz w:val="22"/>
          <w:szCs w:val="22"/>
        </w:rPr>
        <w:t>Langis</w:t>
      </w:r>
      <w:proofErr w:type="spellEnd"/>
      <w:r w:rsidR="004A78E8">
        <w:rPr>
          <w:rFonts w:ascii="Arial" w:hAnsi="Arial" w:cs="Arial"/>
          <w:sz w:val="22"/>
          <w:szCs w:val="22"/>
        </w:rPr>
        <w:t xml:space="preserve"> </w:t>
      </w:r>
      <w:r w:rsidR="0082511D">
        <w:rPr>
          <w:rFonts w:ascii="Arial" w:hAnsi="Arial" w:cs="Arial"/>
          <w:sz w:val="22"/>
          <w:szCs w:val="22"/>
        </w:rPr>
        <w:t>möglich</w:t>
      </w:r>
      <w:r w:rsidR="003878E2" w:rsidRPr="003878E2">
        <w:rPr>
          <w:rFonts w:ascii="Arial" w:hAnsi="Arial" w:cs="Arial"/>
          <w:sz w:val="22"/>
          <w:szCs w:val="22"/>
        </w:rPr>
        <w:t>.</w:t>
      </w:r>
    </w:p>
    <w:p w14:paraId="73C348FC" w14:textId="77777777" w:rsidR="005279B5" w:rsidRPr="00BC0C8D" w:rsidRDefault="004B3395" w:rsidP="009A6FB0">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D47EA3">
        <w:rPr>
          <w:rFonts w:ascii="Arial" w:hAnsi="Arial" w:cs="Arial"/>
          <w:sz w:val="22"/>
          <w:szCs w:val="22"/>
        </w:rPr>
        <w:t xml:space="preserve"> </w:t>
      </w:r>
      <w:r w:rsidR="00D47EA3" w:rsidRPr="00D47EA3">
        <w:rPr>
          <w:rFonts w:ascii="Arial" w:hAnsi="Arial" w:cs="Arial"/>
          <w:sz w:val="22"/>
          <w:szCs w:val="22"/>
        </w:rPr>
        <w:t>3</w:t>
      </w:r>
      <w:r w:rsidR="00C361F4" w:rsidRPr="00C361F4">
        <w:rPr>
          <w:rFonts w:ascii="Arial" w:hAnsi="Arial" w:cs="Arial"/>
          <w:sz w:val="22"/>
          <w:szCs w:val="22"/>
        </w:rPr>
        <w:t xml:space="preserve">. </w:t>
      </w:r>
      <w:r w:rsidR="00D47EA3" w:rsidRPr="00D47EA3">
        <w:rPr>
          <w:rFonts w:ascii="Arial" w:hAnsi="Arial" w:cs="Arial"/>
          <w:sz w:val="22"/>
          <w:szCs w:val="22"/>
        </w:rPr>
        <w:t>Okt</w:t>
      </w:r>
      <w:r w:rsidR="00D47EA3" w:rsidRPr="004A78E8">
        <w:rPr>
          <w:rFonts w:ascii="Arial" w:hAnsi="Arial" w:cs="Arial"/>
          <w:sz w:val="22"/>
          <w:szCs w:val="22"/>
        </w:rPr>
        <w:t>ober</w:t>
      </w:r>
      <w:r w:rsidR="00FA14D4">
        <w:rPr>
          <w:rFonts w:ascii="Arial" w:hAnsi="Arial" w:cs="Arial"/>
          <w:sz w:val="22"/>
          <w:szCs w:val="22"/>
        </w:rPr>
        <w:t xml:space="preserve"> 20</w:t>
      </w:r>
      <w:r w:rsidR="00D47EA3" w:rsidRPr="004A78E8">
        <w:rPr>
          <w:rFonts w:ascii="Arial" w:hAnsi="Arial" w:cs="Arial"/>
          <w:sz w:val="22"/>
          <w:szCs w:val="22"/>
        </w:rPr>
        <w:t>23</w:t>
      </w:r>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proofErr w:type="spellStart"/>
      <w:r w:rsidR="006308AC" w:rsidRPr="00BC0C8D">
        <w:rPr>
          <w:rFonts w:ascii="Arial" w:hAnsi="Arial" w:cs="Arial"/>
          <w:sz w:val="22"/>
          <w:szCs w:val="22"/>
        </w:rPr>
        <w:t>mob</w:t>
      </w:r>
      <w:proofErr w:type="spellEnd"/>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25D3F232" w14:textId="77777777" w:rsidR="004B3395" w:rsidRDefault="004B3395" w:rsidP="009A6FB0">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EFF2B60" w14:textId="77777777" w:rsidR="000C5CDF" w:rsidRPr="005F36AA" w:rsidRDefault="000C5CDF" w:rsidP="000C5CDF">
      <w:pPr>
        <w:ind w:left="1559" w:right="-108" w:hanging="1559"/>
        <w:rPr>
          <w:rFonts w:ascii="Arial" w:hAnsi="Arial" w:cs="Arial"/>
          <w:b/>
          <w:sz w:val="18"/>
          <w:szCs w:val="18"/>
        </w:rPr>
      </w:pPr>
      <w:r w:rsidRPr="005F36AA">
        <w:rPr>
          <w:rFonts w:ascii="Arial" w:hAnsi="Arial" w:cs="Arial"/>
          <w:b/>
          <w:sz w:val="18"/>
          <w:szCs w:val="18"/>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5F36AA" w14:paraId="69A5A74A" w14:textId="77777777" w:rsidTr="00224B3B">
        <w:tc>
          <w:tcPr>
            <w:tcW w:w="2922" w:type="dxa"/>
            <w:tcBorders>
              <w:left w:val="nil"/>
              <w:right w:val="nil"/>
            </w:tcBorders>
          </w:tcPr>
          <w:p w14:paraId="2E2FD918" w14:textId="77777777" w:rsidR="005F36AA" w:rsidRDefault="005F36AA" w:rsidP="00224B3B">
            <w:pPr>
              <w:rPr>
                <w:rFonts w:ascii="Arial" w:hAnsi="Arial" w:cs="Arial"/>
                <w:b/>
                <w:bCs/>
                <w:sz w:val="9"/>
                <w:szCs w:val="9"/>
              </w:rPr>
            </w:pPr>
          </w:p>
          <w:p w14:paraId="7CA831AD" w14:textId="77777777" w:rsidR="005F36AA" w:rsidRDefault="005F36AA" w:rsidP="00224B3B">
            <w:pPr>
              <w:rPr>
                <w:rFonts w:ascii="Arial" w:hAnsi="Arial" w:cs="Arial"/>
                <w:b/>
                <w:bCs/>
                <w:sz w:val="9"/>
                <w:szCs w:val="9"/>
              </w:rPr>
            </w:pPr>
            <w:r>
              <w:rPr>
                <w:rFonts w:ascii="Arial" w:hAnsi="Arial" w:cs="Arial"/>
                <w:b/>
                <w:bCs/>
                <w:sz w:val="18"/>
                <w:szCs w:val="18"/>
              </w:rPr>
              <w:t>Bahnhof/Haltestelle</w:t>
            </w:r>
          </w:p>
          <w:p w14:paraId="5B86B062" w14:textId="77777777" w:rsidR="005F36AA" w:rsidRDefault="005F36AA" w:rsidP="00224B3B">
            <w:pPr>
              <w:rPr>
                <w:rFonts w:ascii="Arial" w:hAnsi="Arial" w:cs="Arial"/>
                <w:b/>
                <w:bCs/>
                <w:sz w:val="9"/>
                <w:szCs w:val="9"/>
              </w:rPr>
            </w:pPr>
          </w:p>
        </w:tc>
        <w:tc>
          <w:tcPr>
            <w:tcW w:w="1276" w:type="dxa"/>
            <w:gridSpan w:val="2"/>
            <w:tcBorders>
              <w:left w:val="nil"/>
              <w:right w:val="nil"/>
            </w:tcBorders>
          </w:tcPr>
          <w:p w14:paraId="5929873A" w14:textId="77777777" w:rsidR="005F36AA" w:rsidRDefault="005F36AA" w:rsidP="00224B3B">
            <w:pPr>
              <w:rPr>
                <w:rFonts w:ascii="Arial" w:hAnsi="Arial" w:cs="Arial"/>
                <w:b/>
                <w:bCs/>
                <w:sz w:val="9"/>
                <w:szCs w:val="9"/>
              </w:rPr>
            </w:pPr>
          </w:p>
          <w:p w14:paraId="29359DEE" w14:textId="77777777" w:rsidR="005F36AA" w:rsidRDefault="005F36AA" w:rsidP="00224B3B">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08F86F7B" w14:textId="77777777" w:rsidR="005F36AA" w:rsidRDefault="005F36AA" w:rsidP="00224B3B">
            <w:pPr>
              <w:rPr>
                <w:rFonts w:ascii="Arial" w:hAnsi="Arial" w:cs="Arial"/>
                <w:b/>
                <w:bCs/>
                <w:sz w:val="9"/>
                <w:szCs w:val="9"/>
              </w:rPr>
            </w:pPr>
          </w:p>
          <w:p w14:paraId="3DD9881E" w14:textId="77777777" w:rsidR="005F36AA" w:rsidRDefault="005F36AA" w:rsidP="00224B3B">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5D47B6D8" w14:textId="77777777" w:rsidR="005F36AA" w:rsidRDefault="005F36AA" w:rsidP="00224B3B">
            <w:pPr>
              <w:rPr>
                <w:rFonts w:ascii="Arial" w:hAnsi="Arial" w:cs="Arial"/>
                <w:b/>
                <w:bCs/>
                <w:sz w:val="9"/>
                <w:szCs w:val="9"/>
              </w:rPr>
            </w:pPr>
          </w:p>
          <w:p w14:paraId="233E7568" w14:textId="77777777" w:rsidR="005F36AA" w:rsidRDefault="005F36AA" w:rsidP="00224B3B">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2E2AD0B4" w14:textId="77777777" w:rsidR="005F36AA" w:rsidRDefault="005F36AA" w:rsidP="00224B3B">
            <w:pPr>
              <w:rPr>
                <w:rFonts w:ascii="Arial" w:hAnsi="Arial" w:cs="Arial"/>
                <w:b/>
                <w:bCs/>
                <w:sz w:val="9"/>
                <w:szCs w:val="9"/>
              </w:rPr>
            </w:pPr>
          </w:p>
          <w:p w14:paraId="3B954C87" w14:textId="77777777" w:rsidR="005F36AA" w:rsidRDefault="005F36AA" w:rsidP="00224B3B">
            <w:pPr>
              <w:rPr>
                <w:rFonts w:ascii="Arial" w:hAnsi="Arial" w:cs="Arial"/>
                <w:b/>
                <w:bCs/>
                <w:sz w:val="18"/>
                <w:szCs w:val="18"/>
              </w:rPr>
            </w:pPr>
            <w:r>
              <w:rPr>
                <w:rFonts w:ascii="Arial" w:hAnsi="Arial" w:cs="Arial"/>
                <w:b/>
                <w:bCs/>
                <w:sz w:val="18"/>
                <w:szCs w:val="18"/>
              </w:rPr>
              <w:t>Bemerkungen</w:t>
            </w:r>
          </w:p>
        </w:tc>
      </w:tr>
      <w:tr w:rsidR="005F36AA" w14:paraId="2842DE75" w14:textId="77777777" w:rsidTr="00224B3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30FB055" w14:textId="77777777" w:rsidR="005F36AA" w:rsidRDefault="005F36AA" w:rsidP="00224B3B">
            <w:pPr>
              <w:rPr>
                <w:rFonts w:ascii="Arial" w:hAnsi="Arial" w:cs="Arial"/>
                <w:sz w:val="6"/>
                <w:szCs w:val="6"/>
              </w:rPr>
            </w:pPr>
          </w:p>
          <w:p w14:paraId="5BEC5650" w14:textId="77777777" w:rsidR="005F36AA" w:rsidRDefault="005F36AA" w:rsidP="00224B3B">
            <w:pPr>
              <w:rPr>
                <w:rFonts w:ascii="Arial" w:hAnsi="Arial" w:cs="Arial"/>
                <w:sz w:val="18"/>
                <w:szCs w:val="18"/>
              </w:rPr>
            </w:pPr>
            <w:r>
              <w:rPr>
                <w:rFonts w:ascii="Arial" w:hAnsi="Arial" w:cs="Arial"/>
                <w:sz w:val="18"/>
                <w:szCs w:val="18"/>
              </w:rPr>
              <w:t>Zürich HB</w:t>
            </w:r>
          </w:p>
          <w:p w14:paraId="14B82610" w14:textId="77777777" w:rsidR="005F36AA" w:rsidRDefault="005F36AA" w:rsidP="00224B3B">
            <w:pPr>
              <w:rPr>
                <w:rFonts w:ascii="Arial" w:hAnsi="Arial" w:cs="Arial"/>
                <w:sz w:val="6"/>
                <w:szCs w:val="6"/>
              </w:rPr>
            </w:pPr>
            <w:r>
              <w:rPr>
                <w:rFonts w:ascii="Arial" w:hAnsi="Arial" w:cs="Arial"/>
                <w:sz w:val="18"/>
                <w:szCs w:val="18"/>
              </w:rPr>
              <w:t>Luzern</w:t>
            </w:r>
          </w:p>
          <w:p w14:paraId="7798F5F9" w14:textId="77777777" w:rsidR="005F36AA" w:rsidRDefault="005F36AA" w:rsidP="00224B3B">
            <w:pPr>
              <w:rPr>
                <w:rFonts w:ascii="Arial" w:hAnsi="Arial" w:cs="Arial"/>
                <w:sz w:val="6"/>
                <w:szCs w:val="6"/>
              </w:rPr>
            </w:pPr>
          </w:p>
        </w:tc>
        <w:tc>
          <w:tcPr>
            <w:tcW w:w="498" w:type="dxa"/>
            <w:tcBorders>
              <w:left w:val="nil"/>
              <w:bottom w:val="single" w:sz="4" w:space="0" w:color="auto"/>
              <w:right w:val="nil"/>
            </w:tcBorders>
          </w:tcPr>
          <w:p w14:paraId="42213A35" w14:textId="77777777" w:rsidR="005F36AA" w:rsidRDefault="005F36AA" w:rsidP="00224B3B">
            <w:pPr>
              <w:rPr>
                <w:rFonts w:ascii="Arial" w:hAnsi="Arial" w:cs="Arial"/>
                <w:sz w:val="6"/>
                <w:szCs w:val="6"/>
              </w:rPr>
            </w:pPr>
          </w:p>
          <w:p w14:paraId="0FC2DAB3" w14:textId="77777777" w:rsidR="005F36AA" w:rsidRDefault="005F36AA" w:rsidP="00224B3B">
            <w:pPr>
              <w:rPr>
                <w:rFonts w:ascii="Arial" w:hAnsi="Arial" w:cs="Arial"/>
                <w:sz w:val="18"/>
                <w:szCs w:val="18"/>
              </w:rPr>
            </w:pPr>
            <w:r>
              <w:rPr>
                <w:rFonts w:ascii="Arial" w:hAnsi="Arial" w:cs="Arial"/>
                <w:sz w:val="18"/>
                <w:szCs w:val="18"/>
              </w:rPr>
              <w:t xml:space="preserve">ab </w:t>
            </w:r>
          </w:p>
          <w:p w14:paraId="414CB787" w14:textId="77777777" w:rsidR="005F36AA" w:rsidRDefault="005F36AA" w:rsidP="00224B3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729A038" w14:textId="77777777" w:rsidR="005F36AA" w:rsidRDefault="005F36AA" w:rsidP="00224B3B">
            <w:pPr>
              <w:rPr>
                <w:rFonts w:ascii="Arial" w:hAnsi="Arial" w:cs="Arial"/>
                <w:sz w:val="6"/>
                <w:szCs w:val="6"/>
              </w:rPr>
            </w:pPr>
          </w:p>
          <w:p w14:paraId="52F44694" w14:textId="77777777" w:rsidR="005F36AA" w:rsidRDefault="00D47EA3" w:rsidP="00224B3B">
            <w:pPr>
              <w:rPr>
                <w:rFonts w:ascii="Arial" w:hAnsi="Arial" w:cs="Arial"/>
                <w:sz w:val="18"/>
                <w:szCs w:val="18"/>
              </w:rPr>
            </w:pPr>
            <w:r>
              <w:rPr>
                <w:rFonts w:ascii="Arial" w:hAnsi="Arial" w:cs="Arial"/>
                <w:sz w:val="18"/>
                <w:szCs w:val="18"/>
              </w:rPr>
              <w:t>07:10</w:t>
            </w:r>
            <w:r w:rsidR="005F36AA">
              <w:rPr>
                <w:rFonts w:ascii="Arial" w:hAnsi="Arial" w:cs="Arial"/>
                <w:sz w:val="18"/>
                <w:szCs w:val="18"/>
              </w:rPr>
              <w:t xml:space="preserve"> </w:t>
            </w:r>
          </w:p>
          <w:p w14:paraId="00448B7D" w14:textId="77777777" w:rsidR="005F36AA" w:rsidRDefault="005F36AA" w:rsidP="00224B3B">
            <w:pPr>
              <w:rPr>
                <w:rFonts w:ascii="Arial" w:hAnsi="Arial" w:cs="Arial"/>
                <w:sz w:val="18"/>
                <w:szCs w:val="18"/>
              </w:rPr>
            </w:pPr>
            <w:r>
              <w:rPr>
                <w:rFonts w:ascii="Arial" w:hAnsi="Arial" w:cs="Arial"/>
                <w:sz w:val="18"/>
                <w:szCs w:val="18"/>
              </w:rPr>
              <w:t>07:</w:t>
            </w:r>
            <w:r w:rsidR="00D47EA3">
              <w:rPr>
                <w:rFonts w:ascii="Arial" w:hAnsi="Arial" w:cs="Arial"/>
                <w:sz w:val="18"/>
                <w:szCs w:val="18"/>
              </w:rPr>
              <w:t>51</w:t>
            </w:r>
          </w:p>
        </w:tc>
        <w:tc>
          <w:tcPr>
            <w:tcW w:w="975" w:type="dxa"/>
            <w:tcBorders>
              <w:left w:val="nil"/>
              <w:right w:val="nil"/>
            </w:tcBorders>
          </w:tcPr>
          <w:p w14:paraId="60A7E737" w14:textId="77777777" w:rsidR="005F36AA" w:rsidRDefault="005F36AA" w:rsidP="00224B3B">
            <w:pPr>
              <w:rPr>
                <w:rFonts w:ascii="Arial" w:hAnsi="Arial" w:cs="Arial"/>
                <w:sz w:val="6"/>
                <w:szCs w:val="6"/>
              </w:rPr>
            </w:pPr>
          </w:p>
          <w:p w14:paraId="245E1AA6" w14:textId="77777777" w:rsidR="005F36AA" w:rsidRDefault="00D47EA3" w:rsidP="00224B3B">
            <w:pPr>
              <w:rPr>
                <w:rFonts w:ascii="Arial" w:hAnsi="Arial" w:cs="Arial"/>
                <w:sz w:val="18"/>
                <w:szCs w:val="18"/>
              </w:rPr>
            </w:pPr>
            <w:r>
              <w:rPr>
                <w:rFonts w:ascii="Arial" w:hAnsi="Arial" w:cs="Arial"/>
                <w:sz w:val="18"/>
                <w:szCs w:val="18"/>
              </w:rPr>
              <w:t>6</w:t>
            </w:r>
          </w:p>
          <w:p w14:paraId="49312939" w14:textId="77777777" w:rsidR="005F36AA" w:rsidRDefault="00D47EA3" w:rsidP="00224B3B">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7E073E27" w14:textId="77777777" w:rsidR="005F36AA" w:rsidRDefault="005F36AA" w:rsidP="00224B3B">
            <w:pPr>
              <w:rPr>
                <w:rFonts w:ascii="Arial" w:hAnsi="Arial" w:cs="Arial"/>
                <w:sz w:val="6"/>
                <w:szCs w:val="6"/>
              </w:rPr>
            </w:pPr>
          </w:p>
          <w:p w14:paraId="76E86530" w14:textId="77777777" w:rsidR="005F36AA" w:rsidRDefault="005F36AA" w:rsidP="00224B3B">
            <w:pPr>
              <w:rPr>
                <w:rFonts w:ascii="Arial" w:hAnsi="Arial" w:cs="Arial"/>
                <w:sz w:val="18"/>
                <w:szCs w:val="18"/>
              </w:rPr>
            </w:pPr>
            <w:r>
              <w:rPr>
                <w:rFonts w:ascii="Arial" w:hAnsi="Arial" w:cs="Arial"/>
                <w:sz w:val="18"/>
                <w:szCs w:val="18"/>
              </w:rPr>
              <w:t>IR 70</w:t>
            </w:r>
          </w:p>
        </w:tc>
        <w:tc>
          <w:tcPr>
            <w:tcW w:w="2988" w:type="dxa"/>
            <w:tcBorders>
              <w:left w:val="nil"/>
              <w:right w:val="nil"/>
            </w:tcBorders>
          </w:tcPr>
          <w:p w14:paraId="4C7EC890" w14:textId="77777777" w:rsidR="005F36AA" w:rsidRDefault="005F36AA" w:rsidP="00224B3B">
            <w:pPr>
              <w:rPr>
                <w:rFonts w:ascii="Arial" w:hAnsi="Arial" w:cs="Arial"/>
                <w:sz w:val="6"/>
                <w:szCs w:val="6"/>
              </w:rPr>
            </w:pPr>
          </w:p>
          <w:p w14:paraId="36E12C55" w14:textId="77777777" w:rsidR="005F36AA" w:rsidRDefault="00DC2FAA" w:rsidP="00224B3B">
            <w:pPr>
              <w:rPr>
                <w:rFonts w:ascii="Arial" w:hAnsi="Arial" w:cs="Arial"/>
                <w:sz w:val="18"/>
                <w:szCs w:val="18"/>
              </w:rPr>
            </w:pPr>
            <w:r>
              <w:rPr>
                <w:rFonts w:ascii="Arial" w:hAnsi="Arial" w:cs="Arial"/>
                <w:sz w:val="18"/>
                <w:szCs w:val="18"/>
              </w:rPr>
              <w:t>InterRegio 70</w:t>
            </w:r>
          </w:p>
          <w:p w14:paraId="776E818E" w14:textId="77777777" w:rsidR="005F36AA" w:rsidRPr="005F36AA" w:rsidRDefault="005F36AA" w:rsidP="00224B3B">
            <w:pPr>
              <w:rPr>
                <w:rFonts w:ascii="Arial" w:hAnsi="Arial" w:cs="Arial"/>
                <w:sz w:val="18"/>
                <w:szCs w:val="18"/>
              </w:rPr>
            </w:pPr>
            <w:r>
              <w:rPr>
                <w:rFonts w:ascii="Arial" w:hAnsi="Arial" w:cs="Arial"/>
                <w:sz w:val="18"/>
                <w:szCs w:val="18"/>
              </w:rPr>
              <w:t>Richtung: Luzern</w:t>
            </w:r>
          </w:p>
          <w:p w14:paraId="656D2C21" w14:textId="77777777" w:rsidR="005F36AA" w:rsidRDefault="005F36AA" w:rsidP="00224B3B">
            <w:pPr>
              <w:rPr>
                <w:rFonts w:ascii="Arial" w:hAnsi="Arial" w:cs="Arial"/>
                <w:sz w:val="6"/>
                <w:szCs w:val="6"/>
              </w:rPr>
            </w:pPr>
          </w:p>
        </w:tc>
      </w:tr>
      <w:tr w:rsidR="005F36AA" w14:paraId="0261B3EF" w14:textId="77777777" w:rsidTr="00224B3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85CFAA2" w14:textId="77777777" w:rsidR="005F36AA" w:rsidRDefault="005F36AA" w:rsidP="00224B3B">
            <w:pPr>
              <w:rPr>
                <w:rFonts w:ascii="Arial" w:hAnsi="Arial" w:cs="Arial"/>
                <w:sz w:val="6"/>
                <w:szCs w:val="6"/>
              </w:rPr>
            </w:pPr>
          </w:p>
          <w:p w14:paraId="1207E14F" w14:textId="77777777" w:rsidR="005F36AA" w:rsidRDefault="005F36AA" w:rsidP="00224B3B">
            <w:pPr>
              <w:rPr>
                <w:rFonts w:ascii="Arial" w:hAnsi="Arial" w:cs="Arial"/>
                <w:sz w:val="18"/>
                <w:szCs w:val="18"/>
              </w:rPr>
            </w:pPr>
            <w:r>
              <w:rPr>
                <w:rFonts w:ascii="Arial" w:hAnsi="Arial" w:cs="Arial"/>
                <w:sz w:val="18"/>
                <w:szCs w:val="18"/>
              </w:rPr>
              <w:t>Luzern</w:t>
            </w:r>
          </w:p>
          <w:p w14:paraId="535B5FFA" w14:textId="77777777" w:rsidR="005F36AA" w:rsidRDefault="00AB7D91" w:rsidP="00224B3B">
            <w:pPr>
              <w:rPr>
                <w:rFonts w:ascii="Arial" w:hAnsi="Arial" w:cs="Arial"/>
                <w:sz w:val="6"/>
                <w:szCs w:val="6"/>
              </w:rPr>
            </w:pPr>
            <w:r>
              <w:rPr>
                <w:rFonts w:ascii="Arial" w:hAnsi="Arial" w:cs="Arial"/>
                <w:sz w:val="18"/>
                <w:szCs w:val="18"/>
              </w:rPr>
              <w:t>Schüpfheim</w:t>
            </w:r>
          </w:p>
          <w:p w14:paraId="737DD036" w14:textId="77777777" w:rsidR="005F36AA" w:rsidRDefault="005F36AA" w:rsidP="00224B3B">
            <w:pPr>
              <w:rPr>
                <w:rFonts w:ascii="Arial" w:hAnsi="Arial" w:cs="Arial"/>
                <w:sz w:val="6"/>
                <w:szCs w:val="6"/>
              </w:rPr>
            </w:pPr>
          </w:p>
        </w:tc>
        <w:tc>
          <w:tcPr>
            <w:tcW w:w="498" w:type="dxa"/>
            <w:tcBorders>
              <w:left w:val="nil"/>
              <w:bottom w:val="single" w:sz="4" w:space="0" w:color="auto"/>
              <w:right w:val="nil"/>
            </w:tcBorders>
          </w:tcPr>
          <w:p w14:paraId="3CA99204" w14:textId="77777777" w:rsidR="005F36AA" w:rsidRDefault="005F36AA" w:rsidP="00224B3B">
            <w:pPr>
              <w:rPr>
                <w:rFonts w:ascii="Arial" w:hAnsi="Arial" w:cs="Arial"/>
                <w:sz w:val="6"/>
                <w:szCs w:val="6"/>
              </w:rPr>
            </w:pPr>
          </w:p>
          <w:p w14:paraId="50537A98" w14:textId="77777777" w:rsidR="005F36AA" w:rsidRDefault="005F36AA" w:rsidP="00224B3B">
            <w:pPr>
              <w:rPr>
                <w:rFonts w:ascii="Arial" w:hAnsi="Arial" w:cs="Arial"/>
                <w:sz w:val="18"/>
                <w:szCs w:val="18"/>
              </w:rPr>
            </w:pPr>
            <w:r>
              <w:rPr>
                <w:rFonts w:ascii="Arial" w:hAnsi="Arial" w:cs="Arial"/>
                <w:sz w:val="18"/>
                <w:szCs w:val="18"/>
              </w:rPr>
              <w:t xml:space="preserve">ab </w:t>
            </w:r>
          </w:p>
          <w:p w14:paraId="2D92FC93" w14:textId="77777777" w:rsidR="005F36AA" w:rsidRDefault="005F36AA" w:rsidP="00224B3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AF067B2" w14:textId="77777777" w:rsidR="005F36AA" w:rsidRDefault="005F36AA" w:rsidP="00224B3B">
            <w:pPr>
              <w:rPr>
                <w:rFonts w:ascii="Arial" w:hAnsi="Arial" w:cs="Arial"/>
                <w:sz w:val="6"/>
                <w:szCs w:val="6"/>
              </w:rPr>
            </w:pPr>
          </w:p>
          <w:p w14:paraId="73C6FEC3" w14:textId="77777777" w:rsidR="005F36AA" w:rsidRDefault="00DC2FAA" w:rsidP="00224B3B">
            <w:pPr>
              <w:rPr>
                <w:rFonts w:ascii="Arial" w:hAnsi="Arial" w:cs="Arial"/>
                <w:sz w:val="18"/>
                <w:szCs w:val="18"/>
              </w:rPr>
            </w:pPr>
            <w:r>
              <w:rPr>
                <w:rFonts w:ascii="Arial" w:hAnsi="Arial" w:cs="Arial"/>
                <w:sz w:val="18"/>
                <w:szCs w:val="18"/>
              </w:rPr>
              <w:t>07</w:t>
            </w:r>
            <w:r w:rsidR="005F36AA">
              <w:rPr>
                <w:rFonts w:ascii="Arial" w:hAnsi="Arial" w:cs="Arial"/>
                <w:sz w:val="18"/>
                <w:szCs w:val="18"/>
              </w:rPr>
              <w:t>:</w:t>
            </w:r>
            <w:r>
              <w:rPr>
                <w:rFonts w:ascii="Arial" w:hAnsi="Arial" w:cs="Arial"/>
                <w:sz w:val="18"/>
                <w:szCs w:val="18"/>
              </w:rPr>
              <w:t>57</w:t>
            </w:r>
            <w:r w:rsidR="005F36AA">
              <w:rPr>
                <w:rFonts w:ascii="Arial" w:hAnsi="Arial" w:cs="Arial"/>
                <w:sz w:val="18"/>
                <w:szCs w:val="18"/>
              </w:rPr>
              <w:t xml:space="preserve"> </w:t>
            </w:r>
          </w:p>
          <w:p w14:paraId="34287CA5" w14:textId="77777777" w:rsidR="005F36AA" w:rsidRDefault="005F36AA" w:rsidP="00224B3B">
            <w:pPr>
              <w:rPr>
                <w:rFonts w:ascii="Arial" w:hAnsi="Arial" w:cs="Arial"/>
                <w:sz w:val="18"/>
                <w:szCs w:val="18"/>
              </w:rPr>
            </w:pPr>
            <w:r>
              <w:rPr>
                <w:rFonts w:ascii="Arial" w:hAnsi="Arial" w:cs="Arial"/>
                <w:sz w:val="18"/>
                <w:szCs w:val="18"/>
              </w:rPr>
              <w:t>08:</w:t>
            </w:r>
            <w:r w:rsidR="00AB7D91">
              <w:rPr>
                <w:rFonts w:ascii="Arial" w:hAnsi="Arial" w:cs="Arial"/>
                <w:sz w:val="18"/>
                <w:szCs w:val="18"/>
              </w:rPr>
              <w:t>28</w:t>
            </w:r>
          </w:p>
        </w:tc>
        <w:tc>
          <w:tcPr>
            <w:tcW w:w="975" w:type="dxa"/>
            <w:tcBorders>
              <w:left w:val="nil"/>
              <w:right w:val="nil"/>
            </w:tcBorders>
          </w:tcPr>
          <w:p w14:paraId="10429EE2" w14:textId="77777777" w:rsidR="005F36AA" w:rsidRDefault="005F36AA" w:rsidP="00224B3B">
            <w:pPr>
              <w:rPr>
                <w:rFonts w:ascii="Arial" w:hAnsi="Arial" w:cs="Arial"/>
                <w:sz w:val="6"/>
                <w:szCs w:val="6"/>
              </w:rPr>
            </w:pPr>
          </w:p>
          <w:p w14:paraId="66D60EE1" w14:textId="77777777" w:rsidR="005F36AA" w:rsidRDefault="00DC2FAA" w:rsidP="00224B3B">
            <w:pPr>
              <w:rPr>
                <w:rFonts w:ascii="Arial" w:hAnsi="Arial" w:cs="Arial"/>
                <w:sz w:val="18"/>
                <w:szCs w:val="18"/>
              </w:rPr>
            </w:pPr>
            <w:r>
              <w:rPr>
                <w:rFonts w:ascii="Arial" w:hAnsi="Arial" w:cs="Arial"/>
                <w:sz w:val="18"/>
                <w:szCs w:val="18"/>
              </w:rPr>
              <w:t>5BC</w:t>
            </w:r>
            <w:r w:rsidR="005F36AA">
              <w:rPr>
                <w:rFonts w:ascii="Arial" w:hAnsi="Arial" w:cs="Arial"/>
                <w:sz w:val="18"/>
                <w:szCs w:val="18"/>
              </w:rPr>
              <w:t xml:space="preserve"> </w:t>
            </w:r>
          </w:p>
          <w:p w14:paraId="3D05B238" w14:textId="77777777" w:rsidR="005F36AA" w:rsidRDefault="00AB7D91" w:rsidP="00224B3B">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1E92D813" w14:textId="77777777" w:rsidR="005F36AA" w:rsidRDefault="005F36AA" w:rsidP="00224B3B">
            <w:pPr>
              <w:rPr>
                <w:rFonts w:ascii="Arial" w:hAnsi="Arial" w:cs="Arial"/>
                <w:sz w:val="6"/>
                <w:szCs w:val="6"/>
              </w:rPr>
            </w:pPr>
          </w:p>
          <w:p w14:paraId="0278208E" w14:textId="77777777" w:rsidR="005F36AA" w:rsidRDefault="00DC2FAA" w:rsidP="00224B3B">
            <w:pPr>
              <w:rPr>
                <w:rFonts w:ascii="Arial" w:hAnsi="Arial" w:cs="Arial"/>
                <w:sz w:val="18"/>
                <w:szCs w:val="18"/>
              </w:rPr>
            </w:pPr>
            <w:r>
              <w:rPr>
                <w:rFonts w:ascii="Arial" w:hAnsi="Arial" w:cs="Arial"/>
                <w:sz w:val="18"/>
                <w:szCs w:val="18"/>
              </w:rPr>
              <w:t>RE4462</w:t>
            </w:r>
          </w:p>
        </w:tc>
        <w:tc>
          <w:tcPr>
            <w:tcW w:w="2988" w:type="dxa"/>
            <w:tcBorders>
              <w:left w:val="nil"/>
              <w:right w:val="nil"/>
            </w:tcBorders>
          </w:tcPr>
          <w:p w14:paraId="55859E48" w14:textId="77777777" w:rsidR="005F36AA" w:rsidRDefault="005F36AA" w:rsidP="00224B3B">
            <w:pPr>
              <w:rPr>
                <w:rFonts w:ascii="Arial" w:hAnsi="Arial" w:cs="Arial"/>
                <w:sz w:val="6"/>
                <w:szCs w:val="6"/>
              </w:rPr>
            </w:pPr>
          </w:p>
          <w:p w14:paraId="021620EE" w14:textId="77777777" w:rsidR="005F36AA" w:rsidRPr="005F36AA" w:rsidRDefault="00DC2FAA" w:rsidP="00224B3B">
            <w:pPr>
              <w:rPr>
                <w:rFonts w:ascii="Arial" w:hAnsi="Arial" w:cs="Arial"/>
                <w:sz w:val="18"/>
                <w:szCs w:val="18"/>
              </w:rPr>
            </w:pPr>
            <w:r>
              <w:rPr>
                <w:rFonts w:ascii="Arial" w:hAnsi="Arial" w:cs="Arial"/>
                <w:sz w:val="18"/>
                <w:szCs w:val="18"/>
              </w:rPr>
              <w:t>Richtung: Bern</w:t>
            </w:r>
          </w:p>
          <w:p w14:paraId="25F9FCBD" w14:textId="77777777" w:rsidR="005F36AA" w:rsidRDefault="005F36AA" w:rsidP="00224B3B">
            <w:pPr>
              <w:rPr>
                <w:rFonts w:ascii="Arial" w:hAnsi="Arial" w:cs="Arial"/>
                <w:sz w:val="6"/>
                <w:szCs w:val="6"/>
              </w:rPr>
            </w:pPr>
          </w:p>
        </w:tc>
      </w:tr>
      <w:tr w:rsidR="00DC2FAA" w14:paraId="654ACC86" w14:textId="77777777" w:rsidTr="008042A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940970F" w14:textId="77777777" w:rsidR="00DC2FAA" w:rsidRDefault="00DC2FAA" w:rsidP="008042A0">
            <w:pPr>
              <w:rPr>
                <w:rFonts w:ascii="Arial" w:hAnsi="Arial" w:cs="Arial"/>
                <w:sz w:val="6"/>
                <w:szCs w:val="6"/>
              </w:rPr>
            </w:pPr>
          </w:p>
          <w:p w14:paraId="3DF02658" w14:textId="77777777" w:rsidR="00DC2FAA" w:rsidRDefault="00AB7D91" w:rsidP="008042A0">
            <w:pPr>
              <w:rPr>
                <w:rFonts w:ascii="Arial" w:hAnsi="Arial" w:cs="Arial"/>
                <w:sz w:val="18"/>
                <w:szCs w:val="18"/>
              </w:rPr>
            </w:pPr>
            <w:r>
              <w:rPr>
                <w:rFonts w:ascii="Arial" w:hAnsi="Arial" w:cs="Arial"/>
                <w:sz w:val="18"/>
                <w:szCs w:val="18"/>
              </w:rPr>
              <w:t>Schüpfheim</w:t>
            </w:r>
          </w:p>
          <w:p w14:paraId="40FBCD2B" w14:textId="77777777" w:rsidR="00DC2FAA" w:rsidRDefault="00AB7D91" w:rsidP="008042A0">
            <w:pPr>
              <w:rPr>
                <w:rFonts w:ascii="Arial" w:hAnsi="Arial" w:cs="Arial"/>
                <w:sz w:val="6"/>
                <w:szCs w:val="6"/>
              </w:rPr>
            </w:pPr>
            <w:r>
              <w:rPr>
                <w:rFonts w:ascii="Arial" w:hAnsi="Arial" w:cs="Arial"/>
                <w:sz w:val="18"/>
                <w:szCs w:val="18"/>
              </w:rPr>
              <w:t>Sörenberg, Post</w:t>
            </w:r>
          </w:p>
          <w:p w14:paraId="16FAC43D" w14:textId="77777777" w:rsidR="00DC2FAA" w:rsidRDefault="00DC2FAA" w:rsidP="008042A0">
            <w:pPr>
              <w:rPr>
                <w:rFonts w:ascii="Arial" w:hAnsi="Arial" w:cs="Arial"/>
                <w:sz w:val="6"/>
                <w:szCs w:val="6"/>
              </w:rPr>
            </w:pPr>
          </w:p>
        </w:tc>
        <w:tc>
          <w:tcPr>
            <w:tcW w:w="498" w:type="dxa"/>
            <w:tcBorders>
              <w:left w:val="nil"/>
              <w:bottom w:val="single" w:sz="4" w:space="0" w:color="auto"/>
              <w:right w:val="nil"/>
            </w:tcBorders>
          </w:tcPr>
          <w:p w14:paraId="2D4714EE" w14:textId="77777777" w:rsidR="00DC2FAA" w:rsidRDefault="00DC2FAA" w:rsidP="008042A0">
            <w:pPr>
              <w:rPr>
                <w:rFonts w:ascii="Arial" w:hAnsi="Arial" w:cs="Arial"/>
                <w:sz w:val="6"/>
                <w:szCs w:val="6"/>
              </w:rPr>
            </w:pPr>
          </w:p>
          <w:p w14:paraId="1AFAADDA" w14:textId="77777777" w:rsidR="00DC2FAA" w:rsidRDefault="00DC2FAA" w:rsidP="008042A0">
            <w:pPr>
              <w:rPr>
                <w:rFonts w:ascii="Arial" w:hAnsi="Arial" w:cs="Arial"/>
                <w:sz w:val="18"/>
                <w:szCs w:val="18"/>
              </w:rPr>
            </w:pPr>
            <w:r>
              <w:rPr>
                <w:rFonts w:ascii="Arial" w:hAnsi="Arial" w:cs="Arial"/>
                <w:sz w:val="18"/>
                <w:szCs w:val="18"/>
              </w:rPr>
              <w:t xml:space="preserve">ab </w:t>
            </w:r>
          </w:p>
          <w:p w14:paraId="1DEC514D" w14:textId="77777777" w:rsidR="00DC2FAA" w:rsidRDefault="00DC2FAA" w:rsidP="008042A0">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0DF7A6EE" w14:textId="77777777" w:rsidR="00DC2FAA" w:rsidRDefault="00DC2FAA" w:rsidP="008042A0">
            <w:pPr>
              <w:rPr>
                <w:rFonts w:ascii="Arial" w:hAnsi="Arial" w:cs="Arial"/>
                <w:sz w:val="6"/>
                <w:szCs w:val="6"/>
              </w:rPr>
            </w:pPr>
          </w:p>
          <w:p w14:paraId="70CBB586" w14:textId="77777777" w:rsidR="00DC2FAA" w:rsidRDefault="00AB7D91" w:rsidP="008042A0">
            <w:pPr>
              <w:rPr>
                <w:rFonts w:ascii="Arial" w:hAnsi="Arial" w:cs="Arial"/>
                <w:sz w:val="18"/>
                <w:szCs w:val="18"/>
              </w:rPr>
            </w:pPr>
            <w:r>
              <w:rPr>
                <w:rFonts w:ascii="Arial" w:hAnsi="Arial" w:cs="Arial"/>
                <w:sz w:val="18"/>
                <w:szCs w:val="18"/>
              </w:rPr>
              <w:t>08:33</w:t>
            </w:r>
          </w:p>
          <w:p w14:paraId="51FFD74E" w14:textId="77777777" w:rsidR="00DC2FAA" w:rsidRDefault="00DC2FAA" w:rsidP="008042A0">
            <w:pPr>
              <w:rPr>
                <w:rFonts w:ascii="Arial" w:hAnsi="Arial" w:cs="Arial"/>
                <w:sz w:val="18"/>
                <w:szCs w:val="18"/>
              </w:rPr>
            </w:pPr>
            <w:r>
              <w:rPr>
                <w:rFonts w:ascii="Arial" w:hAnsi="Arial" w:cs="Arial"/>
                <w:sz w:val="18"/>
                <w:szCs w:val="18"/>
              </w:rPr>
              <w:t>08:</w:t>
            </w:r>
            <w:r w:rsidR="00AB7D91">
              <w:rPr>
                <w:rFonts w:ascii="Arial" w:hAnsi="Arial" w:cs="Arial"/>
                <w:sz w:val="18"/>
                <w:szCs w:val="18"/>
              </w:rPr>
              <w:t>57</w:t>
            </w:r>
          </w:p>
        </w:tc>
        <w:tc>
          <w:tcPr>
            <w:tcW w:w="975" w:type="dxa"/>
            <w:tcBorders>
              <w:left w:val="nil"/>
              <w:right w:val="nil"/>
            </w:tcBorders>
          </w:tcPr>
          <w:p w14:paraId="5EF3AE77" w14:textId="77777777" w:rsidR="00DC2FAA" w:rsidRDefault="00DC2FAA" w:rsidP="008042A0">
            <w:pPr>
              <w:rPr>
                <w:rFonts w:ascii="Arial" w:hAnsi="Arial" w:cs="Arial"/>
                <w:sz w:val="6"/>
                <w:szCs w:val="6"/>
              </w:rPr>
            </w:pPr>
          </w:p>
          <w:p w14:paraId="4578F0FC" w14:textId="77777777" w:rsidR="00DC2FAA" w:rsidRDefault="00DC2FAA" w:rsidP="008042A0">
            <w:pPr>
              <w:rPr>
                <w:rFonts w:ascii="Arial" w:hAnsi="Arial" w:cs="Arial"/>
                <w:sz w:val="18"/>
                <w:szCs w:val="18"/>
              </w:rPr>
            </w:pPr>
          </w:p>
          <w:p w14:paraId="4BC1C0A6" w14:textId="77777777" w:rsidR="00DC2FAA" w:rsidRDefault="00DC2FAA" w:rsidP="008042A0">
            <w:pPr>
              <w:rPr>
                <w:rFonts w:ascii="Arial" w:hAnsi="Arial" w:cs="Arial"/>
                <w:sz w:val="18"/>
                <w:szCs w:val="18"/>
              </w:rPr>
            </w:pPr>
          </w:p>
        </w:tc>
        <w:tc>
          <w:tcPr>
            <w:tcW w:w="1051" w:type="dxa"/>
            <w:tcBorders>
              <w:left w:val="nil"/>
              <w:right w:val="nil"/>
            </w:tcBorders>
          </w:tcPr>
          <w:p w14:paraId="6308769F" w14:textId="77777777" w:rsidR="00DC2FAA" w:rsidRDefault="00DC2FAA" w:rsidP="008042A0">
            <w:pPr>
              <w:rPr>
                <w:rFonts w:ascii="Arial" w:hAnsi="Arial" w:cs="Arial"/>
                <w:sz w:val="6"/>
                <w:szCs w:val="6"/>
              </w:rPr>
            </w:pPr>
          </w:p>
          <w:p w14:paraId="56BB9531" w14:textId="77777777" w:rsidR="00DC2FAA" w:rsidRDefault="00AB7D91" w:rsidP="008042A0">
            <w:pPr>
              <w:rPr>
                <w:rFonts w:ascii="Arial" w:hAnsi="Arial" w:cs="Arial"/>
                <w:sz w:val="18"/>
                <w:szCs w:val="18"/>
              </w:rPr>
            </w:pPr>
            <w:r>
              <w:rPr>
                <w:rFonts w:ascii="Arial" w:hAnsi="Arial" w:cs="Arial"/>
                <w:sz w:val="18"/>
                <w:szCs w:val="18"/>
              </w:rPr>
              <w:t>Bus 241</w:t>
            </w:r>
          </w:p>
        </w:tc>
        <w:tc>
          <w:tcPr>
            <w:tcW w:w="2988" w:type="dxa"/>
            <w:tcBorders>
              <w:left w:val="nil"/>
              <w:right w:val="nil"/>
            </w:tcBorders>
          </w:tcPr>
          <w:p w14:paraId="7557540F" w14:textId="77777777" w:rsidR="00DC2FAA" w:rsidRDefault="00DC2FAA" w:rsidP="008042A0">
            <w:pPr>
              <w:rPr>
                <w:rFonts w:ascii="Arial" w:hAnsi="Arial" w:cs="Arial"/>
                <w:sz w:val="6"/>
                <w:szCs w:val="6"/>
              </w:rPr>
            </w:pPr>
          </w:p>
          <w:p w14:paraId="3240CCCB" w14:textId="77777777" w:rsidR="00DC2FAA" w:rsidRPr="005F36AA" w:rsidRDefault="00AB7D91" w:rsidP="008042A0">
            <w:pPr>
              <w:rPr>
                <w:rFonts w:ascii="Arial" w:hAnsi="Arial" w:cs="Arial"/>
                <w:sz w:val="18"/>
                <w:szCs w:val="18"/>
              </w:rPr>
            </w:pPr>
            <w:r>
              <w:rPr>
                <w:rFonts w:ascii="Arial" w:hAnsi="Arial" w:cs="Arial"/>
                <w:sz w:val="18"/>
                <w:szCs w:val="18"/>
              </w:rPr>
              <w:t>Richtung: Sörenberg</w:t>
            </w:r>
          </w:p>
          <w:p w14:paraId="7AFD5FA2" w14:textId="77777777" w:rsidR="00DC2FAA" w:rsidRDefault="00DC2FAA" w:rsidP="008042A0">
            <w:pPr>
              <w:rPr>
                <w:rFonts w:ascii="Arial" w:hAnsi="Arial" w:cs="Arial"/>
                <w:sz w:val="6"/>
                <w:szCs w:val="6"/>
              </w:rPr>
            </w:pPr>
          </w:p>
        </w:tc>
      </w:tr>
      <w:tr w:rsidR="00DC2FAA" w14:paraId="53BA4EBE" w14:textId="77777777" w:rsidTr="008042A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195287F" w14:textId="77777777" w:rsidR="00DC2FAA" w:rsidRDefault="00DC2FAA" w:rsidP="008042A0">
            <w:pPr>
              <w:rPr>
                <w:rFonts w:ascii="Arial" w:hAnsi="Arial" w:cs="Arial"/>
                <w:sz w:val="6"/>
                <w:szCs w:val="6"/>
              </w:rPr>
            </w:pPr>
          </w:p>
          <w:p w14:paraId="523F2E42" w14:textId="77777777" w:rsidR="00DC2FAA" w:rsidRDefault="00AB7D91" w:rsidP="008042A0">
            <w:pPr>
              <w:rPr>
                <w:rFonts w:ascii="Arial" w:hAnsi="Arial" w:cs="Arial"/>
                <w:sz w:val="18"/>
                <w:szCs w:val="18"/>
              </w:rPr>
            </w:pPr>
            <w:r>
              <w:rPr>
                <w:rFonts w:ascii="Arial" w:hAnsi="Arial" w:cs="Arial"/>
                <w:sz w:val="18"/>
                <w:szCs w:val="18"/>
              </w:rPr>
              <w:t>Sörenberg, Post</w:t>
            </w:r>
          </w:p>
          <w:p w14:paraId="5CDE7491" w14:textId="77777777" w:rsidR="00DC2FAA" w:rsidRDefault="00AB7D91" w:rsidP="008042A0">
            <w:pPr>
              <w:rPr>
                <w:rFonts w:ascii="Arial" w:hAnsi="Arial" w:cs="Arial"/>
                <w:sz w:val="6"/>
                <w:szCs w:val="6"/>
              </w:rPr>
            </w:pPr>
            <w:proofErr w:type="spellStart"/>
            <w:r>
              <w:rPr>
                <w:rFonts w:ascii="Arial" w:hAnsi="Arial" w:cs="Arial"/>
                <w:sz w:val="18"/>
                <w:szCs w:val="18"/>
              </w:rPr>
              <w:t>Glaubenbielen</w:t>
            </w:r>
            <w:proofErr w:type="spellEnd"/>
            <w:r>
              <w:rPr>
                <w:rFonts w:ascii="Arial" w:hAnsi="Arial" w:cs="Arial"/>
                <w:sz w:val="18"/>
                <w:szCs w:val="18"/>
              </w:rPr>
              <w:t>, Parkplatz</w:t>
            </w:r>
          </w:p>
          <w:p w14:paraId="5D2AB4C4" w14:textId="77777777" w:rsidR="00DC2FAA" w:rsidRDefault="00DC2FAA" w:rsidP="008042A0">
            <w:pPr>
              <w:rPr>
                <w:rFonts w:ascii="Arial" w:hAnsi="Arial" w:cs="Arial"/>
                <w:sz w:val="6"/>
                <w:szCs w:val="6"/>
              </w:rPr>
            </w:pPr>
          </w:p>
        </w:tc>
        <w:tc>
          <w:tcPr>
            <w:tcW w:w="498" w:type="dxa"/>
            <w:tcBorders>
              <w:left w:val="nil"/>
              <w:bottom w:val="single" w:sz="4" w:space="0" w:color="auto"/>
              <w:right w:val="nil"/>
            </w:tcBorders>
          </w:tcPr>
          <w:p w14:paraId="4A65B817" w14:textId="77777777" w:rsidR="00DC2FAA" w:rsidRDefault="00DC2FAA" w:rsidP="008042A0">
            <w:pPr>
              <w:rPr>
                <w:rFonts w:ascii="Arial" w:hAnsi="Arial" w:cs="Arial"/>
                <w:sz w:val="6"/>
                <w:szCs w:val="6"/>
              </w:rPr>
            </w:pPr>
          </w:p>
          <w:p w14:paraId="3B5431FB" w14:textId="77777777" w:rsidR="00DC2FAA" w:rsidRDefault="00DC2FAA" w:rsidP="008042A0">
            <w:pPr>
              <w:rPr>
                <w:rFonts w:ascii="Arial" w:hAnsi="Arial" w:cs="Arial"/>
                <w:sz w:val="18"/>
                <w:szCs w:val="18"/>
              </w:rPr>
            </w:pPr>
            <w:r>
              <w:rPr>
                <w:rFonts w:ascii="Arial" w:hAnsi="Arial" w:cs="Arial"/>
                <w:sz w:val="18"/>
                <w:szCs w:val="18"/>
              </w:rPr>
              <w:t xml:space="preserve">ab </w:t>
            </w:r>
          </w:p>
          <w:p w14:paraId="280E4C0B" w14:textId="77777777" w:rsidR="00DC2FAA" w:rsidRDefault="00DC2FAA" w:rsidP="008042A0">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787FE03" w14:textId="77777777" w:rsidR="00DC2FAA" w:rsidRDefault="00DC2FAA" w:rsidP="008042A0">
            <w:pPr>
              <w:rPr>
                <w:rFonts w:ascii="Arial" w:hAnsi="Arial" w:cs="Arial"/>
                <w:sz w:val="6"/>
                <w:szCs w:val="6"/>
              </w:rPr>
            </w:pPr>
          </w:p>
          <w:p w14:paraId="4728A5E3" w14:textId="77777777" w:rsidR="00DC2FAA" w:rsidRDefault="00AB7D91" w:rsidP="008042A0">
            <w:pPr>
              <w:rPr>
                <w:rFonts w:ascii="Arial" w:hAnsi="Arial" w:cs="Arial"/>
                <w:sz w:val="18"/>
                <w:szCs w:val="18"/>
              </w:rPr>
            </w:pPr>
            <w:r>
              <w:rPr>
                <w:rFonts w:ascii="Arial" w:hAnsi="Arial" w:cs="Arial"/>
                <w:sz w:val="18"/>
                <w:szCs w:val="18"/>
              </w:rPr>
              <w:t>08:58</w:t>
            </w:r>
          </w:p>
          <w:p w14:paraId="7D70C569" w14:textId="77777777" w:rsidR="00DC2FAA" w:rsidRDefault="00AB7D91" w:rsidP="00AB7D91">
            <w:pPr>
              <w:rPr>
                <w:rFonts w:ascii="Arial" w:hAnsi="Arial" w:cs="Arial"/>
                <w:sz w:val="18"/>
                <w:szCs w:val="18"/>
              </w:rPr>
            </w:pPr>
            <w:r>
              <w:rPr>
                <w:rFonts w:ascii="Arial" w:hAnsi="Arial" w:cs="Arial"/>
                <w:sz w:val="18"/>
                <w:szCs w:val="18"/>
              </w:rPr>
              <w:t>09</w:t>
            </w:r>
            <w:r w:rsidR="00DC2FAA">
              <w:rPr>
                <w:rFonts w:ascii="Arial" w:hAnsi="Arial" w:cs="Arial"/>
                <w:sz w:val="18"/>
                <w:szCs w:val="18"/>
              </w:rPr>
              <w:t>:</w:t>
            </w:r>
            <w:r>
              <w:rPr>
                <w:rFonts w:ascii="Arial" w:hAnsi="Arial" w:cs="Arial"/>
                <w:sz w:val="18"/>
                <w:szCs w:val="18"/>
              </w:rPr>
              <w:t>14</w:t>
            </w:r>
          </w:p>
        </w:tc>
        <w:tc>
          <w:tcPr>
            <w:tcW w:w="975" w:type="dxa"/>
            <w:tcBorders>
              <w:left w:val="nil"/>
              <w:right w:val="nil"/>
            </w:tcBorders>
          </w:tcPr>
          <w:p w14:paraId="6A524614" w14:textId="77777777" w:rsidR="00DC2FAA" w:rsidRDefault="00DC2FAA" w:rsidP="008042A0">
            <w:pPr>
              <w:rPr>
                <w:rFonts w:ascii="Arial" w:hAnsi="Arial" w:cs="Arial"/>
                <w:sz w:val="6"/>
                <w:szCs w:val="6"/>
              </w:rPr>
            </w:pPr>
          </w:p>
          <w:p w14:paraId="71574DB2" w14:textId="77777777" w:rsidR="00DC2FAA" w:rsidRDefault="00DC2FAA" w:rsidP="008042A0">
            <w:pPr>
              <w:rPr>
                <w:rFonts w:ascii="Arial" w:hAnsi="Arial" w:cs="Arial"/>
                <w:sz w:val="18"/>
                <w:szCs w:val="18"/>
              </w:rPr>
            </w:pPr>
          </w:p>
          <w:p w14:paraId="3D4C9D1A" w14:textId="77777777" w:rsidR="00DC2FAA" w:rsidRDefault="00DC2FAA" w:rsidP="008042A0">
            <w:pPr>
              <w:rPr>
                <w:rFonts w:ascii="Arial" w:hAnsi="Arial" w:cs="Arial"/>
                <w:sz w:val="18"/>
                <w:szCs w:val="18"/>
              </w:rPr>
            </w:pPr>
          </w:p>
        </w:tc>
        <w:tc>
          <w:tcPr>
            <w:tcW w:w="1051" w:type="dxa"/>
            <w:tcBorders>
              <w:left w:val="nil"/>
              <w:right w:val="nil"/>
            </w:tcBorders>
          </w:tcPr>
          <w:p w14:paraId="3F33B69A" w14:textId="77777777" w:rsidR="00DC2FAA" w:rsidRDefault="00DC2FAA" w:rsidP="008042A0">
            <w:pPr>
              <w:rPr>
                <w:rFonts w:ascii="Arial" w:hAnsi="Arial" w:cs="Arial"/>
                <w:sz w:val="6"/>
                <w:szCs w:val="6"/>
              </w:rPr>
            </w:pPr>
          </w:p>
          <w:p w14:paraId="3DF108B6" w14:textId="77777777" w:rsidR="00DC2FAA" w:rsidRDefault="00AB7D91" w:rsidP="008042A0">
            <w:pPr>
              <w:rPr>
                <w:rFonts w:ascii="Arial" w:hAnsi="Arial" w:cs="Arial"/>
                <w:sz w:val="18"/>
                <w:szCs w:val="18"/>
              </w:rPr>
            </w:pPr>
            <w:r>
              <w:rPr>
                <w:rFonts w:ascii="Arial" w:hAnsi="Arial" w:cs="Arial"/>
                <w:sz w:val="18"/>
                <w:szCs w:val="18"/>
              </w:rPr>
              <w:t>Bus 241</w:t>
            </w:r>
          </w:p>
        </w:tc>
        <w:tc>
          <w:tcPr>
            <w:tcW w:w="2988" w:type="dxa"/>
            <w:tcBorders>
              <w:left w:val="nil"/>
              <w:right w:val="nil"/>
            </w:tcBorders>
          </w:tcPr>
          <w:p w14:paraId="62E814FE" w14:textId="77777777" w:rsidR="00DC2FAA" w:rsidRDefault="00DC2FAA" w:rsidP="008042A0">
            <w:pPr>
              <w:rPr>
                <w:rFonts w:ascii="Arial" w:hAnsi="Arial" w:cs="Arial"/>
                <w:sz w:val="6"/>
                <w:szCs w:val="6"/>
              </w:rPr>
            </w:pPr>
          </w:p>
          <w:p w14:paraId="7C7A3D2B" w14:textId="77777777" w:rsidR="00DC2FAA" w:rsidRPr="005F36AA" w:rsidRDefault="00AB7D91" w:rsidP="008042A0">
            <w:pPr>
              <w:rPr>
                <w:rFonts w:ascii="Arial" w:hAnsi="Arial" w:cs="Arial"/>
                <w:sz w:val="18"/>
                <w:szCs w:val="18"/>
              </w:rPr>
            </w:pPr>
            <w:r>
              <w:rPr>
                <w:rFonts w:ascii="Arial" w:hAnsi="Arial" w:cs="Arial"/>
                <w:sz w:val="18"/>
                <w:szCs w:val="18"/>
              </w:rPr>
              <w:t xml:space="preserve">Richtung; </w:t>
            </w:r>
            <w:proofErr w:type="spellStart"/>
            <w:r>
              <w:rPr>
                <w:rFonts w:ascii="Arial" w:hAnsi="Arial" w:cs="Arial"/>
                <w:sz w:val="18"/>
                <w:szCs w:val="18"/>
              </w:rPr>
              <w:t>Glaubenbielen</w:t>
            </w:r>
            <w:proofErr w:type="spellEnd"/>
          </w:p>
          <w:p w14:paraId="7889A636" w14:textId="77777777" w:rsidR="00DC2FAA" w:rsidRDefault="00DC2FAA" w:rsidP="008042A0">
            <w:pPr>
              <w:rPr>
                <w:rFonts w:ascii="Arial" w:hAnsi="Arial" w:cs="Arial"/>
                <w:sz w:val="6"/>
                <w:szCs w:val="6"/>
              </w:rPr>
            </w:pPr>
          </w:p>
        </w:tc>
      </w:tr>
    </w:tbl>
    <w:p w14:paraId="2D6BA2DF" w14:textId="77777777" w:rsidR="005F36AA" w:rsidRDefault="005F36AA" w:rsidP="005F36AA">
      <w:pPr>
        <w:rPr>
          <w:rFonts w:ascii="Arial" w:hAnsi="Arial" w:cs="Arial"/>
          <w:sz w:val="18"/>
          <w:szCs w:val="18"/>
        </w:rPr>
      </w:pPr>
    </w:p>
    <w:p w14:paraId="1554024E" w14:textId="77777777" w:rsidR="000C5CDF" w:rsidRPr="005F36AA" w:rsidRDefault="000C5CDF" w:rsidP="000C5CDF">
      <w:pPr>
        <w:ind w:left="1559" w:right="-108" w:hanging="1559"/>
        <w:rPr>
          <w:rFonts w:ascii="Arial" w:hAnsi="Arial" w:cs="Arial"/>
          <w:b/>
          <w:sz w:val="18"/>
          <w:szCs w:val="18"/>
        </w:rPr>
      </w:pPr>
      <w:r w:rsidRPr="005F36AA">
        <w:rPr>
          <w:rFonts w:ascii="Arial" w:hAnsi="Arial" w:cs="Arial"/>
          <w:b/>
          <w:sz w:val="18"/>
          <w:szCs w:val="18"/>
        </w:rPr>
        <w:t>Rückreise: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BF3A68" w14:paraId="6B10BAF5" w14:textId="77777777" w:rsidTr="00224B3B">
        <w:tc>
          <w:tcPr>
            <w:tcW w:w="2922" w:type="dxa"/>
            <w:tcBorders>
              <w:left w:val="nil"/>
              <w:right w:val="nil"/>
            </w:tcBorders>
          </w:tcPr>
          <w:p w14:paraId="52E93424" w14:textId="77777777" w:rsidR="00BF3A68" w:rsidRDefault="00BF3A68" w:rsidP="00224B3B">
            <w:pPr>
              <w:rPr>
                <w:rFonts w:ascii="Arial" w:hAnsi="Arial" w:cs="Arial"/>
                <w:b/>
                <w:bCs/>
                <w:sz w:val="9"/>
                <w:szCs w:val="9"/>
              </w:rPr>
            </w:pPr>
          </w:p>
          <w:p w14:paraId="57821FB2" w14:textId="77777777" w:rsidR="00BF3A68" w:rsidRDefault="00BF3A68" w:rsidP="00224B3B">
            <w:pPr>
              <w:rPr>
                <w:rFonts w:ascii="Arial" w:hAnsi="Arial" w:cs="Arial"/>
                <w:b/>
                <w:bCs/>
                <w:sz w:val="9"/>
                <w:szCs w:val="9"/>
              </w:rPr>
            </w:pPr>
            <w:r>
              <w:rPr>
                <w:rFonts w:ascii="Arial" w:hAnsi="Arial" w:cs="Arial"/>
                <w:b/>
                <w:bCs/>
                <w:sz w:val="18"/>
                <w:szCs w:val="18"/>
              </w:rPr>
              <w:t>Bahnhof/Haltestelle</w:t>
            </w:r>
          </w:p>
          <w:p w14:paraId="3606C89B" w14:textId="77777777" w:rsidR="00BF3A68" w:rsidRDefault="00BF3A68" w:rsidP="00224B3B">
            <w:pPr>
              <w:rPr>
                <w:rFonts w:ascii="Arial" w:hAnsi="Arial" w:cs="Arial"/>
                <w:b/>
                <w:bCs/>
                <w:sz w:val="9"/>
                <w:szCs w:val="9"/>
              </w:rPr>
            </w:pPr>
          </w:p>
        </w:tc>
        <w:tc>
          <w:tcPr>
            <w:tcW w:w="1276" w:type="dxa"/>
            <w:gridSpan w:val="2"/>
            <w:tcBorders>
              <w:left w:val="nil"/>
              <w:right w:val="nil"/>
            </w:tcBorders>
          </w:tcPr>
          <w:p w14:paraId="3D4AAD16" w14:textId="77777777" w:rsidR="00BF3A68" w:rsidRDefault="00BF3A68" w:rsidP="00224B3B">
            <w:pPr>
              <w:rPr>
                <w:rFonts w:ascii="Arial" w:hAnsi="Arial" w:cs="Arial"/>
                <w:b/>
                <w:bCs/>
                <w:sz w:val="9"/>
                <w:szCs w:val="9"/>
              </w:rPr>
            </w:pPr>
          </w:p>
          <w:p w14:paraId="74DF0978" w14:textId="77777777" w:rsidR="00BF3A68" w:rsidRDefault="00BF3A68" w:rsidP="00224B3B">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2B7B30B0" w14:textId="77777777" w:rsidR="00BF3A68" w:rsidRDefault="00BF3A68" w:rsidP="00224B3B">
            <w:pPr>
              <w:rPr>
                <w:rFonts w:ascii="Arial" w:hAnsi="Arial" w:cs="Arial"/>
                <w:b/>
                <w:bCs/>
                <w:sz w:val="9"/>
                <w:szCs w:val="9"/>
              </w:rPr>
            </w:pPr>
          </w:p>
          <w:p w14:paraId="30079F96" w14:textId="77777777" w:rsidR="00BF3A68" w:rsidRDefault="00BF3A68" w:rsidP="00224B3B">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2F821A8E" w14:textId="77777777" w:rsidR="00BF3A68" w:rsidRDefault="00BF3A68" w:rsidP="00224B3B">
            <w:pPr>
              <w:rPr>
                <w:rFonts w:ascii="Arial" w:hAnsi="Arial" w:cs="Arial"/>
                <w:b/>
                <w:bCs/>
                <w:sz w:val="9"/>
                <w:szCs w:val="9"/>
              </w:rPr>
            </w:pPr>
          </w:p>
          <w:p w14:paraId="2D4183FE" w14:textId="77777777" w:rsidR="00BF3A68" w:rsidRDefault="00BF3A68" w:rsidP="00224B3B">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457168E9" w14:textId="77777777" w:rsidR="00BF3A68" w:rsidRDefault="00BF3A68" w:rsidP="00224B3B">
            <w:pPr>
              <w:rPr>
                <w:rFonts w:ascii="Arial" w:hAnsi="Arial" w:cs="Arial"/>
                <w:b/>
                <w:bCs/>
                <w:sz w:val="9"/>
                <w:szCs w:val="9"/>
              </w:rPr>
            </w:pPr>
          </w:p>
          <w:p w14:paraId="2AD290FB" w14:textId="77777777" w:rsidR="00BF3A68" w:rsidRDefault="00BF3A68" w:rsidP="00224B3B">
            <w:pPr>
              <w:rPr>
                <w:rFonts w:ascii="Arial" w:hAnsi="Arial" w:cs="Arial"/>
                <w:b/>
                <w:bCs/>
                <w:sz w:val="18"/>
                <w:szCs w:val="18"/>
              </w:rPr>
            </w:pPr>
            <w:r>
              <w:rPr>
                <w:rFonts w:ascii="Arial" w:hAnsi="Arial" w:cs="Arial"/>
                <w:b/>
                <w:bCs/>
                <w:sz w:val="18"/>
                <w:szCs w:val="18"/>
              </w:rPr>
              <w:t>Bemerkungen</w:t>
            </w:r>
          </w:p>
        </w:tc>
      </w:tr>
      <w:tr w:rsidR="00BF3A68" w14:paraId="7AACB242" w14:textId="77777777" w:rsidTr="00224B3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BE137AB" w14:textId="77777777" w:rsidR="00BF3A68" w:rsidRDefault="00BF3A68" w:rsidP="00224B3B">
            <w:pPr>
              <w:rPr>
                <w:rFonts w:ascii="Arial" w:hAnsi="Arial" w:cs="Arial"/>
                <w:sz w:val="6"/>
                <w:szCs w:val="6"/>
              </w:rPr>
            </w:pPr>
          </w:p>
          <w:p w14:paraId="0A21A644" w14:textId="77777777" w:rsidR="00BF3A68" w:rsidRDefault="00BF3A68" w:rsidP="00224B3B">
            <w:pPr>
              <w:rPr>
                <w:rFonts w:ascii="Arial" w:hAnsi="Arial" w:cs="Arial"/>
                <w:sz w:val="18"/>
                <w:szCs w:val="18"/>
              </w:rPr>
            </w:pPr>
            <w:proofErr w:type="spellStart"/>
            <w:r>
              <w:rPr>
                <w:rFonts w:ascii="Arial" w:hAnsi="Arial" w:cs="Arial"/>
                <w:sz w:val="18"/>
                <w:szCs w:val="18"/>
              </w:rPr>
              <w:t>Langis</w:t>
            </w:r>
            <w:proofErr w:type="spellEnd"/>
          </w:p>
          <w:p w14:paraId="47F43E04" w14:textId="77777777" w:rsidR="00BF3A68" w:rsidRDefault="00BF3A68" w:rsidP="00224B3B">
            <w:pPr>
              <w:rPr>
                <w:rFonts w:ascii="Arial" w:hAnsi="Arial" w:cs="Arial"/>
                <w:sz w:val="6"/>
                <w:szCs w:val="6"/>
              </w:rPr>
            </w:pPr>
            <w:r>
              <w:rPr>
                <w:rFonts w:ascii="Arial" w:hAnsi="Arial" w:cs="Arial"/>
                <w:sz w:val="18"/>
                <w:szCs w:val="18"/>
              </w:rPr>
              <w:t>Sarnen, Bahnhof</w:t>
            </w:r>
          </w:p>
          <w:p w14:paraId="7FFC0BF2" w14:textId="77777777" w:rsidR="00BF3A68" w:rsidRDefault="00BF3A68" w:rsidP="00224B3B">
            <w:pPr>
              <w:rPr>
                <w:rFonts w:ascii="Arial" w:hAnsi="Arial" w:cs="Arial"/>
                <w:sz w:val="6"/>
                <w:szCs w:val="6"/>
              </w:rPr>
            </w:pPr>
          </w:p>
        </w:tc>
        <w:tc>
          <w:tcPr>
            <w:tcW w:w="498" w:type="dxa"/>
            <w:tcBorders>
              <w:left w:val="nil"/>
              <w:bottom w:val="single" w:sz="4" w:space="0" w:color="auto"/>
              <w:right w:val="nil"/>
            </w:tcBorders>
          </w:tcPr>
          <w:p w14:paraId="036343B8" w14:textId="77777777" w:rsidR="00BF3A68" w:rsidRDefault="00BF3A68" w:rsidP="00224B3B">
            <w:pPr>
              <w:rPr>
                <w:rFonts w:ascii="Arial" w:hAnsi="Arial" w:cs="Arial"/>
                <w:sz w:val="6"/>
                <w:szCs w:val="6"/>
              </w:rPr>
            </w:pPr>
          </w:p>
          <w:p w14:paraId="1229A69D" w14:textId="77777777" w:rsidR="00BF3A68" w:rsidRDefault="00BF3A68" w:rsidP="00224B3B">
            <w:pPr>
              <w:rPr>
                <w:rFonts w:ascii="Arial" w:hAnsi="Arial" w:cs="Arial"/>
                <w:sz w:val="18"/>
                <w:szCs w:val="18"/>
              </w:rPr>
            </w:pPr>
            <w:r>
              <w:rPr>
                <w:rFonts w:ascii="Arial" w:hAnsi="Arial" w:cs="Arial"/>
                <w:sz w:val="18"/>
                <w:szCs w:val="18"/>
              </w:rPr>
              <w:t xml:space="preserve">ab </w:t>
            </w:r>
          </w:p>
          <w:p w14:paraId="62E9946C" w14:textId="77777777" w:rsidR="00BF3A68" w:rsidRDefault="00BF3A68" w:rsidP="00224B3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5EFE6B3" w14:textId="77777777" w:rsidR="00BF3A68" w:rsidRDefault="00BF3A68" w:rsidP="00224B3B">
            <w:pPr>
              <w:rPr>
                <w:rFonts w:ascii="Arial" w:hAnsi="Arial" w:cs="Arial"/>
                <w:sz w:val="6"/>
                <w:szCs w:val="6"/>
              </w:rPr>
            </w:pPr>
          </w:p>
          <w:p w14:paraId="4F723758" w14:textId="77777777" w:rsidR="00BF3A68" w:rsidRDefault="00BF3A68" w:rsidP="00224B3B">
            <w:pPr>
              <w:rPr>
                <w:rFonts w:ascii="Arial" w:hAnsi="Arial" w:cs="Arial"/>
                <w:sz w:val="18"/>
                <w:szCs w:val="18"/>
              </w:rPr>
            </w:pPr>
            <w:r>
              <w:rPr>
                <w:rFonts w:ascii="Arial" w:hAnsi="Arial" w:cs="Arial"/>
                <w:sz w:val="18"/>
                <w:szCs w:val="18"/>
              </w:rPr>
              <w:t xml:space="preserve">14:56 </w:t>
            </w:r>
          </w:p>
          <w:p w14:paraId="6BC20E65" w14:textId="77777777" w:rsidR="00BF3A68" w:rsidRDefault="00BF3A68" w:rsidP="00224B3B">
            <w:pPr>
              <w:rPr>
                <w:rFonts w:ascii="Arial" w:hAnsi="Arial" w:cs="Arial"/>
                <w:sz w:val="18"/>
                <w:szCs w:val="18"/>
              </w:rPr>
            </w:pPr>
            <w:r>
              <w:rPr>
                <w:rFonts w:ascii="Arial" w:hAnsi="Arial" w:cs="Arial"/>
                <w:sz w:val="18"/>
                <w:szCs w:val="18"/>
              </w:rPr>
              <w:t>15:28</w:t>
            </w:r>
          </w:p>
        </w:tc>
        <w:tc>
          <w:tcPr>
            <w:tcW w:w="975" w:type="dxa"/>
            <w:tcBorders>
              <w:left w:val="nil"/>
              <w:right w:val="nil"/>
            </w:tcBorders>
          </w:tcPr>
          <w:p w14:paraId="0EAF3A52" w14:textId="77777777" w:rsidR="00BF3A68" w:rsidRDefault="00BF3A68" w:rsidP="00224B3B">
            <w:pPr>
              <w:rPr>
                <w:rFonts w:ascii="Arial" w:hAnsi="Arial" w:cs="Arial"/>
                <w:sz w:val="6"/>
                <w:szCs w:val="6"/>
              </w:rPr>
            </w:pPr>
          </w:p>
          <w:p w14:paraId="735D188E" w14:textId="77777777" w:rsidR="00BF3A68" w:rsidRDefault="00BF3A68" w:rsidP="00224B3B">
            <w:pPr>
              <w:rPr>
                <w:rFonts w:ascii="Arial" w:hAnsi="Arial" w:cs="Arial"/>
                <w:sz w:val="18"/>
                <w:szCs w:val="18"/>
              </w:rPr>
            </w:pPr>
            <w:r>
              <w:rPr>
                <w:rFonts w:ascii="Arial" w:hAnsi="Arial" w:cs="Arial"/>
                <w:sz w:val="18"/>
                <w:szCs w:val="18"/>
              </w:rPr>
              <w:t xml:space="preserve"> </w:t>
            </w:r>
          </w:p>
          <w:p w14:paraId="5583E556" w14:textId="77777777" w:rsidR="00BF3A68" w:rsidRDefault="00BF3A68" w:rsidP="00224B3B">
            <w:pPr>
              <w:rPr>
                <w:rFonts w:ascii="Arial" w:hAnsi="Arial" w:cs="Arial"/>
                <w:sz w:val="18"/>
                <w:szCs w:val="18"/>
              </w:rPr>
            </w:pPr>
            <w:r>
              <w:rPr>
                <w:rFonts w:ascii="Arial" w:hAnsi="Arial" w:cs="Arial"/>
                <w:sz w:val="18"/>
                <w:szCs w:val="18"/>
              </w:rPr>
              <w:t>D</w:t>
            </w:r>
          </w:p>
        </w:tc>
        <w:tc>
          <w:tcPr>
            <w:tcW w:w="1051" w:type="dxa"/>
            <w:tcBorders>
              <w:left w:val="nil"/>
              <w:right w:val="nil"/>
            </w:tcBorders>
          </w:tcPr>
          <w:p w14:paraId="400207DB" w14:textId="77777777" w:rsidR="00BF3A68" w:rsidRDefault="00BF3A68" w:rsidP="00224B3B">
            <w:pPr>
              <w:rPr>
                <w:rFonts w:ascii="Arial" w:hAnsi="Arial" w:cs="Arial"/>
                <w:sz w:val="6"/>
                <w:szCs w:val="6"/>
              </w:rPr>
            </w:pPr>
          </w:p>
          <w:p w14:paraId="28F440D0" w14:textId="77777777" w:rsidR="00BF3A68" w:rsidRDefault="00BF3A68" w:rsidP="00224B3B">
            <w:pPr>
              <w:rPr>
                <w:rFonts w:ascii="Arial" w:hAnsi="Arial" w:cs="Arial"/>
                <w:sz w:val="18"/>
                <w:szCs w:val="18"/>
              </w:rPr>
            </w:pPr>
            <w:r>
              <w:rPr>
                <w:rFonts w:ascii="Arial" w:hAnsi="Arial" w:cs="Arial"/>
                <w:sz w:val="18"/>
                <w:szCs w:val="18"/>
              </w:rPr>
              <w:t>BUS 344</w:t>
            </w:r>
          </w:p>
        </w:tc>
        <w:tc>
          <w:tcPr>
            <w:tcW w:w="2988" w:type="dxa"/>
            <w:tcBorders>
              <w:left w:val="nil"/>
              <w:right w:val="nil"/>
            </w:tcBorders>
          </w:tcPr>
          <w:p w14:paraId="3D6746C0" w14:textId="77777777" w:rsidR="00BF3A68" w:rsidRDefault="00BF3A68" w:rsidP="00224B3B">
            <w:pPr>
              <w:rPr>
                <w:rFonts w:ascii="Arial" w:hAnsi="Arial" w:cs="Arial"/>
                <w:sz w:val="6"/>
                <w:szCs w:val="6"/>
              </w:rPr>
            </w:pPr>
          </w:p>
          <w:p w14:paraId="3E120FC3" w14:textId="77777777" w:rsidR="00BF3A68" w:rsidRDefault="00BF3A68" w:rsidP="00224B3B">
            <w:pPr>
              <w:rPr>
                <w:rFonts w:ascii="Arial" w:hAnsi="Arial" w:cs="Arial"/>
                <w:sz w:val="18"/>
                <w:szCs w:val="18"/>
              </w:rPr>
            </w:pPr>
            <w:r>
              <w:rPr>
                <w:rFonts w:ascii="Arial" w:hAnsi="Arial" w:cs="Arial"/>
                <w:sz w:val="18"/>
                <w:szCs w:val="18"/>
              </w:rPr>
              <w:t>Bus 344 34426</w:t>
            </w:r>
          </w:p>
          <w:p w14:paraId="55F387C7" w14:textId="77777777" w:rsidR="00BF3A68" w:rsidRPr="00BF3A68" w:rsidRDefault="00BF3A68" w:rsidP="00224B3B">
            <w:pPr>
              <w:rPr>
                <w:rFonts w:ascii="Arial" w:hAnsi="Arial" w:cs="Arial"/>
                <w:sz w:val="18"/>
                <w:szCs w:val="18"/>
              </w:rPr>
            </w:pPr>
            <w:r>
              <w:rPr>
                <w:rFonts w:ascii="Arial" w:hAnsi="Arial" w:cs="Arial"/>
                <w:sz w:val="18"/>
                <w:szCs w:val="18"/>
              </w:rPr>
              <w:t>Richtung: Sarnen, Bahnhof</w:t>
            </w:r>
          </w:p>
        </w:tc>
      </w:tr>
      <w:tr w:rsidR="00BF3A68" w14:paraId="6B8EB799" w14:textId="77777777" w:rsidTr="00224B3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E3F8D6E" w14:textId="77777777" w:rsidR="00BF3A68" w:rsidRDefault="00BF3A68" w:rsidP="00224B3B">
            <w:pPr>
              <w:rPr>
                <w:rFonts w:ascii="Arial" w:hAnsi="Arial" w:cs="Arial"/>
                <w:sz w:val="6"/>
                <w:szCs w:val="6"/>
              </w:rPr>
            </w:pPr>
          </w:p>
          <w:p w14:paraId="77218DBF" w14:textId="77777777" w:rsidR="00BF3A68" w:rsidRDefault="00BF3A68" w:rsidP="00224B3B">
            <w:pPr>
              <w:rPr>
                <w:rFonts w:ascii="Arial" w:hAnsi="Arial" w:cs="Arial"/>
                <w:sz w:val="18"/>
                <w:szCs w:val="18"/>
              </w:rPr>
            </w:pPr>
            <w:r>
              <w:rPr>
                <w:rFonts w:ascii="Arial" w:hAnsi="Arial" w:cs="Arial"/>
                <w:sz w:val="18"/>
                <w:szCs w:val="18"/>
              </w:rPr>
              <w:t>Sarnen</w:t>
            </w:r>
          </w:p>
          <w:p w14:paraId="5D47E1F4" w14:textId="77777777" w:rsidR="00BF3A68" w:rsidRDefault="00BF3A68" w:rsidP="00224B3B">
            <w:pPr>
              <w:rPr>
                <w:rFonts w:ascii="Arial" w:hAnsi="Arial" w:cs="Arial"/>
                <w:sz w:val="6"/>
                <w:szCs w:val="6"/>
              </w:rPr>
            </w:pPr>
            <w:r>
              <w:rPr>
                <w:rFonts w:ascii="Arial" w:hAnsi="Arial" w:cs="Arial"/>
                <w:sz w:val="18"/>
                <w:szCs w:val="18"/>
              </w:rPr>
              <w:t>Luzern</w:t>
            </w:r>
          </w:p>
          <w:p w14:paraId="29B43A5D" w14:textId="77777777" w:rsidR="00BF3A68" w:rsidRDefault="00BF3A68" w:rsidP="00224B3B">
            <w:pPr>
              <w:rPr>
                <w:rFonts w:ascii="Arial" w:hAnsi="Arial" w:cs="Arial"/>
                <w:sz w:val="6"/>
                <w:szCs w:val="6"/>
              </w:rPr>
            </w:pPr>
          </w:p>
        </w:tc>
        <w:tc>
          <w:tcPr>
            <w:tcW w:w="498" w:type="dxa"/>
            <w:tcBorders>
              <w:left w:val="nil"/>
              <w:bottom w:val="single" w:sz="4" w:space="0" w:color="auto"/>
              <w:right w:val="nil"/>
            </w:tcBorders>
          </w:tcPr>
          <w:p w14:paraId="022FCAC5" w14:textId="77777777" w:rsidR="00BF3A68" w:rsidRDefault="00BF3A68" w:rsidP="00224B3B">
            <w:pPr>
              <w:rPr>
                <w:rFonts w:ascii="Arial" w:hAnsi="Arial" w:cs="Arial"/>
                <w:sz w:val="6"/>
                <w:szCs w:val="6"/>
              </w:rPr>
            </w:pPr>
          </w:p>
          <w:p w14:paraId="7E8297E4" w14:textId="77777777" w:rsidR="00BF3A68" w:rsidRDefault="00BF3A68" w:rsidP="00224B3B">
            <w:pPr>
              <w:rPr>
                <w:rFonts w:ascii="Arial" w:hAnsi="Arial" w:cs="Arial"/>
                <w:sz w:val="18"/>
                <w:szCs w:val="18"/>
              </w:rPr>
            </w:pPr>
            <w:r>
              <w:rPr>
                <w:rFonts w:ascii="Arial" w:hAnsi="Arial" w:cs="Arial"/>
                <w:sz w:val="18"/>
                <w:szCs w:val="18"/>
              </w:rPr>
              <w:t xml:space="preserve">ab </w:t>
            </w:r>
          </w:p>
          <w:p w14:paraId="730A0C19" w14:textId="77777777" w:rsidR="00BF3A68" w:rsidRDefault="00BF3A68" w:rsidP="00224B3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637F1F2E" w14:textId="77777777" w:rsidR="00BF3A68" w:rsidRDefault="00BF3A68" w:rsidP="00224B3B">
            <w:pPr>
              <w:rPr>
                <w:rFonts w:ascii="Arial" w:hAnsi="Arial" w:cs="Arial"/>
                <w:sz w:val="6"/>
                <w:szCs w:val="6"/>
              </w:rPr>
            </w:pPr>
          </w:p>
          <w:p w14:paraId="1EDC0A8B" w14:textId="77777777" w:rsidR="00BF3A68" w:rsidRDefault="00BF3A68" w:rsidP="00224B3B">
            <w:pPr>
              <w:rPr>
                <w:rFonts w:ascii="Arial" w:hAnsi="Arial" w:cs="Arial"/>
                <w:sz w:val="18"/>
                <w:szCs w:val="18"/>
              </w:rPr>
            </w:pPr>
            <w:r>
              <w:rPr>
                <w:rFonts w:ascii="Arial" w:hAnsi="Arial" w:cs="Arial"/>
                <w:sz w:val="18"/>
                <w:szCs w:val="18"/>
              </w:rPr>
              <w:t xml:space="preserve">15:35 </w:t>
            </w:r>
          </w:p>
          <w:p w14:paraId="7A8D405F" w14:textId="77777777" w:rsidR="00BF3A68" w:rsidRDefault="00BF3A68" w:rsidP="00224B3B">
            <w:pPr>
              <w:rPr>
                <w:rFonts w:ascii="Arial" w:hAnsi="Arial" w:cs="Arial"/>
                <w:sz w:val="18"/>
                <w:szCs w:val="18"/>
              </w:rPr>
            </w:pPr>
            <w:r>
              <w:rPr>
                <w:rFonts w:ascii="Arial" w:hAnsi="Arial" w:cs="Arial"/>
                <w:sz w:val="18"/>
                <w:szCs w:val="18"/>
              </w:rPr>
              <w:t>15:55</w:t>
            </w:r>
          </w:p>
        </w:tc>
        <w:tc>
          <w:tcPr>
            <w:tcW w:w="975" w:type="dxa"/>
            <w:tcBorders>
              <w:left w:val="nil"/>
              <w:right w:val="nil"/>
            </w:tcBorders>
          </w:tcPr>
          <w:p w14:paraId="17EB8077" w14:textId="77777777" w:rsidR="00BF3A68" w:rsidRDefault="00BF3A68" w:rsidP="00224B3B">
            <w:pPr>
              <w:rPr>
                <w:rFonts w:ascii="Arial" w:hAnsi="Arial" w:cs="Arial"/>
                <w:sz w:val="6"/>
                <w:szCs w:val="6"/>
              </w:rPr>
            </w:pPr>
          </w:p>
          <w:p w14:paraId="40AC03C3" w14:textId="77777777" w:rsidR="00BF3A68" w:rsidRDefault="00BF3A68" w:rsidP="00224B3B">
            <w:pPr>
              <w:rPr>
                <w:rFonts w:ascii="Arial" w:hAnsi="Arial" w:cs="Arial"/>
                <w:sz w:val="18"/>
                <w:szCs w:val="18"/>
              </w:rPr>
            </w:pPr>
            <w:r>
              <w:rPr>
                <w:rFonts w:ascii="Arial" w:hAnsi="Arial" w:cs="Arial"/>
                <w:sz w:val="18"/>
                <w:szCs w:val="18"/>
              </w:rPr>
              <w:t xml:space="preserve">1 </w:t>
            </w:r>
          </w:p>
          <w:p w14:paraId="221921F7" w14:textId="77777777" w:rsidR="00BF3A68" w:rsidRDefault="00BF3A68" w:rsidP="00224B3B">
            <w:pPr>
              <w:rPr>
                <w:rFonts w:ascii="Arial" w:hAnsi="Arial" w:cs="Arial"/>
                <w:sz w:val="18"/>
                <w:szCs w:val="18"/>
              </w:rPr>
            </w:pPr>
            <w:r>
              <w:rPr>
                <w:rFonts w:ascii="Arial" w:hAnsi="Arial" w:cs="Arial"/>
                <w:sz w:val="18"/>
                <w:szCs w:val="18"/>
              </w:rPr>
              <w:t>1</w:t>
            </w:r>
            <w:r w:rsidR="00F8378A">
              <w:rPr>
                <w:rFonts w:ascii="Arial" w:hAnsi="Arial" w:cs="Arial"/>
                <w:sz w:val="18"/>
                <w:szCs w:val="18"/>
              </w:rPr>
              <w:t>4</w:t>
            </w:r>
          </w:p>
        </w:tc>
        <w:tc>
          <w:tcPr>
            <w:tcW w:w="1051" w:type="dxa"/>
            <w:tcBorders>
              <w:left w:val="nil"/>
              <w:right w:val="nil"/>
            </w:tcBorders>
          </w:tcPr>
          <w:p w14:paraId="3938B734" w14:textId="77777777" w:rsidR="00BF3A68" w:rsidRDefault="00BF3A68" w:rsidP="00224B3B">
            <w:pPr>
              <w:rPr>
                <w:rFonts w:ascii="Arial" w:hAnsi="Arial" w:cs="Arial"/>
                <w:sz w:val="6"/>
                <w:szCs w:val="6"/>
              </w:rPr>
            </w:pPr>
          </w:p>
          <w:p w14:paraId="4FD921C1" w14:textId="77777777" w:rsidR="00BF3A68" w:rsidRDefault="00F8378A" w:rsidP="00224B3B">
            <w:pPr>
              <w:rPr>
                <w:rFonts w:ascii="Arial" w:hAnsi="Arial" w:cs="Arial"/>
                <w:sz w:val="18"/>
                <w:szCs w:val="18"/>
              </w:rPr>
            </w:pPr>
            <w:r>
              <w:rPr>
                <w:rFonts w:ascii="Arial" w:hAnsi="Arial" w:cs="Arial"/>
                <w:sz w:val="18"/>
                <w:szCs w:val="18"/>
              </w:rPr>
              <w:t>PE</w:t>
            </w:r>
          </w:p>
        </w:tc>
        <w:tc>
          <w:tcPr>
            <w:tcW w:w="2988" w:type="dxa"/>
            <w:tcBorders>
              <w:left w:val="nil"/>
              <w:right w:val="nil"/>
            </w:tcBorders>
          </w:tcPr>
          <w:p w14:paraId="57F0B71D" w14:textId="77777777" w:rsidR="00BF3A68" w:rsidRDefault="00BF3A68" w:rsidP="00224B3B">
            <w:pPr>
              <w:rPr>
                <w:rFonts w:ascii="Arial" w:hAnsi="Arial" w:cs="Arial"/>
                <w:sz w:val="6"/>
                <w:szCs w:val="6"/>
              </w:rPr>
            </w:pPr>
          </w:p>
          <w:p w14:paraId="48ADB0BF" w14:textId="77777777" w:rsidR="00BF3A68" w:rsidRDefault="00F8378A" w:rsidP="00224B3B">
            <w:pPr>
              <w:rPr>
                <w:rFonts w:ascii="Arial" w:hAnsi="Arial" w:cs="Arial"/>
                <w:sz w:val="18"/>
                <w:szCs w:val="18"/>
              </w:rPr>
            </w:pPr>
            <w:r>
              <w:rPr>
                <w:rFonts w:ascii="Arial" w:hAnsi="Arial" w:cs="Arial"/>
                <w:sz w:val="18"/>
                <w:szCs w:val="18"/>
              </w:rPr>
              <w:t xml:space="preserve">PE </w:t>
            </w:r>
            <w:r w:rsidR="00BF3A68">
              <w:rPr>
                <w:rFonts w:ascii="Arial" w:hAnsi="Arial" w:cs="Arial"/>
                <w:sz w:val="18"/>
                <w:szCs w:val="18"/>
              </w:rPr>
              <w:t>2929</w:t>
            </w:r>
          </w:p>
          <w:p w14:paraId="4A6267BA" w14:textId="77777777" w:rsidR="00BF3A68" w:rsidRPr="00BF3A68" w:rsidRDefault="00BF3A68" w:rsidP="00224B3B">
            <w:pPr>
              <w:rPr>
                <w:rFonts w:ascii="Arial" w:hAnsi="Arial" w:cs="Arial"/>
                <w:sz w:val="18"/>
                <w:szCs w:val="18"/>
              </w:rPr>
            </w:pPr>
          </w:p>
          <w:p w14:paraId="3C322A54" w14:textId="77777777" w:rsidR="00BF3A68" w:rsidRDefault="00BF3A68" w:rsidP="00224B3B">
            <w:pPr>
              <w:rPr>
                <w:rFonts w:ascii="Arial" w:hAnsi="Arial" w:cs="Arial"/>
                <w:sz w:val="6"/>
                <w:szCs w:val="6"/>
              </w:rPr>
            </w:pPr>
          </w:p>
        </w:tc>
      </w:tr>
      <w:tr w:rsidR="00BF3A68" w14:paraId="6085FA23" w14:textId="77777777" w:rsidTr="00224B3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D2655AD" w14:textId="77777777" w:rsidR="00BF3A68" w:rsidRDefault="00BF3A68" w:rsidP="00224B3B">
            <w:pPr>
              <w:rPr>
                <w:rFonts w:ascii="Arial" w:hAnsi="Arial" w:cs="Arial"/>
                <w:sz w:val="6"/>
                <w:szCs w:val="6"/>
              </w:rPr>
            </w:pPr>
          </w:p>
          <w:p w14:paraId="22B1B9AC" w14:textId="77777777" w:rsidR="00BF3A68" w:rsidRDefault="00BF3A68" w:rsidP="00224B3B">
            <w:pPr>
              <w:rPr>
                <w:rFonts w:ascii="Arial" w:hAnsi="Arial" w:cs="Arial"/>
                <w:sz w:val="18"/>
                <w:szCs w:val="18"/>
              </w:rPr>
            </w:pPr>
            <w:r>
              <w:rPr>
                <w:rFonts w:ascii="Arial" w:hAnsi="Arial" w:cs="Arial"/>
                <w:sz w:val="18"/>
                <w:szCs w:val="18"/>
              </w:rPr>
              <w:t>Luzern</w:t>
            </w:r>
          </w:p>
          <w:p w14:paraId="172CBD93" w14:textId="77777777" w:rsidR="00BF3A68" w:rsidRDefault="00BF3A68" w:rsidP="00224B3B">
            <w:pPr>
              <w:rPr>
                <w:rFonts w:ascii="Arial" w:hAnsi="Arial" w:cs="Arial"/>
                <w:sz w:val="6"/>
                <w:szCs w:val="6"/>
              </w:rPr>
            </w:pPr>
            <w:r>
              <w:rPr>
                <w:rFonts w:ascii="Arial" w:hAnsi="Arial" w:cs="Arial"/>
                <w:sz w:val="18"/>
                <w:szCs w:val="18"/>
              </w:rPr>
              <w:t>Zürich HB</w:t>
            </w:r>
          </w:p>
          <w:p w14:paraId="2A716BD2" w14:textId="77777777" w:rsidR="00BF3A68" w:rsidRDefault="00BF3A68" w:rsidP="00224B3B">
            <w:pPr>
              <w:rPr>
                <w:rFonts w:ascii="Arial" w:hAnsi="Arial" w:cs="Arial"/>
                <w:sz w:val="6"/>
                <w:szCs w:val="6"/>
              </w:rPr>
            </w:pPr>
          </w:p>
        </w:tc>
        <w:tc>
          <w:tcPr>
            <w:tcW w:w="498" w:type="dxa"/>
            <w:tcBorders>
              <w:left w:val="nil"/>
              <w:bottom w:val="single" w:sz="4" w:space="0" w:color="auto"/>
              <w:right w:val="nil"/>
            </w:tcBorders>
          </w:tcPr>
          <w:p w14:paraId="5C4232B3" w14:textId="77777777" w:rsidR="00BF3A68" w:rsidRDefault="00BF3A68" w:rsidP="00224B3B">
            <w:pPr>
              <w:rPr>
                <w:rFonts w:ascii="Arial" w:hAnsi="Arial" w:cs="Arial"/>
                <w:sz w:val="6"/>
                <w:szCs w:val="6"/>
              </w:rPr>
            </w:pPr>
          </w:p>
          <w:p w14:paraId="729FEDF1" w14:textId="77777777" w:rsidR="00BF3A68" w:rsidRDefault="00BF3A68" w:rsidP="00224B3B">
            <w:pPr>
              <w:rPr>
                <w:rFonts w:ascii="Arial" w:hAnsi="Arial" w:cs="Arial"/>
                <w:sz w:val="18"/>
                <w:szCs w:val="18"/>
              </w:rPr>
            </w:pPr>
            <w:r>
              <w:rPr>
                <w:rFonts w:ascii="Arial" w:hAnsi="Arial" w:cs="Arial"/>
                <w:sz w:val="18"/>
                <w:szCs w:val="18"/>
              </w:rPr>
              <w:t xml:space="preserve">ab </w:t>
            </w:r>
          </w:p>
          <w:p w14:paraId="7C782C7C" w14:textId="77777777" w:rsidR="00BF3A68" w:rsidRDefault="00BF3A68" w:rsidP="00224B3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294F8DA8" w14:textId="77777777" w:rsidR="00BF3A68" w:rsidRDefault="00BF3A68" w:rsidP="00224B3B">
            <w:pPr>
              <w:rPr>
                <w:rFonts w:ascii="Arial" w:hAnsi="Arial" w:cs="Arial"/>
                <w:sz w:val="6"/>
                <w:szCs w:val="6"/>
              </w:rPr>
            </w:pPr>
          </w:p>
          <w:p w14:paraId="6BFA1C34" w14:textId="77777777" w:rsidR="00BF3A68" w:rsidRDefault="00F8378A" w:rsidP="00224B3B">
            <w:pPr>
              <w:rPr>
                <w:rFonts w:ascii="Arial" w:hAnsi="Arial" w:cs="Arial"/>
                <w:sz w:val="18"/>
                <w:szCs w:val="18"/>
              </w:rPr>
            </w:pPr>
            <w:r>
              <w:rPr>
                <w:rFonts w:ascii="Arial" w:hAnsi="Arial" w:cs="Arial"/>
                <w:sz w:val="18"/>
                <w:szCs w:val="18"/>
              </w:rPr>
              <w:t>16:09</w:t>
            </w:r>
          </w:p>
          <w:p w14:paraId="7518DD3D" w14:textId="77777777" w:rsidR="00BF3A68" w:rsidRDefault="00BF3A68" w:rsidP="00224B3B">
            <w:pPr>
              <w:rPr>
                <w:rFonts w:ascii="Arial" w:hAnsi="Arial" w:cs="Arial"/>
                <w:sz w:val="18"/>
                <w:szCs w:val="18"/>
              </w:rPr>
            </w:pPr>
            <w:r>
              <w:rPr>
                <w:rFonts w:ascii="Arial" w:hAnsi="Arial" w:cs="Arial"/>
                <w:sz w:val="18"/>
                <w:szCs w:val="18"/>
              </w:rPr>
              <w:t>16:5</w:t>
            </w:r>
            <w:r w:rsidR="00F8378A">
              <w:rPr>
                <w:rFonts w:ascii="Arial" w:hAnsi="Arial" w:cs="Arial"/>
                <w:sz w:val="18"/>
                <w:szCs w:val="18"/>
              </w:rPr>
              <w:t>0</w:t>
            </w:r>
          </w:p>
        </w:tc>
        <w:tc>
          <w:tcPr>
            <w:tcW w:w="975" w:type="dxa"/>
            <w:tcBorders>
              <w:left w:val="nil"/>
              <w:right w:val="nil"/>
            </w:tcBorders>
          </w:tcPr>
          <w:p w14:paraId="55EC7228" w14:textId="77777777" w:rsidR="00BF3A68" w:rsidRDefault="00BF3A68" w:rsidP="00224B3B">
            <w:pPr>
              <w:rPr>
                <w:rFonts w:ascii="Arial" w:hAnsi="Arial" w:cs="Arial"/>
                <w:sz w:val="6"/>
                <w:szCs w:val="6"/>
              </w:rPr>
            </w:pPr>
          </w:p>
          <w:p w14:paraId="6AE45241" w14:textId="77777777" w:rsidR="00BF3A68" w:rsidRDefault="00F8378A" w:rsidP="00224B3B">
            <w:pPr>
              <w:rPr>
                <w:rFonts w:ascii="Arial" w:hAnsi="Arial" w:cs="Arial"/>
                <w:sz w:val="18"/>
                <w:szCs w:val="18"/>
              </w:rPr>
            </w:pPr>
            <w:r>
              <w:rPr>
                <w:rFonts w:ascii="Arial" w:hAnsi="Arial" w:cs="Arial"/>
                <w:sz w:val="18"/>
                <w:szCs w:val="18"/>
              </w:rPr>
              <w:t>3</w:t>
            </w:r>
          </w:p>
          <w:p w14:paraId="54346CC4" w14:textId="77777777" w:rsidR="00BF3A68" w:rsidRDefault="00F8378A" w:rsidP="00224B3B">
            <w:pPr>
              <w:rPr>
                <w:rFonts w:ascii="Arial" w:hAnsi="Arial" w:cs="Arial"/>
                <w:sz w:val="18"/>
                <w:szCs w:val="18"/>
              </w:rPr>
            </w:pPr>
            <w:r>
              <w:rPr>
                <w:rFonts w:ascii="Arial" w:hAnsi="Arial" w:cs="Arial"/>
                <w:sz w:val="18"/>
                <w:szCs w:val="18"/>
              </w:rPr>
              <w:t>12</w:t>
            </w:r>
          </w:p>
        </w:tc>
        <w:tc>
          <w:tcPr>
            <w:tcW w:w="1051" w:type="dxa"/>
            <w:tcBorders>
              <w:left w:val="nil"/>
              <w:right w:val="nil"/>
            </w:tcBorders>
          </w:tcPr>
          <w:p w14:paraId="7A3D7D6E" w14:textId="77777777" w:rsidR="00BF3A68" w:rsidRDefault="00BF3A68" w:rsidP="00224B3B">
            <w:pPr>
              <w:rPr>
                <w:rFonts w:ascii="Arial" w:hAnsi="Arial" w:cs="Arial"/>
                <w:sz w:val="6"/>
                <w:szCs w:val="6"/>
              </w:rPr>
            </w:pPr>
          </w:p>
          <w:p w14:paraId="2401EA2F" w14:textId="77777777" w:rsidR="00BF3A68" w:rsidRDefault="00BF3A68" w:rsidP="00224B3B">
            <w:pPr>
              <w:rPr>
                <w:rFonts w:ascii="Arial" w:hAnsi="Arial" w:cs="Arial"/>
                <w:sz w:val="18"/>
                <w:szCs w:val="18"/>
              </w:rPr>
            </w:pPr>
            <w:r>
              <w:rPr>
                <w:rFonts w:ascii="Arial" w:hAnsi="Arial" w:cs="Arial"/>
                <w:sz w:val="18"/>
                <w:szCs w:val="18"/>
              </w:rPr>
              <w:t>IR 70</w:t>
            </w:r>
          </w:p>
        </w:tc>
        <w:tc>
          <w:tcPr>
            <w:tcW w:w="2988" w:type="dxa"/>
            <w:tcBorders>
              <w:left w:val="nil"/>
              <w:right w:val="nil"/>
            </w:tcBorders>
          </w:tcPr>
          <w:p w14:paraId="7881E569" w14:textId="77777777" w:rsidR="00BF3A68" w:rsidRDefault="00BF3A68" w:rsidP="00224B3B">
            <w:pPr>
              <w:rPr>
                <w:rFonts w:ascii="Arial" w:hAnsi="Arial" w:cs="Arial"/>
                <w:sz w:val="6"/>
                <w:szCs w:val="6"/>
              </w:rPr>
            </w:pPr>
          </w:p>
          <w:p w14:paraId="2A4AF345" w14:textId="77777777" w:rsidR="00BF3A68" w:rsidRDefault="00BF3A68" w:rsidP="00224B3B">
            <w:pPr>
              <w:rPr>
                <w:rFonts w:ascii="Arial" w:hAnsi="Arial" w:cs="Arial"/>
                <w:sz w:val="18"/>
                <w:szCs w:val="18"/>
              </w:rPr>
            </w:pPr>
            <w:r>
              <w:rPr>
                <w:rFonts w:ascii="Arial" w:hAnsi="Arial" w:cs="Arial"/>
                <w:sz w:val="18"/>
                <w:szCs w:val="18"/>
              </w:rPr>
              <w:t>InterRegio 70 2660</w:t>
            </w:r>
          </w:p>
          <w:p w14:paraId="186356F1" w14:textId="77777777" w:rsidR="00BF3A68" w:rsidRPr="00BF3A68" w:rsidRDefault="00BF3A68" w:rsidP="00224B3B">
            <w:pPr>
              <w:rPr>
                <w:rFonts w:ascii="Arial" w:hAnsi="Arial" w:cs="Arial"/>
                <w:sz w:val="18"/>
                <w:szCs w:val="18"/>
              </w:rPr>
            </w:pPr>
            <w:r>
              <w:rPr>
                <w:rFonts w:ascii="Arial" w:hAnsi="Arial" w:cs="Arial"/>
                <w:sz w:val="18"/>
                <w:szCs w:val="18"/>
              </w:rPr>
              <w:t>Richtung: Zürich Flughafen</w:t>
            </w:r>
          </w:p>
          <w:p w14:paraId="360B09DB" w14:textId="77777777" w:rsidR="00BF3A68" w:rsidRDefault="00BF3A68" w:rsidP="00224B3B">
            <w:pPr>
              <w:rPr>
                <w:rFonts w:ascii="Arial" w:hAnsi="Arial" w:cs="Arial"/>
                <w:sz w:val="6"/>
                <w:szCs w:val="6"/>
              </w:rPr>
            </w:pPr>
          </w:p>
        </w:tc>
      </w:tr>
    </w:tbl>
    <w:p w14:paraId="0ED9F9EB" w14:textId="77777777" w:rsidR="00175240" w:rsidRPr="00175240" w:rsidRDefault="00175240" w:rsidP="00BF3A68">
      <w:pPr>
        <w:rPr>
          <w:rFonts w:ascii="Arial" w:hAnsi="Arial" w:cs="Arial"/>
          <w:b/>
          <w:color w:val="C00000"/>
          <w:sz w:val="18"/>
          <w:szCs w:val="18"/>
        </w:rPr>
      </w:pPr>
      <w:r w:rsidRPr="00175240">
        <w:rPr>
          <w:rFonts w:ascii="Arial" w:hAnsi="Arial" w:cs="Arial"/>
          <w:b/>
          <w:color w:val="C00000"/>
          <w:sz w:val="18"/>
          <w:szCs w:val="18"/>
        </w:rPr>
        <w:t>Nächste Verbindung erst um 16:56!</w:t>
      </w:r>
    </w:p>
    <w:p w14:paraId="5B5560BF" w14:textId="77777777" w:rsidR="000C5CDF" w:rsidRDefault="008F5089" w:rsidP="009A6FB0">
      <w:pPr>
        <w:spacing w:before="80" w:after="160"/>
        <w:ind w:left="992" w:right="-108" w:hanging="992"/>
        <w:rPr>
          <w:rFonts w:ascii="Arial" w:hAnsi="Arial" w:cs="Arial"/>
          <w:sz w:val="22"/>
          <w:szCs w:val="22"/>
        </w:rPr>
      </w:pPr>
      <w:r w:rsidRPr="008F5089">
        <w:rPr>
          <w:rFonts w:ascii="Arial" w:hAnsi="Arial" w:cs="Arial"/>
          <w:b/>
          <w:sz w:val="22"/>
          <w:szCs w:val="22"/>
        </w:rPr>
        <w:t>Tickets:</w:t>
      </w:r>
      <w:r>
        <w:rPr>
          <w:rFonts w:ascii="Arial" w:hAnsi="Arial" w:cs="Arial"/>
          <w:sz w:val="22"/>
          <w:szCs w:val="22"/>
        </w:rPr>
        <w:tab/>
      </w:r>
      <w:r w:rsidR="00061AD1">
        <w:rPr>
          <w:rFonts w:ascii="Arial" w:hAnsi="Arial" w:cs="Arial"/>
          <w:sz w:val="22"/>
          <w:szCs w:val="22"/>
        </w:rPr>
        <w:t xml:space="preserve">Wohnort nach </w:t>
      </w:r>
      <w:proofErr w:type="spellStart"/>
      <w:r w:rsidR="00061AD1">
        <w:rPr>
          <w:rFonts w:ascii="Arial" w:hAnsi="Arial" w:cs="Arial"/>
          <w:sz w:val="22"/>
          <w:szCs w:val="22"/>
        </w:rPr>
        <w:t>Glaubenbielen</w:t>
      </w:r>
      <w:proofErr w:type="spellEnd"/>
      <w:r w:rsidR="00061AD1">
        <w:rPr>
          <w:rFonts w:ascii="Arial" w:hAnsi="Arial" w:cs="Arial"/>
          <w:sz w:val="22"/>
          <w:szCs w:val="22"/>
        </w:rPr>
        <w:t>, Parkplatz</w:t>
      </w:r>
      <w:r w:rsidR="00C57AAE">
        <w:rPr>
          <w:rFonts w:ascii="Arial" w:hAnsi="Arial" w:cs="Arial"/>
          <w:sz w:val="22"/>
          <w:szCs w:val="22"/>
        </w:rPr>
        <w:t xml:space="preserve">; von </w:t>
      </w:r>
      <w:proofErr w:type="spellStart"/>
      <w:r w:rsidR="00061AD1">
        <w:rPr>
          <w:rFonts w:ascii="Arial" w:hAnsi="Arial" w:cs="Arial"/>
          <w:sz w:val="22"/>
          <w:szCs w:val="22"/>
        </w:rPr>
        <w:t>Langis</w:t>
      </w:r>
      <w:proofErr w:type="spellEnd"/>
      <w:r w:rsidR="00061AD1">
        <w:rPr>
          <w:rFonts w:ascii="Arial" w:hAnsi="Arial" w:cs="Arial"/>
          <w:sz w:val="22"/>
          <w:szCs w:val="22"/>
        </w:rPr>
        <w:t xml:space="preserve"> </w:t>
      </w:r>
      <w:r>
        <w:rPr>
          <w:rFonts w:ascii="Arial" w:hAnsi="Arial" w:cs="Arial"/>
          <w:sz w:val="22"/>
          <w:szCs w:val="22"/>
        </w:rPr>
        <w:t>zurück</w:t>
      </w:r>
      <w:r w:rsidR="00C57AAE">
        <w:rPr>
          <w:rFonts w:ascii="Arial" w:hAnsi="Arial" w:cs="Arial"/>
          <w:sz w:val="22"/>
          <w:szCs w:val="22"/>
        </w:rPr>
        <w:t xml:space="preserve"> zum Wohnort</w:t>
      </w:r>
      <w:r>
        <w:rPr>
          <w:rFonts w:ascii="Arial" w:hAnsi="Arial" w:cs="Arial"/>
          <w:sz w:val="22"/>
          <w:szCs w:val="22"/>
        </w:rPr>
        <w:t xml:space="preserve"> oder </w:t>
      </w:r>
      <w:r w:rsidRPr="008F5089">
        <w:rPr>
          <w:rFonts w:ascii="Arial" w:hAnsi="Arial" w:cs="Arial"/>
          <w:b/>
          <w:sz w:val="22"/>
          <w:szCs w:val="22"/>
        </w:rPr>
        <w:t>Tageskarte</w:t>
      </w:r>
      <w:r>
        <w:rPr>
          <w:rFonts w:ascii="Arial" w:hAnsi="Arial" w:cs="Arial"/>
          <w:sz w:val="22"/>
          <w:szCs w:val="22"/>
        </w:rPr>
        <w:t>.</w:t>
      </w:r>
    </w:p>
    <w:p w14:paraId="756D57F3" w14:textId="77777777" w:rsidR="00061AD1" w:rsidRPr="000A7E4B" w:rsidRDefault="00061AD1" w:rsidP="009A6FB0">
      <w:pPr>
        <w:spacing w:before="80" w:after="160"/>
        <w:ind w:left="992" w:right="-108" w:hanging="992"/>
        <w:rPr>
          <w:rFonts w:ascii="Arial" w:hAnsi="Arial" w:cs="Arial"/>
          <w:color w:val="17365D" w:themeColor="text2" w:themeShade="BF"/>
          <w:sz w:val="22"/>
          <w:szCs w:val="22"/>
        </w:rPr>
      </w:pPr>
    </w:p>
    <w:p w14:paraId="7ED3F9F0" w14:textId="77777777" w:rsidR="001D674B" w:rsidRDefault="001D674B" w:rsidP="000A7E4B">
      <w:pPr>
        <w:spacing w:after="160"/>
        <w:ind w:right="-108"/>
        <w:rPr>
          <w:rFonts w:ascii="Arial" w:hAnsi="Arial" w:cs="Arial"/>
          <w:sz w:val="22"/>
          <w:szCs w:val="22"/>
        </w:rPr>
      </w:pPr>
    </w:p>
    <w:p w14:paraId="25286559" w14:textId="77777777" w:rsidR="003C7295" w:rsidRDefault="000A7E4B" w:rsidP="00714A18">
      <w:pPr>
        <w:spacing w:after="160"/>
        <w:ind w:left="1560" w:right="-108" w:hanging="1560"/>
        <w:rPr>
          <w:rFonts w:ascii="Arial" w:hAnsi="Arial" w:cs="Arial"/>
          <w:sz w:val="22"/>
          <w:szCs w:val="22"/>
        </w:rPr>
      </w:pPr>
      <w:r>
        <w:rPr>
          <w:rFonts w:ascii="Arial" w:hAnsi="Arial" w:cs="Arial"/>
          <w:sz w:val="22"/>
          <w:szCs w:val="22"/>
        </w:rPr>
        <w:t>Tourenblatt erstellt</w:t>
      </w:r>
      <w:r w:rsidR="003C7295" w:rsidRPr="003A1FDC">
        <w:rPr>
          <w:rFonts w:ascii="Arial" w:hAnsi="Arial" w:cs="Arial"/>
          <w:sz w:val="22"/>
          <w:szCs w:val="22"/>
        </w:rPr>
        <w:t xml:space="preserve">: </w:t>
      </w:r>
      <w:r w:rsidR="00094C8B">
        <w:rPr>
          <w:rFonts w:ascii="Arial" w:hAnsi="Arial" w:cs="Arial"/>
          <w:sz w:val="22"/>
          <w:szCs w:val="22"/>
        </w:rPr>
        <w:fldChar w:fldCharType="begin"/>
      </w:r>
      <w:r w:rsidR="00772EA8">
        <w:rPr>
          <w:rFonts w:ascii="Arial" w:hAnsi="Arial" w:cs="Arial"/>
          <w:sz w:val="22"/>
          <w:szCs w:val="22"/>
        </w:rPr>
        <w:instrText xml:space="preserve"> CREATEDATE  \@ "dd.MM.yyyy" </w:instrText>
      </w:r>
      <w:r w:rsidR="00094C8B">
        <w:rPr>
          <w:rFonts w:ascii="Arial" w:hAnsi="Arial" w:cs="Arial"/>
          <w:sz w:val="22"/>
          <w:szCs w:val="22"/>
        </w:rPr>
        <w:fldChar w:fldCharType="separate"/>
      </w:r>
      <w:r w:rsidR="00C57AAE">
        <w:rPr>
          <w:rFonts w:ascii="Arial" w:hAnsi="Arial" w:cs="Arial"/>
          <w:noProof/>
          <w:sz w:val="22"/>
          <w:szCs w:val="22"/>
        </w:rPr>
        <w:t>03.09.2018</w:t>
      </w:r>
      <w:r w:rsidR="00094C8B">
        <w:rPr>
          <w:rFonts w:ascii="Arial" w:hAnsi="Arial" w:cs="Arial"/>
          <w:sz w:val="22"/>
          <w:szCs w:val="22"/>
        </w:rPr>
        <w:fldChar w:fldCharType="end"/>
      </w:r>
      <w:r w:rsidR="003C7295" w:rsidRPr="003A1FDC">
        <w:rPr>
          <w:rFonts w:ascii="Arial" w:hAnsi="Arial" w:cs="Arial"/>
          <w:sz w:val="22"/>
          <w:szCs w:val="22"/>
        </w:rPr>
        <w:t>/Kol</w:t>
      </w:r>
    </w:p>
    <w:p w14:paraId="19C4D63C" w14:textId="77777777" w:rsidR="0001575B" w:rsidRPr="009C5F1D" w:rsidRDefault="0001575B" w:rsidP="00EE57D6">
      <w:pPr>
        <w:spacing w:before="30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2F5B798A" w14:textId="77777777" w:rsidR="00E52605" w:rsidRDefault="00E52605" w:rsidP="00C91702">
      <w:pPr>
        <w:jc w:val="both"/>
        <w:rPr>
          <w:sz w:val="20"/>
          <w:szCs w:val="20"/>
        </w:rPr>
      </w:pPr>
      <w:bookmarkStart w:id="0" w:name="_Toc399003394"/>
      <w:r w:rsidRPr="009C5F1D">
        <w:rPr>
          <w:sz w:val="20"/>
          <w:szCs w:val="20"/>
        </w:rPr>
        <w:t>Die Wandergruppe namens „Berg-</w:t>
      </w:r>
      <w:proofErr w:type="spellStart"/>
      <w:r w:rsidRPr="009C5F1D">
        <w:rPr>
          <w:sz w:val="20"/>
          <w:szCs w:val="20"/>
        </w:rPr>
        <w:t>Schueni</w:t>
      </w:r>
      <w:proofErr w:type="spellEnd"/>
      <w:r w:rsidRPr="009C5F1D">
        <w:rPr>
          <w:sz w:val="20"/>
          <w:szCs w:val="20"/>
        </w:rPr>
        <w:t>“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3527062" w14:textId="77777777" w:rsidR="00E52605"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6CAE43DA" w14:textId="77777777" w:rsidR="005F36AA" w:rsidRDefault="005F36AA" w:rsidP="00C91702">
      <w:pPr>
        <w:jc w:val="both"/>
        <w:rPr>
          <w:sz w:val="20"/>
          <w:szCs w:val="20"/>
        </w:rPr>
      </w:pPr>
    </w:p>
    <w:p w14:paraId="746E03BE" w14:textId="77777777" w:rsidR="005F36AA" w:rsidRDefault="003878E2" w:rsidP="00C91702">
      <w:pPr>
        <w:jc w:val="both"/>
        <w:rPr>
          <w:sz w:val="20"/>
          <w:szCs w:val="20"/>
        </w:rPr>
      </w:pPr>
      <w:r>
        <w:rPr>
          <w:noProof/>
          <w:sz w:val="20"/>
          <w:szCs w:val="20"/>
          <w:lang w:val="de-DE" w:eastAsia="de-DE"/>
        </w:rPr>
        <w:drawing>
          <wp:inline distT="0" distB="0" distL="0" distR="0" wp14:anchorId="31EB2281" wp14:editId="24977B84">
            <wp:extent cx="3329549" cy="2602523"/>
            <wp:effectExtent l="19050" t="0" r="4201" b="0"/>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srcRect/>
                    <a:stretch>
                      <a:fillRect/>
                    </a:stretch>
                  </pic:blipFill>
                  <pic:spPr bwMode="auto">
                    <a:xfrm>
                      <a:off x="0" y="0"/>
                      <a:ext cx="3331867" cy="2604335"/>
                    </a:xfrm>
                    <a:prstGeom prst="rect">
                      <a:avLst/>
                    </a:prstGeom>
                    <a:noFill/>
                    <a:ln w="9525">
                      <a:noFill/>
                      <a:miter lim="800000"/>
                      <a:headEnd/>
                      <a:tailEnd/>
                    </a:ln>
                  </pic:spPr>
                </pic:pic>
              </a:graphicData>
            </a:graphic>
          </wp:inline>
        </w:drawing>
      </w:r>
    </w:p>
    <w:p w14:paraId="3B929279" w14:textId="77777777" w:rsidR="00EE57D6" w:rsidRDefault="00EE57D6" w:rsidP="00C91702">
      <w:pPr>
        <w:jc w:val="both"/>
        <w:rPr>
          <w:sz w:val="20"/>
          <w:szCs w:val="20"/>
        </w:rPr>
      </w:pPr>
    </w:p>
    <w:p w14:paraId="010A0EF1" w14:textId="77777777" w:rsidR="003B1744" w:rsidRDefault="003B1744" w:rsidP="00C91702">
      <w:pPr>
        <w:jc w:val="both"/>
        <w:rPr>
          <w:sz w:val="20"/>
          <w:szCs w:val="20"/>
        </w:rPr>
      </w:pPr>
    </w:p>
    <w:p w14:paraId="79EBE500" w14:textId="77777777" w:rsidR="005F36AA" w:rsidRDefault="005F36AA" w:rsidP="00C91702">
      <w:pPr>
        <w:jc w:val="both"/>
        <w:rPr>
          <w:sz w:val="20"/>
          <w:szCs w:val="20"/>
        </w:rPr>
      </w:pPr>
      <w:r>
        <w:rPr>
          <w:noProof/>
          <w:sz w:val="20"/>
          <w:szCs w:val="20"/>
          <w:lang w:val="de-DE" w:eastAsia="de-DE"/>
        </w:rPr>
        <w:lastRenderedPageBreak/>
        <w:drawing>
          <wp:inline distT="0" distB="0" distL="0" distR="0" wp14:anchorId="626A49D2" wp14:editId="229EF973">
            <wp:extent cx="5838190" cy="8378825"/>
            <wp:effectExtent l="19050" t="0" r="0" b="0"/>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5838190" cy="8378825"/>
                    </a:xfrm>
                    <a:prstGeom prst="rect">
                      <a:avLst/>
                    </a:prstGeom>
                    <a:noFill/>
                    <a:ln w="9525">
                      <a:noFill/>
                      <a:miter lim="800000"/>
                      <a:headEnd/>
                      <a:tailEnd/>
                    </a:ln>
                  </pic:spPr>
                </pic:pic>
              </a:graphicData>
            </a:graphic>
          </wp:inline>
        </w:drawing>
      </w:r>
    </w:p>
    <w:p w14:paraId="69BD2CB5" w14:textId="77777777" w:rsidR="00132752" w:rsidRPr="00666547" w:rsidRDefault="00132752" w:rsidP="00DD699B">
      <w:pPr>
        <w:jc w:val="both"/>
        <w:rPr>
          <w:rFonts w:ascii="Arial" w:hAnsi="Arial" w:cs="Arial"/>
          <w:sz w:val="22"/>
          <w:szCs w:val="22"/>
        </w:rPr>
      </w:pPr>
    </w:p>
    <w:sectPr w:rsidR="00132752" w:rsidRPr="00666547" w:rsidSect="009A6FB0">
      <w:footerReference w:type="default" r:id="rId10"/>
      <w:pgSz w:w="11906" w:h="16838" w:code="9"/>
      <w:pgMar w:top="284"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5D670" w14:textId="77777777" w:rsidR="00B75D56" w:rsidRDefault="00B75D56">
      <w:r>
        <w:separator/>
      </w:r>
    </w:p>
  </w:endnote>
  <w:endnote w:type="continuationSeparator" w:id="0">
    <w:p w14:paraId="4DD26F5D" w14:textId="77777777" w:rsidR="00B75D56" w:rsidRDefault="00B75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FC986" w14:textId="312D0E40" w:rsidR="00666547" w:rsidRDefault="00000000" w:rsidP="00666547">
    <w:pPr>
      <w:tabs>
        <w:tab w:val="right" w:pos="9923"/>
      </w:tabs>
      <w:rPr>
        <w:lang w:val="de-DE"/>
      </w:rPr>
    </w:pPr>
    <w:fldSimple w:instr=" FILENAME   \* MERGEFORMAT ">
      <w:r w:rsidR="00061AD1" w:rsidRPr="00061AD1">
        <w:rPr>
          <w:rFonts w:ascii="Arial" w:hAnsi="Arial" w:cs="Arial"/>
          <w:noProof/>
          <w:sz w:val="22"/>
          <w:szCs w:val="22"/>
        </w:rPr>
        <w:t>BS</w:t>
      </w:r>
      <w:r w:rsidR="00850BE4">
        <w:rPr>
          <w:rFonts w:ascii="Arial" w:hAnsi="Arial" w:cs="Arial"/>
          <w:noProof/>
          <w:sz w:val="22"/>
          <w:szCs w:val="22"/>
        </w:rPr>
        <w:t>23</w:t>
      </w:r>
      <w:r w:rsidR="00061AD1" w:rsidRPr="00061AD1">
        <w:rPr>
          <w:rFonts w:ascii="Arial" w:hAnsi="Arial" w:cs="Arial"/>
          <w:noProof/>
          <w:sz w:val="22"/>
          <w:szCs w:val="22"/>
        </w:rPr>
        <w:t>-</w:t>
      </w:r>
      <w:r w:rsidR="00850BE4">
        <w:rPr>
          <w:rFonts w:ascii="Arial" w:hAnsi="Arial" w:cs="Arial"/>
          <w:noProof/>
          <w:sz w:val="22"/>
          <w:szCs w:val="22"/>
        </w:rPr>
        <w:t>40</w:t>
      </w:r>
      <w:r w:rsidR="00061AD1" w:rsidRPr="00061AD1">
        <w:rPr>
          <w:rFonts w:ascii="Arial" w:hAnsi="Arial" w:cs="Arial"/>
          <w:noProof/>
          <w:sz w:val="22"/>
          <w:szCs w:val="22"/>
        </w:rPr>
        <w:t>_Glaubenbielen-Sattelpass-Glaubenberg.docx</w:t>
      </w:r>
    </w:fldSimple>
    <w:r w:rsidR="009E3C7F" w:rsidRPr="00A67C37">
      <w:rPr>
        <w:rFonts w:ascii="Arial" w:hAnsi="Arial" w:cs="Arial"/>
        <w:noProof/>
        <w:sz w:val="22"/>
        <w:szCs w:val="22"/>
      </w:rPr>
      <w:t>/</w:t>
    </w:r>
    <w:r w:rsidR="00094C8B" w:rsidRPr="00A67C37">
      <w:rPr>
        <w:rFonts w:ascii="Arial" w:hAnsi="Arial" w:cs="Arial"/>
        <w:noProof/>
        <w:sz w:val="22"/>
        <w:szCs w:val="22"/>
      </w:rPr>
      <w:fldChar w:fldCharType="begin"/>
    </w:r>
    <w:r w:rsidR="00CF5498" w:rsidRPr="00A67C37">
      <w:rPr>
        <w:rFonts w:ascii="Arial" w:hAnsi="Arial" w:cs="Arial"/>
        <w:noProof/>
        <w:sz w:val="22"/>
        <w:szCs w:val="22"/>
      </w:rPr>
      <w:instrText xml:space="preserve"> DATE \@ "dd.MM.yyyy" </w:instrText>
    </w:r>
    <w:r w:rsidR="00094C8B" w:rsidRPr="00A67C37">
      <w:rPr>
        <w:rFonts w:ascii="Arial" w:hAnsi="Arial" w:cs="Arial"/>
        <w:noProof/>
        <w:sz w:val="22"/>
        <w:szCs w:val="22"/>
      </w:rPr>
      <w:fldChar w:fldCharType="separate"/>
    </w:r>
    <w:r w:rsidR="00981385">
      <w:rPr>
        <w:rFonts w:ascii="Arial" w:hAnsi="Arial" w:cs="Arial"/>
        <w:noProof/>
        <w:sz w:val="22"/>
        <w:szCs w:val="22"/>
      </w:rPr>
      <w:t>01.10.2023</w:t>
    </w:r>
    <w:r w:rsidR="00094C8B" w:rsidRPr="00A67C37">
      <w:rPr>
        <w:rFonts w:ascii="Arial" w:hAnsi="Arial" w:cs="Arial"/>
        <w:noProof/>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00094C8B"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00094C8B" w:rsidRPr="00666547">
      <w:rPr>
        <w:rFonts w:ascii="Arial" w:hAnsi="Arial" w:cs="Arial"/>
        <w:sz w:val="22"/>
        <w:szCs w:val="22"/>
        <w:lang w:val="de-DE"/>
      </w:rPr>
      <w:fldChar w:fldCharType="separate"/>
    </w:r>
    <w:r w:rsidR="004A78E8">
      <w:rPr>
        <w:rFonts w:ascii="Arial" w:hAnsi="Arial" w:cs="Arial"/>
        <w:noProof/>
        <w:sz w:val="22"/>
        <w:szCs w:val="22"/>
        <w:lang w:val="de-DE"/>
      </w:rPr>
      <w:t>1</w:t>
    </w:r>
    <w:r w:rsidR="00094C8B" w:rsidRPr="00666547">
      <w:rPr>
        <w:rFonts w:ascii="Arial" w:hAnsi="Arial" w:cs="Arial"/>
        <w:sz w:val="22"/>
        <w:szCs w:val="22"/>
        <w:lang w:val="de-DE"/>
      </w:rPr>
      <w:fldChar w:fldCharType="end"/>
    </w:r>
    <w:r w:rsidR="00666547" w:rsidRPr="00666547">
      <w:rPr>
        <w:rFonts w:ascii="Arial" w:hAnsi="Arial" w:cs="Arial"/>
        <w:sz w:val="22"/>
        <w:szCs w:val="22"/>
        <w:lang w:val="de-DE"/>
      </w:rPr>
      <w:t>/</w:t>
    </w:r>
    <w:r w:rsidR="00094C8B"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00094C8B" w:rsidRPr="00666547">
      <w:rPr>
        <w:rFonts w:ascii="Arial" w:hAnsi="Arial" w:cs="Arial"/>
        <w:sz w:val="22"/>
        <w:szCs w:val="22"/>
        <w:lang w:val="de-DE"/>
      </w:rPr>
      <w:fldChar w:fldCharType="separate"/>
    </w:r>
    <w:r w:rsidR="004A78E8">
      <w:rPr>
        <w:rFonts w:ascii="Arial" w:hAnsi="Arial" w:cs="Arial"/>
        <w:noProof/>
        <w:sz w:val="22"/>
        <w:szCs w:val="22"/>
        <w:lang w:val="de-DE"/>
      </w:rPr>
      <w:t>3</w:t>
    </w:r>
    <w:r w:rsidR="00094C8B"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03FCF" w14:textId="77777777" w:rsidR="00B75D56" w:rsidRDefault="00B75D56">
      <w:r>
        <w:separator/>
      </w:r>
    </w:p>
  </w:footnote>
  <w:footnote w:type="continuationSeparator" w:id="0">
    <w:p w14:paraId="6864E876" w14:textId="77777777" w:rsidR="00B75D56" w:rsidRDefault="00B75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24349757">
    <w:abstractNumId w:val="1"/>
  </w:num>
  <w:num w:numId="2" w16cid:durableId="53585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089"/>
    <w:rsid w:val="00004662"/>
    <w:rsid w:val="00014B9D"/>
    <w:rsid w:val="0001575B"/>
    <w:rsid w:val="000319B4"/>
    <w:rsid w:val="00031D28"/>
    <w:rsid w:val="0003293B"/>
    <w:rsid w:val="0004076D"/>
    <w:rsid w:val="00044227"/>
    <w:rsid w:val="00044884"/>
    <w:rsid w:val="0005283E"/>
    <w:rsid w:val="000530A1"/>
    <w:rsid w:val="00060DA8"/>
    <w:rsid w:val="000611D0"/>
    <w:rsid w:val="00061AD1"/>
    <w:rsid w:val="00061CB5"/>
    <w:rsid w:val="00063CC2"/>
    <w:rsid w:val="00070BEE"/>
    <w:rsid w:val="00072EE3"/>
    <w:rsid w:val="0009027C"/>
    <w:rsid w:val="00092019"/>
    <w:rsid w:val="0009472F"/>
    <w:rsid w:val="00094C8B"/>
    <w:rsid w:val="000A7E4B"/>
    <w:rsid w:val="000B6CC3"/>
    <w:rsid w:val="000C5995"/>
    <w:rsid w:val="000C5CDF"/>
    <w:rsid w:val="000D2C35"/>
    <w:rsid w:val="000D64C4"/>
    <w:rsid w:val="000E5A33"/>
    <w:rsid w:val="000F44E5"/>
    <w:rsid w:val="0010100E"/>
    <w:rsid w:val="00110804"/>
    <w:rsid w:val="001143EC"/>
    <w:rsid w:val="0012648A"/>
    <w:rsid w:val="00132752"/>
    <w:rsid w:val="001347B6"/>
    <w:rsid w:val="00145F36"/>
    <w:rsid w:val="00151C75"/>
    <w:rsid w:val="00155F56"/>
    <w:rsid w:val="00162372"/>
    <w:rsid w:val="00170278"/>
    <w:rsid w:val="00171828"/>
    <w:rsid w:val="0017475E"/>
    <w:rsid w:val="00175240"/>
    <w:rsid w:val="001767E0"/>
    <w:rsid w:val="00191F2F"/>
    <w:rsid w:val="001921B6"/>
    <w:rsid w:val="00194876"/>
    <w:rsid w:val="00195027"/>
    <w:rsid w:val="001966F8"/>
    <w:rsid w:val="001A1AEB"/>
    <w:rsid w:val="001B1E0D"/>
    <w:rsid w:val="001C7483"/>
    <w:rsid w:val="001D674B"/>
    <w:rsid w:val="001E1D76"/>
    <w:rsid w:val="001E76DF"/>
    <w:rsid w:val="001F0E9E"/>
    <w:rsid w:val="00202101"/>
    <w:rsid w:val="00207B00"/>
    <w:rsid w:val="0021271A"/>
    <w:rsid w:val="002127FB"/>
    <w:rsid w:val="0021789F"/>
    <w:rsid w:val="0022144A"/>
    <w:rsid w:val="0022216D"/>
    <w:rsid w:val="002279BE"/>
    <w:rsid w:val="00243CBA"/>
    <w:rsid w:val="0025556F"/>
    <w:rsid w:val="00264CB6"/>
    <w:rsid w:val="00271A7A"/>
    <w:rsid w:val="00290A43"/>
    <w:rsid w:val="002950B4"/>
    <w:rsid w:val="002B0318"/>
    <w:rsid w:val="002C7F17"/>
    <w:rsid w:val="002D4569"/>
    <w:rsid w:val="002D791D"/>
    <w:rsid w:val="002E2D75"/>
    <w:rsid w:val="002F0CC3"/>
    <w:rsid w:val="002F45A0"/>
    <w:rsid w:val="003009D6"/>
    <w:rsid w:val="0031261A"/>
    <w:rsid w:val="00315C4A"/>
    <w:rsid w:val="00316B2A"/>
    <w:rsid w:val="00316E57"/>
    <w:rsid w:val="003202CC"/>
    <w:rsid w:val="0032383E"/>
    <w:rsid w:val="00326FDB"/>
    <w:rsid w:val="00343C0A"/>
    <w:rsid w:val="00345735"/>
    <w:rsid w:val="0034651C"/>
    <w:rsid w:val="003467F9"/>
    <w:rsid w:val="00347DCB"/>
    <w:rsid w:val="0037155E"/>
    <w:rsid w:val="00373597"/>
    <w:rsid w:val="0037387A"/>
    <w:rsid w:val="0037469E"/>
    <w:rsid w:val="003746F0"/>
    <w:rsid w:val="00374E44"/>
    <w:rsid w:val="00376A50"/>
    <w:rsid w:val="003878E2"/>
    <w:rsid w:val="003909F5"/>
    <w:rsid w:val="00390DF0"/>
    <w:rsid w:val="00394AB5"/>
    <w:rsid w:val="003A1FDC"/>
    <w:rsid w:val="003B1744"/>
    <w:rsid w:val="003C3BDF"/>
    <w:rsid w:val="003C7295"/>
    <w:rsid w:val="003D245D"/>
    <w:rsid w:val="003D7126"/>
    <w:rsid w:val="003E2D2B"/>
    <w:rsid w:val="003F2138"/>
    <w:rsid w:val="003F4BB6"/>
    <w:rsid w:val="0040412E"/>
    <w:rsid w:val="00407E54"/>
    <w:rsid w:val="004235BE"/>
    <w:rsid w:val="0042609D"/>
    <w:rsid w:val="00426F3B"/>
    <w:rsid w:val="00433076"/>
    <w:rsid w:val="004371B3"/>
    <w:rsid w:val="00450A6F"/>
    <w:rsid w:val="0045273B"/>
    <w:rsid w:val="00452D4E"/>
    <w:rsid w:val="00455653"/>
    <w:rsid w:val="00456656"/>
    <w:rsid w:val="00464024"/>
    <w:rsid w:val="0047305D"/>
    <w:rsid w:val="00486478"/>
    <w:rsid w:val="00490208"/>
    <w:rsid w:val="00492F0E"/>
    <w:rsid w:val="004A3CE1"/>
    <w:rsid w:val="004A78E8"/>
    <w:rsid w:val="004B3395"/>
    <w:rsid w:val="004B785F"/>
    <w:rsid w:val="004C7DAD"/>
    <w:rsid w:val="004D27F2"/>
    <w:rsid w:val="004E7BD5"/>
    <w:rsid w:val="004F3502"/>
    <w:rsid w:val="004F65E5"/>
    <w:rsid w:val="004F7727"/>
    <w:rsid w:val="0050146D"/>
    <w:rsid w:val="00513D4D"/>
    <w:rsid w:val="00513F9E"/>
    <w:rsid w:val="005262F1"/>
    <w:rsid w:val="005279B5"/>
    <w:rsid w:val="00534037"/>
    <w:rsid w:val="0053547D"/>
    <w:rsid w:val="00542D07"/>
    <w:rsid w:val="005757D4"/>
    <w:rsid w:val="00576433"/>
    <w:rsid w:val="00581806"/>
    <w:rsid w:val="0058337B"/>
    <w:rsid w:val="0058409E"/>
    <w:rsid w:val="005862CB"/>
    <w:rsid w:val="00592A42"/>
    <w:rsid w:val="005A0937"/>
    <w:rsid w:val="005A0B15"/>
    <w:rsid w:val="005A2EB3"/>
    <w:rsid w:val="005A4B79"/>
    <w:rsid w:val="005A65BF"/>
    <w:rsid w:val="005B35B5"/>
    <w:rsid w:val="005B58E3"/>
    <w:rsid w:val="005D0CE9"/>
    <w:rsid w:val="005D79A6"/>
    <w:rsid w:val="005E2391"/>
    <w:rsid w:val="005E6E8A"/>
    <w:rsid w:val="005F36AA"/>
    <w:rsid w:val="005F5339"/>
    <w:rsid w:val="005F61FF"/>
    <w:rsid w:val="00606414"/>
    <w:rsid w:val="006071F1"/>
    <w:rsid w:val="006078B6"/>
    <w:rsid w:val="00607AE4"/>
    <w:rsid w:val="006308AC"/>
    <w:rsid w:val="00654277"/>
    <w:rsid w:val="006560A9"/>
    <w:rsid w:val="00666547"/>
    <w:rsid w:val="00681E65"/>
    <w:rsid w:val="0068215E"/>
    <w:rsid w:val="00683CB9"/>
    <w:rsid w:val="0068458A"/>
    <w:rsid w:val="00685EEB"/>
    <w:rsid w:val="00691875"/>
    <w:rsid w:val="00691E1A"/>
    <w:rsid w:val="00696652"/>
    <w:rsid w:val="006A1B62"/>
    <w:rsid w:val="006A1D02"/>
    <w:rsid w:val="006A6653"/>
    <w:rsid w:val="006B2A0D"/>
    <w:rsid w:val="006B7F64"/>
    <w:rsid w:val="006C1BF8"/>
    <w:rsid w:val="006C22DE"/>
    <w:rsid w:val="006E4F97"/>
    <w:rsid w:val="00714296"/>
    <w:rsid w:val="00714A18"/>
    <w:rsid w:val="007220AA"/>
    <w:rsid w:val="007308DF"/>
    <w:rsid w:val="00741674"/>
    <w:rsid w:val="007453C2"/>
    <w:rsid w:val="00746625"/>
    <w:rsid w:val="00746BAA"/>
    <w:rsid w:val="0075208C"/>
    <w:rsid w:val="00767D41"/>
    <w:rsid w:val="00772EA8"/>
    <w:rsid w:val="00772F40"/>
    <w:rsid w:val="00775012"/>
    <w:rsid w:val="00777A69"/>
    <w:rsid w:val="00784A35"/>
    <w:rsid w:val="00784C83"/>
    <w:rsid w:val="007A2FBD"/>
    <w:rsid w:val="007B01A0"/>
    <w:rsid w:val="007B7DC0"/>
    <w:rsid w:val="007C40EE"/>
    <w:rsid w:val="007D1FF8"/>
    <w:rsid w:val="007D5563"/>
    <w:rsid w:val="007D5614"/>
    <w:rsid w:val="007D63D5"/>
    <w:rsid w:val="007D7A86"/>
    <w:rsid w:val="007E4930"/>
    <w:rsid w:val="007F1EE4"/>
    <w:rsid w:val="007F6E24"/>
    <w:rsid w:val="00802D99"/>
    <w:rsid w:val="008032A4"/>
    <w:rsid w:val="00817C2A"/>
    <w:rsid w:val="00817D78"/>
    <w:rsid w:val="00820193"/>
    <w:rsid w:val="0082511D"/>
    <w:rsid w:val="008251D3"/>
    <w:rsid w:val="008258E0"/>
    <w:rsid w:val="00833461"/>
    <w:rsid w:val="008353B0"/>
    <w:rsid w:val="008500C2"/>
    <w:rsid w:val="00850BE4"/>
    <w:rsid w:val="00855CD7"/>
    <w:rsid w:val="00856348"/>
    <w:rsid w:val="00863C92"/>
    <w:rsid w:val="00874748"/>
    <w:rsid w:val="00893881"/>
    <w:rsid w:val="0089409E"/>
    <w:rsid w:val="00897F9F"/>
    <w:rsid w:val="008B392B"/>
    <w:rsid w:val="008B5F82"/>
    <w:rsid w:val="008C3866"/>
    <w:rsid w:val="008E34C1"/>
    <w:rsid w:val="008E4B80"/>
    <w:rsid w:val="008F3FAC"/>
    <w:rsid w:val="008F4F50"/>
    <w:rsid w:val="008F5089"/>
    <w:rsid w:val="00900B11"/>
    <w:rsid w:val="009035BC"/>
    <w:rsid w:val="009210BF"/>
    <w:rsid w:val="00922A76"/>
    <w:rsid w:val="00924BB3"/>
    <w:rsid w:val="00930D49"/>
    <w:rsid w:val="009640E0"/>
    <w:rsid w:val="009652AB"/>
    <w:rsid w:val="009712EC"/>
    <w:rsid w:val="00980C4D"/>
    <w:rsid w:val="00981385"/>
    <w:rsid w:val="00984C68"/>
    <w:rsid w:val="00990836"/>
    <w:rsid w:val="00995A4F"/>
    <w:rsid w:val="00996473"/>
    <w:rsid w:val="009A000C"/>
    <w:rsid w:val="009A211A"/>
    <w:rsid w:val="009A6FB0"/>
    <w:rsid w:val="009B1C83"/>
    <w:rsid w:val="009B4ADE"/>
    <w:rsid w:val="009C077C"/>
    <w:rsid w:val="009C20A2"/>
    <w:rsid w:val="009C2FA8"/>
    <w:rsid w:val="009C3D15"/>
    <w:rsid w:val="009C5F1D"/>
    <w:rsid w:val="009C7744"/>
    <w:rsid w:val="009E3C7F"/>
    <w:rsid w:val="009E5AB9"/>
    <w:rsid w:val="009F3B8C"/>
    <w:rsid w:val="009F49FC"/>
    <w:rsid w:val="00A04071"/>
    <w:rsid w:val="00A06084"/>
    <w:rsid w:val="00A103CD"/>
    <w:rsid w:val="00A1410B"/>
    <w:rsid w:val="00A16BC3"/>
    <w:rsid w:val="00A20817"/>
    <w:rsid w:val="00A2266A"/>
    <w:rsid w:val="00A24240"/>
    <w:rsid w:val="00A3331B"/>
    <w:rsid w:val="00A3676A"/>
    <w:rsid w:val="00A37857"/>
    <w:rsid w:val="00A46023"/>
    <w:rsid w:val="00A4678A"/>
    <w:rsid w:val="00A50B14"/>
    <w:rsid w:val="00A51097"/>
    <w:rsid w:val="00A64AD3"/>
    <w:rsid w:val="00A67C37"/>
    <w:rsid w:val="00A67CE1"/>
    <w:rsid w:val="00A73F66"/>
    <w:rsid w:val="00A75644"/>
    <w:rsid w:val="00A76C32"/>
    <w:rsid w:val="00A91A34"/>
    <w:rsid w:val="00A94278"/>
    <w:rsid w:val="00A9565E"/>
    <w:rsid w:val="00AA2883"/>
    <w:rsid w:val="00AA36D8"/>
    <w:rsid w:val="00AA37F2"/>
    <w:rsid w:val="00AB500E"/>
    <w:rsid w:val="00AB7D91"/>
    <w:rsid w:val="00AC1F23"/>
    <w:rsid w:val="00AD05BC"/>
    <w:rsid w:val="00AF07CC"/>
    <w:rsid w:val="00B03A6F"/>
    <w:rsid w:val="00B12754"/>
    <w:rsid w:val="00B171A0"/>
    <w:rsid w:val="00B17E8D"/>
    <w:rsid w:val="00B2444B"/>
    <w:rsid w:val="00B331AA"/>
    <w:rsid w:val="00B34BC5"/>
    <w:rsid w:val="00B41C33"/>
    <w:rsid w:val="00B422B0"/>
    <w:rsid w:val="00B446EF"/>
    <w:rsid w:val="00B47E9C"/>
    <w:rsid w:val="00B5281E"/>
    <w:rsid w:val="00B52EF2"/>
    <w:rsid w:val="00B65939"/>
    <w:rsid w:val="00B67161"/>
    <w:rsid w:val="00B75D4F"/>
    <w:rsid w:val="00B75D56"/>
    <w:rsid w:val="00B80626"/>
    <w:rsid w:val="00B84659"/>
    <w:rsid w:val="00B87C3D"/>
    <w:rsid w:val="00B915F1"/>
    <w:rsid w:val="00BA10BE"/>
    <w:rsid w:val="00BA6F86"/>
    <w:rsid w:val="00BB773A"/>
    <w:rsid w:val="00BB7FE5"/>
    <w:rsid w:val="00BC0C8D"/>
    <w:rsid w:val="00BC0E08"/>
    <w:rsid w:val="00BC1600"/>
    <w:rsid w:val="00BC5FD2"/>
    <w:rsid w:val="00BD5C02"/>
    <w:rsid w:val="00BE665C"/>
    <w:rsid w:val="00BF3A68"/>
    <w:rsid w:val="00BF4D6C"/>
    <w:rsid w:val="00C0016E"/>
    <w:rsid w:val="00C07A19"/>
    <w:rsid w:val="00C20528"/>
    <w:rsid w:val="00C30C45"/>
    <w:rsid w:val="00C340C6"/>
    <w:rsid w:val="00C345FC"/>
    <w:rsid w:val="00C361F4"/>
    <w:rsid w:val="00C369DC"/>
    <w:rsid w:val="00C414BB"/>
    <w:rsid w:val="00C45A81"/>
    <w:rsid w:val="00C468DD"/>
    <w:rsid w:val="00C5357B"/>
    <w:rsid w:val="00C57AAE"/>
    <w:rsid w:val="00C626F0"/>
    <w:rsid w:val="00C64906"/>
    <w:rsid w:val="00C65B8B"/>
    <w:rsid w:val="00C744EC"/>
    <w:rsid w:val="00C754C4"/>
    <w:rsid w:val="00C83613"/>
    <w:rsid w:val="00C84A49"/>
    <w:rsid w:val="00C86538"/>
    <w:rsid w:val="00C91702"/>
    <w:rsid w:val="00C96271"/>
    <w:rsid w:val="00C9734C"/>
    <w:rsid w:val="00CA45E3"/>
    <w:rsid w:val="00CC343F"/>
    <w:rsid w:val="00CC3DFB"/>
    <w:rsid w:val="00CC576C"/>
    <w:rsid w:val="00CC6C0A"/>
    <w:rsid w:val="00CD0380"/>
    <w:rsid w:val="00CE0973"/>
    <w:rsid w:val="00CF2231"/>
    <w:rsid w:val="00CF5498"/>
    <w:rsid w:val="00D02172"/>
    <w:rsid w:val="00D07E71"/>
    <w:rsid w:val="00D204E5"/>
    <w:rsid w:val="00D22060"/>
    <w:rsid w:val="00D32422"/>
    <w:rsid w:val="00D336B8"/>
    <w:rsid w:val="00D42BFF"/>
    <w:rsid w:val="00D4505E"/>
    <w:rsid w:val="00D47EA3"/>
    <w:rsid w:val="00D511CC"/>
    <w:rsid w:val="00D57FBD"/>
    <w:rsid w:val="00D6151A"/>
    <w:rsid w:val="00D85A63"/>
    <w:rsid w:val="00D9516C"/>
    <w:rsid w:val="00DA7631"/>
    <w:rsid w:val="00DB71A2"/>
    <w:rsid w:val="00DC2FAA"/>
    <w:rsid w:val="00DC5932"/>
    <w:rsid w:val="00DC7D00"/>
    <w:rsid w:val="00DD3BE3"/>
    <w:rsid w:val="00DD3D1B"/>
    <w:rsid w:val="00DD699B"/>
    <w:rsid w:val="00DD7F2F"/>
    <w:rsid w:val="00DE17C3"/>
    <w:rsid w:val="00DE2700"/>
    <w:rsid w:val="00DE31EE"/>
    <w:rsid w:val="00DE4F94"/>
    <w:rsid w:val="00DE7EF0"/>
    <w:rsid w:val="00DF22AD"/>
    <w:rsid w:val="00DF500F"/>
    <w:rsid w:val="00E053C4"/>
    <w:rsid w:val="00E05DA0"/>
    <w:rsid w:val="00E21889"/>
    <w:rsid w:val="00E3282A"/>
    <w:rsid w:val="00E34C39"/>
    <w:rsid w:val="00E45345"/>
    <w:rsid w:val="00E52605"/>
    <w:rsid w:val="00E57347"/>
    <w:rsid w:val="00E578E8"/>
    <w:rsid w:val="00E737D0"/>
    <w:rsid w:val="00E94D8A"/>
    <w:rsid w:val="00E958E7"/>
    <w:rsid w:val="00EB020D"/>
    <w:rsid w:val="00EB0613"/>
    <w:rsid w:val="00EC11B0"/>
    <w:rsid w:val="00ED0B28"/>
    <w:rsid w:val="00ED1526"/>
    <w:rsid w:val="00ED15BB"/>
    <w:rsid w:val="00ED6809"/>
    <w:rsid w:val="00EE57D6"/>
    <w:rsid w:val="00EF54FF"/>
    <w:rsid w:val="00F04354"/>
    <w:rsid w:val="00F0776D"/>
    <w:rsid w:val="00F14536"/>
    <w:rsid w:val="00F16C88"/>
    <w:rsid w:val="00F21677"/>
    <w:rsid w:val="00F26A88"/>
    <w:rsid w:val="00F32CC3"/>
    <w:rsid w:val="00F430A8"/>
    <w:rsid w:val="00F46173"/>
    <w:rsid w:val="00F529DA"/>
    <w:rsid w:val="00F56722"/>
    <w:rsid w:val="00F6247D"/>
    <w:rsid w:val="00F6564D"/>
    <w:rsid w:val="00F658DC"/>
    <w:rsid w:val="00F65C83"/>
    <w:rsid w:val="00F7151A"/>
    <w:rsid w:val="00F83786"/>
    <w:rsid w:val="00F8378A"/>
    <w:rsid w:val="00F868E4"/>
    <w:rsid w:val="00FA14D4"/>
    <w:rsid w:val="00FA7612"/>
    <w:rsid w:val="00FB170B"/>
    <w:rsid w:val="00FC0445"/>
    <w:rsid w:val="00FC0627"/>
    <w:rsid w:val="00FC12D3"/>
    <w:rsid w:val="00FC4524"/>
    <w:rsid w:val="00FC599E"/>
    <w:rsid w:val="00FD4DAB"/>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3D68D"/>
  <w15:docId w15:val="{94430C20-BB5B-4821-9E97-A0681725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68DD"/>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C468DD"/>
    <w:rPr>
      <w:color w:val="0000FF"/>
      <w:u w:val="single"/>
    </w:rPr>
  </w:style>
  <w:style w:type="character" w:styleId="BesuchterLink">
    <w:name w:val="FollowedHyperlink"/>
    <w:basedOn w:val="Absatz-Standardschriftart"/>
    <w:rsid w:val="00C468DD"/>
    <w:rPr>
      <w:color w:val="800080"/>
      <w:u w:val="single"/>
    </w:rPr>
  </w:style>
  <w:style w:type="paragraph" w:styleId="Sprechblasentext">
    <w:name w:val="Balloon Text"/>
    <w:basedOn w:val="Standard"/>
    <w:semiHidden/>
    <w:rsid w:val="00C468DD"/>
    <w:rPr>
      <w:rFonts w:ascii="Tahoma" w:hAnsi="Tahoma" w:cs="Tahoma"/>
      <w:sz w:val="16"/>
      <w:szCs w:val="16"/>
    </w:rPr>
  </w:style>
  <w:style w:type="paragraph" w:styleId="Kopfzeile">
    <w:name w:val="header"/>
    <w:basedOn w:val="Standard"/>
    <w:rsid w:val="00C468DD"/>
    <w:pPr>
      <w:tabs>
        <w:tab w:val="center" w:pos="4536"/>
        <w:tab w:val="right" w:pos="9072"/>
      </w:tabs>
    </w:pPr>
  </w:style>
  <w:style w:type="paragraph" w:styleId="Fuzeile">
    <w:name w:val="footer"/>
    <w:basedOn w:val="Standard"/>
    <w:link w:val="FuzeileZchn"/>
    <w:uiPriority w:val="99"/>
    <w:rsid w:val="00C468DD"/>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character" w:styleId="Platzhaltertext">
    <w:name w:val="Placeholder Text"/>
    <w:basedOn w:val="Absatz-Standardschriftart"/>
    <w:uiPriority w:val="99"/>
    <w:semiHidden/>
    <w:rsid w:val="00784C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_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6AAC3615BD4A6CA01EA35E87C0093E"/>
        <w:category>
          <w:name w:val="Allgemein"/>
          <w:gallery w:val="placeholder"/>
        </w:category>
        <w:types>
          <w:type w:val="bbPlcHdr"/>
        </w:types>
        <w:behaviors>
          <w:behavior w:val="content"/>
        </w:behaviors>
        <w:guid w:val="{463BCF8B-B246-40C7-8440-EF75679EC047}"/>
      </w:docPartPr>
      <w:docPartBody>
        <w:p w:rsidR="00283541" w:rsidRDefault="00FD38AB">
          <w:pPr>
            <w:pStyle w:val="526AAC3615BD4A6CA01EA35E87C0093E"/>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8AB"/>
    <w:rsid w:val="00006F6C"/>
    <w:rsid w:val="00136B09"/>
    <w:rsid w:val="001A3750"/>
    <w:rsid w:val="001C29EB"/>
    <w:rsid w:val="00283541"/>
    <w:rsid w:val="002A336B"/>
    <w:rsid w:val="0045783C"/>
    <w:rsid w:val="00487B69"/>
    <w:rsid w:val="007E4133"/>
    <w:rsid w:val="007E5EE8"/>
    <w:rsid w:val="008A2076"/>
    <w:rsid w:val="008E0EB1"/>
    <w:rsid w:val="00A0349C"/>
    <w:rsid w:val="00A626A6"/>
    <w:rsid w:val="00B3532B"/>
    <w:rsid w:val="00C61AF9"/>
    <w:rsid w:val="00C961D8"/>
    <w:rsid w:val="00D47606"/>
    <w:rsid w:val="00E467C2"/>
    <w:rsid w:val="00E77F78"/>
    <w:rsid w:val="00FD38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354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83541"/>
    <w:rPr>
      <w:color w:val="808080"/>
    </w:rPr>
  </w:style>
  <w:style w:type="paragraph" w:customStyle="1" w:styleId="526AAC3615BD4A6CA01EA35E87C0093E">
    <w:name w:val="526AAC3615BD4A6CA01EA35E87C0093E"/>
    <w:rsid w:val="002835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DEEB8-CAD0-476E-A43F-93CC12A6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Tourenblatt_01.dotx</Template>
  <TotalTime>0</TotalTime>
  <Pages>3</Pages>
  <Words>480</Words>
  <Characters>3029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2014-09-08T18:12:00Z</cp:lastPrinted>
  <dcterms:created xsi:type="dcterms:W3CDTF">2023-10-01T16:11:00Z</dcterms:created>
  <dcterms:modified xsi:type="dcterms:W3CDTF">2023-10-01T16:11:00Z</dcterms:modified>
</cp:coreProperties>
</file>