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EBE31" w14:textId="321F8DFC" w:rsidR="00893881" w:rsidRDefault="00DC79B8" w:rsidP="00893881">
      <w:pPr>
        <w:tabs>
          <w:tab w:val="left" w:pos="2340"/>
        </w:tabs>
      </w:pPr>
      <w:r>
        <w:rPr>
          <w:noProof/>
        </w:rPr>
        <mc:AlternateContent>
          <mc:Choice Requires="wpc">
            <w:drawing>
              <wp:inline distT="0" distB="0" distL="0" distR="0" wp14:anchorId="6B7FEAFA" wp14:editId="749FD0F0">
                <wp:extent cx="5715000" cy="914400"/>
                <wp:effectExtent l="0" t="0" r="0" b="63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WordArt 195"/>
                        <wps:cNvSpPr txBox="1">
                          <a:spLocks noChangeArrowheads="1" noChangeShapeType="1" noTextEdit="1"/>
                        </wps:cNvSpPr>
                        <wps:spPr bwMode="auto">
                          <a:xfrm>
                            <a:off x="1485900" y="114300"/>
                            <a:ext cx="3657600" cy="643255"/>
                          </a:xfrm>
                          <a:prstGeom prst="rect">
                            <a:avLst/>
                          </a:prstGeom>
                        </wps:spPr>
                        <wps:txbx>
                          <w:txbxContent>
                            <w:p w14:paraId="276CCD58" w14:textId="77777777" w:rsidR="00DC79B8" w:rsidRDefault="00DC79B8" w:rsidP="00DC79B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196"/>
                        <wpg:cNvGrpSpPr>
                          <a:grpSpLocks/>
                        </wpg:cNvGrpSpPr>
                        <wpg:grpSpPr bwMode="auto">
                          <a:xfrm rot="10814245" flipV="1">
                            <a:off x="114300" y="0"/>
                            <a:ext cx="914400" cy="798513"/>
                            <a:chOff x="1071" y="1806"/>
                            <a:chExt cx="1407" cy="1388"/>
                          </a:xfrm>
                        </wpg:grpSpPr>
                        <wps:wsp>
                          <wps:cNvPr id="5"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6B7FEAFA"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enrl4AABB5AgAOAAAAZHJzL2Uyb0RvYy54bWzsfVmPXUly3rsB/4cCHw14eM85d22oJYxb&#10;GsGAbAtQ2XquJouLTbLoqupmj369v9jyZvBEZFyJ1FjLfelTXRWMjIyM3L5Y8s/+4rePH25+vX98&#10;ev/w6ccX0+82L27uP716eP3+09sfX/zP2z/85+OLm6fnu0+v7z48fLr/8cUf759e/MWf/8f/8Gdf&#10;Pv9wPz+8e/jw+v7xBkw+Pf3w5fOPL949P3/+4eXLp1fv7j/ePf3u4fP9J/zxzcPjx7tn/O/j25ev&#10;H+++gPvHDy/nzWb/8svD4+vPjw+v7p+e8Nu/lD+++HPm/+bN/avn//HmzdP9882HH19Atmf+7yP/&#10;92f678s//7O7H94+3n1+9/6VinH3T5Di4937T2i0sfrLu+e7m18e369YfXz/6vHh6eHN8+9ePXx8&#10;+fDmzftX99wH9GbafNWbn+4+/Xr3xJ15Be2YgPjpO/L9+S3J/enhD+8/fIA2XoL7D/Q7+n7B+Nzj&#10;l18+Y3SePrdxevq29v/u3d3ne+7W0w+v/vuvf/t48/71jy/mFzef7j7CRv4eQ/r7x+eb6bSj8aHG&#10;QfV3n0H3/Nt/efgNdsa6fvr8Nw+v/s/TzaeHn97dfXp7//vHx4cv7+7vXkO8Ccz019za7R8/gzP/&#10;9vb+t+e/ev0epjARe3S48ZfGnqiln7/8t4fX+Cd3vzw/cGu/vXn8SJrCmN2QCNvj7rSBSf0RP0/b&#10;BT+C2d0PYH7zCn9f9rvDnv7+CgT77TLvuDMv734wRp8fn57/+v7h4w398OOLR9gqN3T36988PZNg&#10;dz8YiUpJgomIz7/9/Juq5ueH13+EvF9gwz++ePq/v9w93qPvv3z86QEmjw6/eXz4qBql/ycZie3t&#10;b39/9/hZ236G1H/58MvPH+7//u7XeyFiMYj67Wsdl7vX/5v4ffyAGfLr3Yeb/c463ZNgGM8krBR0&#10;RJlpl6Rt4v30+ffQ7x/ec39pIKQ32l+YHHX37Q9f3p5tD+vKV4vEP2pO/fXjwy+foQVie7a9rdke&#10;/xmWtxfLY5q/fvxMxse6oB/Z6sRy/N+J51shju3n5vGBzG5znLbzdgdFfXj/+X/ZqJhhiTGRXX1l&#10;UqdpuzWLOpyOu2kRk3v1Dmsc2+TmgAEigzxuuAN3P7x691dqkNN2cxBrnJbjkS3fbBFToAku9vXP&#10;PtnReZnsNP48Q6H0gyi9m45kIV9N8qfPmCikszbB/byXgel4kFldNqXX6rPZPFDeeZZeNJH9UiuS&#10;ic51IrOJYN3Apopuvnt4/IcXX03uD//1E1Y4tgbsaPw/291hxr957P/yc/+Xu0+vwOrHF88vbuTH&#10;n55lF/zl8+P7t+9YoWTgnx5oQN6MJ+SfYDPYm3384fH+nrZ/mAcbrVutm3l8w6BjLuqcwQ/gc17C&#10;tzOkoOV7OrBldmv3q19k7SZyW69ppcTKzcuELZm3GBRZDf/Ty5vd8XTz5eY087bTrau3bVUF0bzb&#10;3Ly7WY6zyNJW1tu2roJov93GnJauuXk/xZzQ3ybT/rSPOdHqxCs9yXSYY07QTyM6bHcxJ6w6jWg+&#10;HmJOOCY2okOmp1NHtGx2MaepV/lxmWKhpl7ny7xPePVKP+6z4eu1vmyTHpKZtS6eIH1sCr3el0Ni&#10;C1Ov+OMp62Ov+WV7TPrYq/64zIlcve7nY2JZtAa1Ph4OiVyYAGeqec549bo/TBmvXvfTPtH93Ot+&#10;v8t49bqfpkRftCi0PuIIGOtr7nV/yFj1qt9lpjr3qt8mlrr0mt8elliqxWk+UfzSKx5rYMKqV3yi&#10;9qVX+3LMOPVqTwx+6ZW+bJOJuPRKzzj1Ol+mxNyXXudLPHG2vcrnQ9K7ba/yKWPVq3zOFvdtr/I5&#10;saltr/M5mzZ8+LTlPdtxtr3SJ8z5cMXa9ko/JJaw7bWO82fCqtf6tCQjuOv1fkxY7Xq1z5ttPIS7&#10;Xu9YIMMO7pzaD8m2s+v1PiXbM+6A57VjwTiHO/2u1/ucserVvuwTw9r1escyFHewV/uyJCvMvlf7&#10;tBxiXvte78uUDOG+1/u8SSbh3ikey0eorX2v+Dlb+fa95udsn9j3ml8wL0J97XvVz7vsbNSrHvhA&#10;wqvX/bxNhvHQ6343JWcHuvy1ncnxwsm1nU3v3gm8gLvhb5/0vIqfcC3AzXoj+MDDE10n6fCK0y+O&#10;p3S8Zno63CbEGFIi5jtpSYwxI2KDRMBywBmDQsR2Bh8TQ+tEfLpIZjorEjVOg5d0cdI+ysW77KRe&#10;LG6ny7pJhzoW5rKOTtrT6bKu0tGMuMvto5R91q7Ol40nHbCY+2VdpTMUk1/W1Vm7ipPQJcNEZyHi&#10;jtPOReRmuZd1lQ41zP2yrtLJhckv6+qiXcUB5BLZ6QxC3HHKuIhcu4qTxEXk2lWcFi4i167iRHAR&#10;uXZ1e1lXadunrmJnv4Q7be1MfllXaftm8su6Sls0k1/WVdqGmfyyrtJWS+TYTC/pKu2mTH5ZV2nD&#10;ZPLLukp7IpNf1tW9dnV/WVdpZyPu2Lu6rsrypJsTAeNfu28eX9zAffMz/Rvgb3fPtKfZjzdfAI7R&#10;HfMdUHjgKPT7jw+/3t8+MMUzbW27HfZdtDs3Wz1TfPjkKI9KCfsTCe3v9v3MHPcTTgXEseH89nf7&#10;Kh0d0ImuDa793b5Kp1AuzirjdgFVM78DI0bQnPGxr/A7YJ9guuO4H4BxlG7c7oFOQdQPgcrzdlV/&#10;wGuG/TjqXry03dLkt6/0A4gOtwvMZsxP1wucZ8d0MFTqB3CbMd1R+rtgLo/sAMiO8INlD+nIQqld&#10;QfpS/QHdUfnG7R51FVgExcz50fWexu1oM870a1/V80bpCrsHyiP82sHC+NhX7W8r/KZTZafCD1jO&#10;UH97yE/9gCdlTEc3QaLDeWk0Hns9IAnKnKoPgA+zO4y57egehFaLSQ7Mh8lw0x7JttOxwNCNyAD7&#10;MLdiJLY6w3GaHXLTQ9p4GLZm7kNewH5YsvGUWHRJKahwXiDVFlR6CBwbOfAf5mUbp5msfcV055Ms&#10;2WNNAAFiXu1yYEzsq8x0cy8GCSAQc8PRdzRIM+GMUAaOjUMygrtBVsxlcnuy1Y4tA1AQkzWviPXQ&#10;vtLTSY8Cp7F2gQYxN+A9wz5MUCwJVy0M8G0SGTCfITvbvnCCHmmOgCvidhjvXmptADyG3PRGCORn&#10;SCZLzAKDGommdy5gP0MynS5AM4ZkWNCoo9V2OcGxzHTtYmiDbl8dfMJiiV+lETWSuVh3ARLJQGAl&#10;GSpFrakaMABFwq/YZkh+NoBi2yf1Ct147iy6f8zFkg/ASPi1q5rp176i57bmF3QAjS7itz4YW3uv&#10;Pjw8USwQtkY6cLcf+OSNX/Yu0RZNRKdROnW3X/DGquEd5JS/ur5xP1GftsZBYeJIaETn+ubL1Pd2&#10;fc+Lbgvz5sQNnF3ftJex5xuLjIy5RS31w3yx55vAzwn3TrDK/N7TidBwve30RJj3Z1CT/FoBIwcU&#10;bwh0DhhhQ22M4EYLGTmUeEOIc8AIummM9oSpBxJhEBvNDMA2ZIQltxGxzztghMNOo5nnREe0SDWq&#10;aUPusYCV83nP8PSGQtGR6Mxrzng5lTNuHWjK+bwneMZjuZzWd4mynM8bvUt4OcUzzh/J1WsekXwJ&#10;L6f7TF90bzjri3H+QPd02ztTnch5F8hFqOuZip2TEa9e96SJmFdv7ydyGUSsetWLxy0Sq7d4OMBi&#10;Vr3m0w72it8lk9A5vPeJOdD+2FTF3qige87fnQ2g83dPiUxLr/NkgXHu7imZOIvXeDx2zt09k3ss&#10;6lyvcI5gCYaOjkNNTXO2fPaGDudsaE/e3Z1wct5u9isHMhEScJYp6R3OM2ciRJLEMvU2joCNUE90&#10;3W3NTXA2xqx6G4ffMmbVqxzIQ8Kq13nGqVe52/twQrr66gJnpB7Er766lZv26qvLfNJXX12mGYrt&#10;wfX8tqHeY6+6wiC33ldHt74WQ/BPcdPQrkZuGtokIjeN3IGxPOolJHPSAIzgy7fkI/AdU3w4dnnV&#10;y7J0epbg+JTMIInKE4ElnKChdkWyxuyrSMhG6Qr0dqJjD/ErbvI4Rgtd4Whi3RK/AuHA8Vf4VfIp&#10;IqFx2Kn2JsVU9cSS0iG5h7pbwX4A3oisgIfUH4sonxE4ZJjUGKLROIwxXKbetArsxUmHh2Aollpv&#10;heGKjRcwnu4FzZ1qtmhftUkZchyGhoLpllu5WL6epdbWFTH6EyXTYDS/QoyQGkkj+70RI6TBYMEm&#10;i57F/XpGjAAMQwzCjE7N6fVNmNE8neiSMS8b9m30kJC7SyMqHwf6jYDlPZW7ZUw7AgwiZv09YxKA&#10;JWDWXzRmJHAlzPqrxpGviQGv/qYxb3ZZL/u7hgAsAS/o/Hy3OXEmQNRJd9ugIMNIYR5FOkEXscYc&#10;joQA+IRbr//piHt8wq0fgC2C4BN2/QhMR47NjHpKOHfTyAGBuAm7fhCQaEq30JBdPwpHwCgJu34c&#10;kMmb2QdtG006pI3yXTsYVgcqwfdBqEQknoeVlhOFX0dD64ClecNZHiG/fjAgHiOgkXz9aMDVRshe&#10;yK8fjWl3yIaDfM1NL+gvgSchv344pv2c9tePB+K/E35uPPZIYYr159Cm6ZSOrwOcpsMmm2oeczrO&#10;2eRwsNN0WDL9eegJ8QJJfz36dOA8nsheHAA1TYdsPFzGxXQQsC6wFwdD5bPNpV3gAJkt7Q6LOgDw&#10;j0fXoVFI4stG1wNSMNKEnZscB05li5TnUjBS2dzM2B9T2fqZgRUjk81NjAMHpYeyuYmBWP+kq25e&#10;HMWBEYwreT3bvF32GTuXjTEdkSsTTzOXj7FLZ63LyMAxIdszXE7GPl3jXVYGrjcpu34oDgypR2vU&#10;rh8KrGXZGuByM07I54mHgiIVm4pxXGDQMRgKn5+xSc87FJnU8UuPTy5HA0tAZnk+SwOCJWPr8jQm&#10;SgSN++szNTacehpZssvVmJZ0OCjQo+vvLtty6fja6KYt3JGJfH48lmziupyNSXJ/I3Oh+LnWLs7t&#10;2RKP+M4zHYJgMv1RYEPjh4ielF+/hU8H6CXuL13AO36cFhmNB7mMz3RHbFUJv348cC7MpgcFpJz5&#10;nbbZQnrox2OwBSHu9cxvcASi4KZzu3txRwbzDXGbZzpcCbIt8ujGYydeqIhfPx4zBiTR39GNx1b8&#10;GRG/fjxwX0v5ufGYU3uhuKqmF8SdZfZC8b6Nbtqk840CYRodJkZmzxT/2uiOU3biQ1jpmQzsshMQ&#10;otHOdDscbOKdiEL+WqszJTzH1kwoVqPbikcoGAwKrGtkQAyzjRIlMDo68aIqOwBpV7/Q1S8EgOWa&#10;w7VygdF9ijSD+5IAwGN3xtUv9M/qF0pzRDVI8prDtTLgf3s5XKkR0EGW5ioOqpfM1QN2YiY33854&#10;atMxlMktWr8gx6mGyS9LV6NDJJG35JkxdzojMvllXT1qV3HEu0QzmlRxi8yki8i1qzigXUKugcq3&#10;OH9dRK5dbdH+Y81oSsWtlPjD2aYg11GVEmFGLt9vSBPk+xg7oOmQFXmgUZ4GB0aMoXpU0GTqhMal&#10;gkmBTqvKzBNmX/G+kWdDCFuSpBHY1wgtyQlIhgyCEdjXCOmWCylxDy4INdEVno6CkLA44givwLhp&#10;zUNoI2mi2ddEhB+HGBb5h4hFljlWuK1xBRWLK9zg5GDhdgu3OgZPZl87Qpj89tV+bNS/DUh9pJcJ&#10;zhgdkoJOh26c14AYCOnGeDSQXSe9gBLH0pmtthll3bSvdHc60v0Vw1blFZKHR/VsC4Zxsq9x1NTs&#10;XZG5Nx01SGVfGDV5g7hpuHvGvT5qaMcBoNpYPZqpcyxHWTsD11DBUafyqciawjqji8Om+VFNgfZt&#10;ligzivxIw8bJgSS2OBfZsKBUnkurK2Gt2tdaN57wOl3Y+rYVcDBe9m08tfVtkW5D+I30CD6qonXN&#10;CJq0XiZWcGvVvta65tzBV1zx1Bgc8mgVreu0nagW7Mjk0CNdL/bV0gz3mPQd/q+C5yxzctrDgTVu&#10;XcuJgLLqu4YAwD1Tmry1Dmx61Dr8r7p97Yu8WnK9Sd/hWxvzRLk+pcTCPmz9aKN5aNFwZhn2FQuZ&#10;4Ki7kOde08WhpfHcnHaawgnosuiRpQFP8NuNe7TVbL6aJ8oCqi0V+y05AbXvRZTVNGk0FjxuRd8n&#10;8jPSIQOew2GP4DJUMVsEog2NfWWIDjbf4O0bcuR6qdx0Oz4bJ/sqRyq5y4QFxx3V1yVCYMbDpmcC&#10;DS/hOOvdBwNeTHRyYV3C0bSD4tRDEbXLcEsOyTSgDo7uMbvWD6xxw6mo2y7Q7+J0pYc6mFgxufWi&#10;Aesdd4V2RlYhnJ1DGWds4EJYrJSLxuLheDLWDvymylGCmNIdaqv5elN12kA5YOF4KgIU4WNVwmJk&#10;dqbwUzEB95qoC8/TWI/wx2rTxWpGKz0r/FQEgR401RnxN2MzI1sgjuScHY71kSIImBCBEyPDPZJX&#10;hgmL1G74eZWwsPCT1dWAB2XY9NQuJBvJsEzNB84YGW0EQBfn341Vldk0lMZWRfvqlmhLOO5jYxWR&#10;C1m7Xpj5dL5zl5R68q9bh8PZWi+WlkWvULWWFqsiVGoe7mkb9mI06YwsllQYyLRVzBDhV8UaCGe2&#10;8izMuB1G+MYwMvhpR+ELbPHFekmub6UsSjJMe4uqPhVFYvhURa2jZnyhTzjKuXXyhI/n0UFLmeCq&#10;XcyOgx3VT9XREm51bb0oP4Mt3la54qKA2v56EDsWpYMmOOGldXjZx30/6mqDf1LMjpMWgMCGWmgJ&#10;LntpvTrcYRB1KziUF0TbC/aFhZwviOVpbKOzGOY3XsHmjSKuuPYVlAgHkL7D3z/UPJY6HfdtA1pt&#10;hbWvrLTIItfR3FbXUxyfpHVEBxStGxK54Mw+mu/AQXU0q4oeFGogrSOWoOBpFoJwh4KSopZovlO1&#10;mLGcdvWp9s15VqCxWkIAEkvjxwroQBADS4kohbGQFNNO3TkUR0gKi2DCfXEIoIAHJkREw7hpKrRC&#10;Te+KraCpZ9v8BWaP9lW7pEpixBHRD0XTusgs2I7GY6gzsqrJRoEU3HRZPQb6EcJiaQ/gfuvtNZvl&#10;T5TNgpVzlc3C5/nvns1Ct0xeVfSucs5m2RHMRMks2+b++KZkFikrMAmm2iepYOqc44I2FHlKVwnM&#10;jp4IUjYizqOYAk7YRhrRxFGTASfsIGeihZP4A1ZYvzsqCnAMWGHmNaI57R+Wr0aFp0ZCTlB1o0FJ&#10;GkRaRf2DWTQqDioLZHIZLFuukx2xcgksXDkh4tVrfYdXKmKxyD3Y5Eo66Mqg7Pmdh1CsXu+UVhNJ&#10;1asdGFYmVa93CpmLWPV6P3Ah/VCqXvGoRRHycvkqR8RMxspy6Sqc0xTI5XJVTgj4S3g5xSd9pKtc&#10;G50TxzBHfaQTy5ksMXiXo4LUybSTve4loyzqZa99Sp7LutmrH7euWP8+P2XiyPmoo3RxaR0FMJVw&#10;600fDmAK5Q259UMA12PCrR+DaYM3bRJu/SBQykloaQTTnXuwkXo7wRrmM1M4yjgYBZ+XAn0korlB&#10;4LSUgJnLSjnxIxeR1nxWCsePR8z6MThKdaigmwTontUxU7B3xKwfgiOHUoeSuRHgpI+IWT8CB07S&#10;DJm5aYBlPZasnwYHfvkkZOYGALHWITOXjQIPTDKaPhuFI4qDbtLZoGkW/rOMmR+AZB2iq1tjhttj&#10;xswNAEcTR5L1A7Dj3MBIZ4QBtzaBwiQ66wdge0yPBG4A8MpGOAAuB2XLCTeRZC4FJV2FXAIKHtBM&#10;dObyT9JFyGWfLAisjic6xTA0nQFUTLrZD8A2PRpQYEdjtvDbP8FouryTLT9tFOqsH4AtF0QKmLmk&#10;ky1OgXE3Xc7JPrMzl3GyTaeTSzg5Zjoj8LcpY8vZK1E3CbloZJIoFnXTDYAU8wsWR4L+zsyQaB0a&#10;LQEGjWorRdciZv0AHLEehMxclsnCeZNRN+nK3NoEoJcw65egJV2CXIbJAaf6WLJ+AGZsiLFpkCOj&#10;SbbPRpOAsEaFkJWMWT8AW05nCEbTZZZQVa1Esn4AtlycMWBGoE6TjF9ni/TvkkpIs6HKXE5JOjNd&#10;RglctgmvXv3poZbcBE36OTsbuGyS7GICsKpjhQta6yIcRNdMkmsmCdCNaybJKhD/mkmSpoZgBSOb&#10;aWFf45BthWa/rcJYmkRwzSTJhumaSZJpRuMPbpvzbmzAiD1ge28BuwU5jpE0PZoDZkx+zSTJholO&#10;XaTIf1WZJHzIpEwSOpJGiSTqf2rxWFkWiVafQwzT0EdmQc04O49caXSfhS7hDxiS0VmRyABTjLg1&#10;X3XhO0ShGuFXOdS1szjPjpqddUlrE9FccvYVR6RVsy9cpYu6kgHDjRqF94D7ANR3SKYZBUVP4T9g&#10;bmNmO11yxpLBgcC8xjHVe00mGwd+WBTs2F99sMiDcdQDfAiisrGxUU4FWVsRcQgvApMB4RwNwFFj&#10;MoqYW/gRmFsR5XzSUPAiSQmeBOZWxJROG4sdRjjIqBPkTWCGVVoWsHjRcZXoJeX4eE6PBw217JRj&#10;8WAZ+QFERnFQ5mGGBJ7QAJ9T5myi2lcm7JljEcxzlrGIgybvgsjYdmFr0r7a9MaeBat6DQ+DcKxC&#10;qDYa0wEfzXCsT4Sw0MAUoQgnXfWq6ptwNAi/YlE+WWx1EWMFX4PwK9JQLN9rgu9vZNtwNwi/Yok8&#10;6mZA9WNH/OBxUH7jZfJgplDMPTgdhF9Fd6F8LfOjCAKikB62A2wNo/5S6o7QjRfpvUYpTYUdUOya&#10;2N9Yzzu9YlV2CgeE8Cv23RZqjmj3UX/hgxB+ReTxVvMmKS9lyM+CPIpla2t2WqROwhMh8hWLlgXy&#10;nqtX2xJkXz22aEAWvA3jfmjg5VwdXPSoAYfDmJ/lu1b91ah6+BzG/PRctSsiCeGVYP3B7TDmpzek&#10;Q3UC08BueB7G/DTcTzHjdPuCb4Llg/NhzE/7eyyiHClak+bbERkUQzvVwO9jpRfNP4YLYsjPQs6P&#10;RSInnBQiX7H+0Ttz3I8iphRoOtPBETGUjx6OJX57nKBHeoGrQuiK8cWDRky3w84+5KdnMrgjhnRI&#10;amJ+W6yDI360P1M/4JEY0+mFgrJ9RvzUTEmNIzK9d1Bs6ohMJy9lko3IVHdzlXMgUwOOiSE32djK&#10;wvisNoSODXnJIFBGiJf/HxOO+fTw4f3rP7z/8IEu5k+Pb3/+6cPjza93H3588dNPOKKboh3Z9d26&#10;+5dfHh5fvwQSseGfPj8+vLp/enr/6e3fvbv7fL96t46C71aBm7zGf/fAzaNmzM1byR3rAjdxmKO4&#10;zbZ4f1PYpvoi2UL7gMzee4sEKLjWJpnVPRGWhebKEwfpig9WtkYCDjEf9KgRiW90xQcnukYikR6B&#10;PFhuG5HEP6z4YHo3EtwwY3kwuzsidtauGPWuWlwQYkYuWlMjSFecXKwmULaEVa9sDchYs+rVjYiq&#10;cNRcrKbG+K059QpH6F7MqVf4LMFIa069yhHIEHPqVZ5ycjpPeufiNLnk7CTrrzNcZ96JTC5KUyOJ&#10;V72jly3OtkLxgYFduhhNecktkMlpPGHUK1yD3NYi9QqnUIlIol7fCFOleIQ1I6fvmBEdhVr/5ZnB&#10;NSMXk5lMFdqfGyN5Ny9g5LSdSNSvJhp0uuoatvdza4mOXBwm4sFCHbkgTAqMCJTtQjA1YGYtUa/s&#10;xCJd+KWGcq4YueDLZJLQga4pm59UCIbfB14mSiJo4cwpWQL8+3RZ53rbpkfsQn0Tetna41jtQOGE&#10;IDYiecoi6l+vcY6RD1i5gEspTh6wcvGWXP82YtUrHUziDlIWepMd0aKhRblgy5xVb+SYUjErp/ZU&#10;ql7t2TZOcE8TPZeqVzsXrA905cIsU1YuypKLmkesLlK7i7HkuvcRq97Yc6l6tXPIeMTqIrW7+Ep+&#10;miNi5dTOVYYhG10m+i2PasWcB4fzcAJedCNsVBpDumLlYisBw8eG5WIrNbp7zaq3duCiCate79kC&#10;6uIqkYqfsOr1roH6a6l6a5+4vH2kq17vewlSW7Nyap8TqVxM5S5h5SIqp2yVcUW7s9O9i6d0x/tr&#10;5Nxvn26ukXO4X14j566RcwiFM1RqHOujHqZr5NzKZrRS2G2rkDRWpLrMblv5xjE5nZNoruIkJOBh&#10;QY6zEJNfNqqUUsLkBoYW3LG3Mrm5KQpy7J9Mbt6tMbmC1bfNSVOQa1ebj60g167+24mcw06OLn9D&#10;6WA6RFK8Fx19ongv9QpQeSSxvSzgS2xUT1CpV0rGC9jeVzC49yWKzZSxIThWwrQqxz11kMiKYlrq&#10;bqyqRODYD2aVrwdHS1BV9U2EqvBrWSFT079pyr7qfTVdDPWqde7GrNR/bIuHtWNfaY9gA1LqsDmN&#10;8TG/hHGwr3CyIotDTuYlGhJptN7YQ6RewrEKNLTFliwT2L4i+GV1kS0kcdwgvWBL+gQa6d1Dvkmg&#10;HEJWcNMQGaBtQ246M6qyW0pW+MN5IaGpUckm07EtwdZD+4pyjZv4RdLlpJHZZmRc7Ou5FaEOxq0M&#10;h9OJW/gsNSACd+fhMFicUhkvJDOuCMexaKGiIqA6/aei8q5FlxWWtNokTP3fx7tJvs2rd/Pu6Xcf&#10;3796fHh6ePP8u1cPH18+vHnz/tU/2rsJp8jKu8lr/Xf3bp4IEaZFDXnKNAPO3k2qFUbezfOe/E3u&#10;TX7GVI6APRjm3D/yRC32Nhbk7WtVwi3W3QaFMS665gNhzySc/jyv+fTgFWi+3Kz59Ighnh3Dg11r&#10;NlgcW1v0EtuaS49ayXPKay49ZkUu2zWXHrAiX00ginNrxrI4pyYhhBEbp+GEj1Mx4YMRo17F7PNb&#10;d4tiU5r+5Im/tXZoP2tE7KgLGPVqngmgjyTq9czZ2wGjXtOcoBswcu5MrjqzZkTn07PUVPEkYtQr&#10;G0/gRUPvnJlbfiR0rSPnzGS3WCBRr2w8nRxL1CubodiAUa9srskQda1XNlePChj1ykZB2Vgk583c&#10;xRbpnJkT3nEOO+fdmeTMWstEa10bN1RcTDj1xo3nm0NOvb7xqkTCqVd4Yt3OnynlIQKNO49mMuHc&#10;S8d4TTGWCfZ11gGHNaz15DyakCbh1Bv4FI+dc2kieivh1Gs84+Q0jqdUQyugwMjzCCcy9SaOsq8J&#10;p97Gk12NIuHOrfXb2hXVv6L6ihRis5Cb3xgP0wym23ZZKMgxZXBqu0WSz0XcMS+Y3C5nBXcYP5Pb&#10;tXtMruG5ty39qiDHwkHcWzRvQa5dbRGiBbl2FQvrJZrRVJfb9iDQmDstnyR7i5gvyLWr/4JR/W+G&#10;LbF/8HtnUE2EWtrrKkCgZDwy1LKBg2O4i6ojYgSKIt1YmUHU1G6XYPsKFiFjOcbEhNEYNtDktAI1&#10;MPTQ9GCy2FdkUlywyJTSBIAioFvTHdvEsZbsKy2q06FZtP3VvkJFo0watVllf7WvUolK5UiRQkWW&#10;QlyANlZEu8gus2Sc5vAxkewroukNGIc1tUP7s32FzPRfpQbIColj1pCbItl6oksVYtmNxaibnRXF&#10;jo2syCJZTUxTxBUpIjSd1rJPD7//5fnhzftnWrkIlPn54fUf//ZR/+fL0+c/Uf1iys9ZIUVsx98d&#10;KdppLguuIrz5d0gRLQEEFc3NZfRNUBEFjB8FkM2gIo433MnE7mn6mwcXxQz4QNh2Nqe7UMCmv3Zw&#10;Xa+ATX/toItQwMbdORCrF3arv3TQlSPg0984Zq4NFsjTXzky9Ti4aMGNOZTIIUZcyS6QiSyvqRGV&#10;qxNWvbJPdEOPWPXq3mb69rAR39EjXr3Od4xlBLqiBP0mvNyII1693veMHUW8esUvGwJ9Al4OPTow&#10;iBnw8vgRyp3GvHrV492zWPUeQjoS8hfJ1ev+cKKw4Uiu3tjxzETCq9f9gaMDI1697vEgXcKr1/2B&#10;Y/oiXr3uqTpp2EeHJR0YuAl4OTRpNydT0aFJeAM01pfDk3Jeve73XDA6ksvpnlGuYBxdiPyeExIi&#10;Xk73nEwU8ep1v2egPOLldL9LlkCHKuHBiFhfDlfaZXK5WHmywtBWHbK05TrwQR9dtDwyuxJeve7x&#10;TmhsXw5b2nLJ9UBfLl5+CzArtFUXMC81PSNeve6XYzIfXcT8Midz20fMY3aEcrkKxXiWLtaXC5mn&#10;8voxr97uZ64pHPSR7ijnNRotxrz6NWfi/JmIV2/3eHcj4dXbPWPOEate9XgMN2blo+bJ1RSw8kHz&#10;iUG4ysTJLutC5jmxSy3+ijZe0cYr2ggkLgokp60cl5Yr2riKlL3GEGf1Av8VxBB/M2xLOxXhtrSH&#10;hLgtT5sG6WeoLTZTggTG4W10LQLVquKCIU4KvQmvMaKmJazGGLEWvBgju5NWGSqotC7AGDVsT9kV&#10;erDaGQWZxqEVwC1u9qzWogrMoq+WF/U66FkqGqTiDUaqXcJjWSCfuOALXQHL7tR5hGfYh0gqLvnM&#10;r0Jc96g5wxZZvRXcIHTzoJkx2leMck9ZYFALvWou/gv7u32FDpd9oWs1Ru3v9lU6jcTdwvE05KeP&#10;Dm5RjHBEx9MY8u2aN83as6+2q9Gv1euRVnFxV6DuuPhzf+mt+ZF8VjONanoN6TQMsqSjywf1t8DK&#10;AQBcRkdX6kv4aSBv1e5ea8lV/QAQoO2aj9XGy75qf7oXVeMGMED4tewA42Nf5Yfx4v7imj0aDwAC&#10;QlfUKtrr86nnq4i1Z19pl16R5HYL+XbqtNoVwbWkD+KHq/+wHzs4cpiuKPVKZV+YroHbJr99pR9b&#10;HY9q/gIgEH7wxoz0vNUSmNsWVWvt2VfatZpagAGG/BYtrLoU3h8ABSzfgnkyks9eASX6EZ29YU8l&#10;c4d06q6bi3USgAHLR3yH/LRG4dwyskxv9hX9ATQQfi0ew/5uX6HTEmJToWbzTRa7ghopsqOHndC5&#10;ViW8cAeKfU1WAWxuI6Xplvb1SH0fx9+1ANard/cfv1OIOIx25fjjCfvdHX9HS2hZgGrBeM6OP355&#10;mhx/ze/8TX4/Qrdm2QV6nx5ssuGAHJEtRQF7kt4hQnGZARfoq3HhKOg1lx6W5KdBAzY9KMnxvWs2&#10;WJ5aSxwfGLDp8ciETQ9GzoS3Bmywc7amyFk0r6XxLj/yQQZ8nMeP0OSIUa9kdoZFjHo1c3hoIFGv&#10;Z2DqsUS9ojNGvabxSlnMqFd1xqjXNTxlMaNe2Qkj5+WDuzNk5Jx8ibJdxSspdhNo27n4EjNyQeIU&#10;JB3L1Ks7m2S9uid+PjGSqdc3lxEJbIkinprhTvtk4tMt9kzFYctra3LOPTxGH/fPOfe4jEgglfPt&#10;TeyHDjrofHsSdB5I1dv4xG7ViFWvdX7pM5KqV/sM/3I4gC5aHG7vcAr7YHF+fS6Sqlc7V80JpHJ+&#10;vTlb5pxfb+JHPiNe/cpCseBhD51fb0JwR9hF59ebOSA+6CJdAc+WBfuLeTnNc925iJczeK59FPWx&#10;t3hwSfrYqx5cYrmcX29mf2Mgl/PrTRx7Ecjl/XqZ7p1fb+LyRxGv3uhnfhE7ksvpHrMs1D1dptoI&#10;kSZCmwCEdKbSbIv1ZKRKDo3XxI9PR3L1up+OiVzescePXga8nGdvkjyytVzOtYf3UOI+OudeLlev&#10;e5RlT3g53XNMSDCOBGye9ZVtGa4i1sSPhEa8nO4RlxSOoy+JxQXSAl6uJFa6KfqaWJI7tda9q4k1&#10;ZasqBbZ1mkjWHAJsGhUSUMIuflUUKzmt0aMsjRX8+jGr3ur5octIWb3iOQ4qsFOCXs7NJTL5kljJ&#10;yuVKYu2TvdpXxCKveCCTq4iFZ33D5YEenGmC82OlEafe2pFlFXPqNZ6tWVT2vTWXHR/c06LJkYbw&#10;+8aoM6eroz720arr4bZhR+OsCgpKxHX0tvmTCnJYEZMb0lWQw1SY3DCbghwzkMkN5xuTqyvsWuxr&#10;5Y6+Ouozd/TVUZ9p5l+Boz59b/Ra7CsbVX2z7rZB/+MlVT2l/36fyfzmWBA6VXEOH07QUSyIOBXM&#10;YZ2FguAcho2w8DyI68F2YvO92Fd9NbKljonMfzV0dFC/INPYZaaRAOM4ELpdgtOYiC4lJZG+Ljjm&#10;hCiMWnBcjphqrCiggUxlw2e6tq/qXDeZIokRKB4zqxxadA8ixY/jdIC+CZmdnUwm+6psGruA6JmR&#10;VwuoGXPDBXJIpsfHogIV0C7pafHIHL1JQ10FVjVu1vI/xb2COWudtK90dibkkfgV9bZ4zpKK5dY7&#10;4CdGCWyokE/7UZTcAuIj8mHshmqGXNKPcegUkBqlG/OjB2eZX5H5Sy/OSrsFP3qSgPVcrFg6fYB9&#10;DPs7aQb/hDPJSC82aaci4RZohcgHuxnxg1OOu9EuQ2ZO9hWzoks5elu8UKVBVricj5rUU1fx8Kk6&#10;3AE9jnhp+FfL1jep7asrgOiiWE78NmUcvo9X+1r47Dt6tWGyK682z5rv7tXe69OP806whbNXm+YN&#10;ObXbdP0mpzanFs2I5YGt9y7r3qtNWPMk4Sc9CSZmw4qoUBLgsjUfh1DGfNCfMx9x1az5YB41IkpF&#10;CeRxSJm4MNZ8eqSMk5wCRljXW1sTEkzDjvVI2ULZeAEj59yeADuGnJx3m/NZI1ZO2+mo9epGxl4s&#10;lVM4sjhjqZzGKSQhkqrXOUY/YeWUzulNES+ndgGX1+NHNQLOgyPPaQWmiRX1TCVO/DUv5+nWp7kC&#10;Xk7z4roIePWax6vPsb68t5uzkoM5Qw9gn6WXByoCuXrdo5JXOIp02ehYJRbh/N2cWRZJ5TTPNQyD&#10;UXT+bsyLUCrn7sbT17GynL87mTvO200P+IRmSs+7Ni2wh2A9gHSqajR4PDvh1Cs9mTnO151zcuae&#10;6MmpPJPJ+boZ2F/3znu6U07O1DNWvaWzjy4wA+/nTvYG5+Zmp0zEyWmcXU5B93oz50iFiFOvcU7F&#10;DKzclUaDTz20J+fh5lqLAaevHNwJp17jXJEw4tRrPFlZ3ENPnKsdMeptPOtbr+9sn3GO7W76Xv1E&#10;Vz+RXGaufqKrn+j6KMynlREoyHOLbBFBF8YugthP9O24ObZQfrEDx8oIN9ecEgOiMuActz7BcIZI&#10;yaSA5BjGo9dBGA8qyDSNCke6ETqDyxZzK1IMCaukRosUw0lzo4qUHdpxuQtyWE+RTcrREDpTsEE+&#10;9jXwCCcWQvrgex921hDBImUHJ23hV4DgFL1CzQKlHzVrqSQFgEeHb+Y27oSMF71OMWpTbaQocofz&#10;ErVYUKntFlSqsoJKNVvkPMIuSLACf9R4gsJpoChlkT2pSWmFYWhdw/HM07y/McL61cJh9nyFMmGO&#10;vNL+i6nMh6vACsrkwKHvDmVuKUIPZj/vpG7mGcqkZ00Ey7Td8JuwTIGyJP+3Byox69rNXi4rvBT1&#10;JP01TEM313z6axgF/um63PPBWteamiQke82nv4UJsLaSp7+ETYgyBIyy5tNfehUlWjHq77yTxFmu&#10;GfUwA78vEPTMY5mShbLm5LBMrj4Useq1PQtyHLDq1a3owKp75EhuCp+5bl2gKFebT167ly21Hzr3&#10;pAOYxDrH1nlucFIUbC1Wr/a8h73e8Y5JbFIUeNe6SIHMoS3Q1nKmSnn1mpdyVIG6XN5OLlev+nTO&#10;fIVlZn3s7T2zra+wTMEvVqr3WCaDfWvbwm96bQksumLlsEzJ1Viz+grLFNxwzapXPANrAafe4DFt&#10;YnNwWGZiDCGWuZapVzpH5Acy9eaezRyXtyOgdsCpVzlnAAUrg4My+UGFwDwdlok3kOOFuFe45KCs&#10;ZXI5Owr2rdTkoEw8URJOPwdlZmuxK8S358zCQKZe48nu4KrwZbueQzI7Y7pidFeMTg5kV4xuBc9c&#10;Y7mz2Nb/H7Hc345zYX0VnCt+40FxHV7z0ViKc2m84jgiCOd9ud4PEQyc5gWdsCwNuyPbV7EfjWjC&#10;GWSEh0walFmU88AR9BLkAQdoJqvqeZBWGdIZgwHW6vmJPuujfa2vIl1Jp5hHSafDVdGp7nCKH+pY&#10;MdgKDrMwyQJcUzypgvREwQXqhIskhqEYLYWmiuBSiqsALzgtR+amtYEK0IlKCZN5jC1c3+MdBx1+&#10;NUHNbq540r84PAkrxwpPYiz3u+NJs7oA5hMiTWGtDk/C9OJXQSVGAGv6NyFKyNAXHEDmmIML+hsk&#10;l9Wf5U2rnqi/hICX4DhrXu7ix3f3gFd/3UYxQblErnn14JLEIQW8+psf/ixXkTWv/ioy4QKMDNV1&#10;Hx3UMUtcBdQmI3N+JLW//ml5hDUvBzLN9PIB3bbWzBzMJFWuA8ncGxDzvEmH0ulfyi0EsrkBQNnH&#10;TDY3AkjBD7Xm0SbEiGfc3BjIg42BbG4QNnrfDfTWjwLXng/U5gCneYOgqngQHOTERd4jZv0UmE5H&#10;wRnWkjnMSZLG19304XPHOTMP/MszvDNLlZeAWz8Lpr3UwwmM7SvciRO1A279EMD9mMrWDwHebI/N&#10;w0FP015ijALZvkKfuHLUWjYXSYfpwoFrEbd+IlCFjNB0PQI1p3pzKJQU+AhEc4Mw82sh0Yx3QXVS&#10;GSJg5sZgRqGG2HLdi6OZZB6L2ijys7ZcB0fpU6Fr0dzjEEcpphGMgEOkqO5DOAIOkjqqmyGQrJ8G&#10;/FpLMEEdKHXk1zQi/bvnIXLB+gHYpZbhoCnIFPfSRdktx2xC+Ti7TGWukMwikXaB/l0lGSkutB5L&#10;F2u3SKWpiFevfokDDfRPt4szcC8BdxGzfh9Ip6YvJSORvBGzfg2aN1xYY91NX0tGAp8DZr6YjBTM&#10;CZi5fUBB4rXJ+moyKJcV2j9lIDedpVsKebUb1bRPVlpXTUZKfUWd7NWfHjjoStNa5HeTo6nkq8nw&#10;azKBXdD9v/ECohyvZL6aDL8wFPHqlZ8dHH0xGY5gj1j1qs8OLa6YTLaZu1oy2dEMmdRnLbDXIJKp&#10;V7skkARD6IrJZFp3xWSkcEvAiqIc2tgQtB4I5YrJ4CSbHRddPZmMl1P6LOG9kVzO4rPzer/gQLDM&#10;tFxRGXaORL3sVQ9jz4wLM/2sMSklt14jKKm2qRXMsmMKKq6f6bJ5jSzZMxGYZQdPQhhao5wyE3ST&#10;cq4aEZhlR2KkoJ7pslMKVertmWW2T8nDjS47rCMv8kwEyVJm/QC4/fvqD7r6gwSUvPqDrv6ga8z2&#10;P1PMdlpORwt03CKcVqD3cUS41rG4bWXjC3Jsg8Dib3Gwvog7Njomt4C8gju2MiY3qL8gx2bF5Jd1&#10;VV1gt62AwZi71lm4bY94F+TaVRxWL9HMtbZP5hnWOhi3cpsTny2h8lB/9K6Zlk65be/mjIeJznFk&#10;MzinXTJMWlXithUDKbirAeOsdRF3NeBWkoS5S5f/5umZev14/+r55gMV3Ll55v8+/vji8cXNzz++&#10;+JmauPvh893zO6WlH2++IDKWzvJcxwiHYqI5O6LFQyoEUAMV1xBBzyTmFGukorHK+0k+BFYtvATK&#10;0zjZ1zjqEgUXQEFoDtqypIwWQcJNuuCoryJR+R7pt8lmX5WRnmEiO6FqK2NCK8eCLIchIVB05lgm&#10;fej7A7jwjfgR9i38xl1GcgjO/egJcOsxQyDW0uXC0UpgtBAWFXcIZ1aOY68sQcgqo5mjDYd9ZVhQ&#10;wklkbBPG/m5fo9NaaEUCxQRMlxuu+AGuFQHhMhiNCpBY6XGbVyaYfUVAgKzSrq1C9mf7KhlCCdgK&#10;C3aARlW8sf6Ael7ED4CmiDc2GWCVys6WOxPfvjocmsZBJZNG2ps0BQgQ4pjOEpSK0kstQantySaX&#10;fVXNaqaoUD0ST49K1SJDrgVaOeRpDyzm1ph9VSlKVrwHduGaKsM1XgrERqrADdmSCuHJn4Q+Foso&#10;UKrLyNSMxuITtsTsinARbG4iXZHxBDqZXcWwg07so8jqA53orlh0QKeL2HhVbHTnTdos6PvEq1wf&#10;KPqOpZxgmqt4FT4Hff94FX36E2X+eDPq41XowETxKnC86VL2jfEqeOiePAWS99qHovSYKU5THDZ/&#10;kCzkngxnx4Y5Cry/ZgWZG82E9/sAgONlE94qelZYJBqZOrDXvDBTG9G0lQIuAa8eMqUHC+I+YkzP&#10;zGZ4DGPBMOsb2aJ5HWvJMOcbFVIVyH0U9dKFrOzk0ZJI/U7/0FrGrh+Ag4asrIWjc8ZZummfDafL&#10;jzpoRkXAzg0DKjRm0vXjsJeCVlFn3UAsSHVIdNePxAHvdsTDSrGJ585uOaQmGgoXuHKSxxwC6Vzc&#10;Cnb9TDr3yNFRnu6J2LmhmBcu0BKYsAteOUp9soidGwpK2Yt1R88MNqWcUkP5OnglG1mXNoWro4RO&#10;rC2FQn9bs8jsz3rrA1goEC0eWx/AMkvKYKA9H8KyOYhvaC0fndPP8i3wbsXq+yqIRZMQA35uOLaH&#10;tL/9cEz5quLiWKaBfP3UmObU+lwoyzRvs2XKR7PM6s1f99dFs2B8yQMfzTUXz4JrXjYePqAlN2cX&#10;0jItGl0XyOfGQ4ISQ/nceOBR1sT+voprOWTzw6VcTVv1mgby+fmB0MpYfy64ZdrJCy/BcuCjW5ZN&#10;thy4+JZpv8/mGyTu5wfmeSJfv3sj6zTbcgkxOM+3fCPyYS54pDcZD1dZCkEzqf7c/NipS3w9HnRD&#10;Pcu3kYTdYH3xwS47eSYnGA8X7XLip4Ai8/NvJ+01m3gtnot3OUrxx0g6Nxp7qfYXSdePxildDFzM&#10;C96lktiEQLp+Hz/haBnbigt7QVnkzPZc4MuBo6si3X0V+aLZ72vpXOzLgaMVQ3b9iQozIzsgu/iX&#10;AzaYuLPuNSXYO5c4DIbCxcBsd9k+5KJgph3Wn3ifdIEwOE0nwrlZsUfQQMKtnxWSaRxYnQuGAS6Z&#10;jesqHCYaBh8Ps8EBOBbNxcNIKb9ItH5CzKjPk3HrJwQqXSd6o0ygtkogUjzTm4uJgS1l7PphQFJV&#10;dpFyUTEzYv/iUfVxMRvE68Wqc3Ex+VbhImNQyT5b2l1kzMIPVEUD62JjpqOGva2nq4uNWdKNx0XH&#10;4LyQStevTQuicxPd9UOBIO9sKAiQbRZA17iY3YTXzs90WDqzOcGlsc4MEYqZMXTL0ymdZBO9V98Y&#10;bvMrGhWhanQonp9NNEKpzoRLepLnIi2NIaw5mxxUb6ljmF9xyWFyZrhJ925+v7kRgn0/Ktewpdi9&#10;qul+1yfJVrE8+s7BbSvGP3YN030dyNytxCmWbm26jzO5uVYK7pgDTG6+1zG54ve3uC6Lx6Mgx6JC&#10;3BvyXpBrV+GmuYi7dhV32YvItau4ql5CTjdVkh030YvItau4aF5Erl1FwY6LyLWruCZeRK5dbZ6M&#10;sd7pEkhdbVm3Bbl2VfbW0iK/S6nJNIzjGraUBbhcw5YyzWjdy1uc8S+ZTVqH8hbuvIvIda7ikH4R&#10;uc7Vf7dhS+nU5kMurUt0iL1ElUhjlIWMDqmX/QNdhs+u0vHSx4dQEemy0aVCory20iGyE0lWzW+K&#10;1cLyyzVF6FoaBmtRQQlqm+BTbTuN1poI4CNafSAY8pnT2L4SfoBnvUTJHFMjPTIK+yolMp2FJ3wb&#10;2r5R2NcorWjFFnjumCcBviTnDu6TMaXuauRkrChVT3sgDQVPbV2hgFxLF9LZG2mHIm5Cn1zDPdSs&#10;yDRoX9GkLD0caTXsiOgQPtNhf+VYgOia8fCp9nbiek11ojcCWFoxHjInpy3gwVEnNBRq2rZDkenC&#10;vqITCwbcFmGDBCGTZcH7O2xXC4aQc2BIp9EfcK6M6Vr16qUdqKwD9pWOUIAkS7hU1kKV8KgrC+xr&#10;pEIAfUpYheRpXBwcHbbumWz2VRk1ogyuonGvgW5J0zNkGMkIX5ISwjczJCQQW5awYhHR+B3gcGPC&#10;5VxI2/YT6619pdfws2nThR5piFnGqQUGGyf7KkdTOD3vN+r1luAT6vVULF5bvbtNE7DeIUczCqw2&#10;Y0KzcKpyPuIIHEtlRMbskFAvXfD7jq1nR64D7nVLVzD92Vf0uCO47xLCPVV+uIjQCmdR1OGoM3uN&#10;XpwqQlrUpemi1wcLEQSUO2z6YGveBLx+JONB41OxtIzH+mC9pkdChxxtGQUaPia0YMy5iGREuIio&#10;pzqaHAiapCFEhedh03sNpJtmxKuOOrOnZF3miLEcE6qFA+4eE5rhLsX5Za/PW09LcSRC+IvIWJ2y&#10;9uQKos4sxcuteytItkXYzqjXTeFbhDEMCe1tz20xMgeLDN5WFm678BbevGHTtgAgXmdIeKR4HFJP&#10;xfFIRVaFsOBoI1P1+mjh1ZUeT2bh1cic7JHZaqwRnnSZ9ZyAP4r1FPZ4UsASwSfjOXOyeb0Um+bJ&#10;to+5yJU4aXlBzOvxpnnU5B+sFOONHeFW0mvEU42tp+WmSCnd9BQML7dyxAFoZLhHO8TNxXnUcgKw&#10;ho839mM7ATTgwzZL+8qmeVQQGdtwoUccRNkoqqPCse0zxZnieD58jK3naJOrelf42E5SLSHPemtf&#10;7bU9pDwVAdtHSnanBaAiRDicEY5H5tTOPdhwRkZx0sh4nPbGaw+wE7UzuEKHLIGV6EmciniOGgf4&#10;0SjHdgHUw1TUYC1Ttn1F6RTipzoqKduhpqY0nlV+zkQlgGgoZ9xOh31HbJRSFvMWxz07hhRLAfAZ&#10;lXMuEtWgJZOzyFRD6orxLHZQAFJ60Z6LCwFG0yhb9qONon11NDeanoqb53j6khdV9LnA/Iaa3yiQ&#10;PS3NP2Gt2re1rppHPGPB087m2wIcgpaU57b566xV+5ol22zfNpeRUdjXKO26iHicsZzN6qpDCa9F&#10;bMnbajRbOVxEkY5bRyaJjFHN0+DDUk5UjVGeVd8RzKmUlT6XpvlqjOhMIlqqxr1d6UtbWjRBs7ZP&#10;MnVunZgPbX5ph6hi88dE0+M/ZRGNeRpSUEEzQHbtjCKZIulhhgKCpUeE0gxbt4xJAMwVZVsVm8vb&#10;5o99dR4hfFhbxyYybp3irHmdL0oZQzzbNwvUE+hR2+MKzTc5z0C89cS+1iO7/5S7Nh5klx5VuA8O&#10;w7Zrl/OdIiPlYFPp09b56ggEwFA1X53TKHjbWi92BLpki5wF8DQt6n7BKWN8Q8U8UluqoCfcawzN&#10;wpl/aHWL3RTpmDGmtOssLucFpc3NKgt+ojuiaKmaHVu7apz9ZmaX9lX73JotbQq8qKVmY6Mvzp8I&#10;Ohc5N9WOQJ4D7tGmGncE2itltRvuDPfbVMj2zsrNb1qVBtOOfVVLu2ZLOIwNx31nF3oc6MeU2zY7&#10;qvPSts24Foti8tnXRlMTY3FkrVpv947ibgT0xFbF0kIMCqsuuIzI8LjTQjrUJxIiZNznApyFfaqc&#10;iHcd82z2WWF78EnqjENYacGTyp3SSlueBHbt9Fs5fXZUqI15VmtIw7pLR9Le7u2lnEj10Narvjf0&#10;tdTnwVaGcowONt/LcT/YGJW2dLDiIKV9Np7lro0EFtFSucsg4lgpy9FsK0MBuMFNY3tcAeKjAofa&#10;56Zwck57O1ltKkRibw5gZNOMZwfScqTvF1DqSYCuk8OVYW/34k2B+XO8gOwy5X5k2DKV+Ri2vjOP&#10;w6acxRZesalOv0g2Ui21pG1b3+1r+5GutKcKDtnpJD4V3kn4jWWETtUij0wSFvJU7q7qajlVcNVO&#10;vRMEhY11rvgGsqPGhBQgQgOORKWKUFZYwsKHTe8VsT5Vt409FktqmgDpMUd1lx8Ldwc8gzIyxwoo&#10;QjKYNF1A4G2GH0s96jHyiEPiuDOKgR9bNTgzWPuq4dr2c2wBTEZgXyPU9epUHbhsm6qHUE9RpVEc&#10;NOjsVIW/HHRkTtVV5KDXhtLCDzZdqyM2ctrFwgv0He+Qi1GcKvDQ3BjIxhuP9ZEyFWlyFS7C6ahH&#10;N3JdDa0HiX06Z4qLxfH/sXf9u3HkOPpVDL9Auqq6urqDyQCHPezhgL3DAusXcBxPEpwn9tmeydw9&#10;/X2USBUViWTb8V4ySO8f2xmEYUkU9YMfP1F0h4cmVzRn9kxa2UcLQNEYnXGkjbhdGHSGe72EI8N2&#10;XEKD8+QKKWUy1nR6cQ0u3rNEvRZ/XKINSdgEuC0ZfJqxIDo3+W1kYG8JKD1IVGWnWKIwasfHqiXC&#10;5oXnsURBvqw9SxSb4HJoclzc/vR7veNUwxLFwzuON5aAYYLFPh87I4IjBPO8jnvNglTUzR3CHWeY&#10;53CfYWAjRM93HF1PkcHleDZGdpTjTJgqm4WMFs2ZmYk10aYwMx8k2lulhZG1Z8aRopyKnJvLRRXZ&#10;eeVXdmBGxQJKKdXpSb4dRfI7HL5p8Y5yaFJUMFrEcAk56wv2K1qS6LsB9WVYBHsOTqELX38JzqA0&#10;1emzwYSn/SRZxZ9Kez5/Bn3FVeqkLRJjSCfYyugZNGpb0NMD709oorscHNgiQboVD0PxwPrAKWoD&#10;ZrkgnMal6xxWBas5QIFsvGBFHYWFH6zlozzbGRx1UQuRQy9/OcUF2dw+Sgh7hl4J/cFmTNfb0wAj&#10;8+FrRJUqFvR3bbrhngWDnBAEBdvyA+1VMFiHlKB/+lGC4ae5M4i2XYPDZXOvA75OMXhEfMQQZp/F&#10;037+p1GzLH06AtRGrG9HCmLLTCtSAKNS+YEjBXlljTvDEFlEC8NUFfMEc2ZT2hg47oZ3McqUumO9&#10;4XPpGCAq8AneAAICaanfS+R079Ngg+UFgLLjviBTdikF5gsiPkqbVAQ0onwAC0YaGQ+lHLr/aR5r&#10;1H/wBSWWmyLSgHAAUbMh0MhckSkKBPacJAk7IzHxFOFIqOuQ7Yiw3DUPyl2woL/2gDaWN+kpCtHk&#10;CDFFxKiF2XCxIDN+wk8vVOSKzkKRmy3MU5yC7QNBH2uMxhqFOfKno0CAroqlNkZctB33ehuddyQ6&#10;3AYHFKD4uY3R/SiQN3MbtyG4yL2mexqum4kd52i6ysjMkcFlrOcoRFu413M0MuKPlDhzOyNTIdQo&#10;szBsoywAYa9l7QntSAAyuVk4MgdeSMOxPvCcCb1H1vDQH1fBYO1ZBQM3K4LIwLlDeOAUXcjNO/Dh&#10;fxtucUyr2UbI/YHzslNEE0Llm6NWChyaeWkOLnKVCGXClPDMg9CDF6lgzuBsxoePAIWAIHcmFuRo&#10;KxbknSsUZGRqDo4zJeDaBZAFrifnhXQJMkkIPvL2Qfc0XINv+AQQZbugMdsx0WB9lXI3JGIGlX6r&#10;696C0bxM3e8p/Y8t8HB78/HdXz/e3NDV85tP9P+fbum/pTc///SKSlg/3P39/uef6E9vb9/9z9/v&#10;z+5v83skv1/f4w8fbu//9/zs8/3l3Zvzh//+7fL++vzs5t8/PSBhgIu9cN/H9B+A+igBdq//5q3+&#10;m8tPV1D15vzxHG+90B//8oj/wj/57e7+4/sP+NKQLsl/uv2X3x5vf/n4SM1cW8X/8fnhLrcVfzj7&#10;49ebTw+vIYNWPj7evX716uEF637Do76s+51PWtSoq//8/R/Jbpew399ur/7rQZpb/obEyLZnbz//&#10;x+276zfnl+hX6qJU7r795ZezP4jazhMHvN90iqzqfvMz9aVAj/zjq98eHv/t+vZXGtfL31GnAA2g&#10;otpcsWB9Tx0mLqWxuBBz2gZ0BW4gxUUG16FRgoxK2bNGNsMF5uIqhDcLqbZcownLVBGCjr4mTK1V&#10;CG+RdjVhrV2FLE1Yw1YhSxPWryKUnrBt+4bBLiLgF/RbhKN+ETL00HpeZExF9av0qTZox94EERZd&#10;XNyysTcRMYoQlT3rKdL2NvpGoGrRQ/U7e3q0tS092tj0mGZfk7a36ZTa3qYqWnVKwy1VFOMXocrB&#10;wZwuc+aSnltKTo8aIzyP8Kfe21T4KA59FxIT+zVJ8iZ2IcixL5y3nQsJy33hvIVfyKbnC+ct8kIC&#10;VV+YDyY/bnU4OAYsxF7wvLe6MDofkB/BakNL81rZJSdkGJaDN/KGvQrIqYAzN8yn4Rlpcv1pNSav&#10;PFZO/FG+Jr+SL8o+fpzUEKQEOYfmH4fzB/2gMMvQwy204Vo1cNi2R4qtQyAmeMpxrByqTqesj1fX&#10;rz7f3r97hZPMJv3p7v726vrh4eOn9//4cHl3jYnApyeciz6+w9kHa3xzykqr6oufsiTXPO5y4mg9&#10;ZRG6Sm+rFJ7V152xaGfEba8vj0/VFpSLUOdYVx/E9JaPKqZdRXrHH1BWGvViW0V6y98bivSWjwuM&#10;fUV6z09FcTtd03s+CnX1FektH5df+33TW/4hlcJtu1afsTZUsL/TpuqMdUgVyTuqtL2RBzRUaYvj&#10;5fKuwYnysB4x0rMYvVZpm6P2fl+VtjmUGK3SVs/PB3Q6WFndbJU2+zYVq25VVQct01bVSQuPR3Q7&#10;SEyE1VbWCBIbr0iNlqrK7JZbEXBTVOWK0p0OarNbrl4/k2L4At07K5+zZh9lYIqQMYvpOmKRMdeD&#10;amXpW7x6FSXFNx3nrJ5EMbpGZPLSIjzC0p17lB8sQsa6QnhfkUmP3PRapH3cspE29mhMFkD269cG&#10;o2+EZpQmpYcsOk0icsQqZMwVSsOtQvRqQk/TMf5dPXdC7x71FGlzW3OO+GWlScaGgFzAKmOtA9UD&#10;J8YyTlmx8jFrbaL7+kXIaBGBvUXGWi/pcFmEDBsRJ6PIWGs4MYGKEDbErrXptFCErI2F2M5FyHIl&#10;IlAVIWu3o7IlRchyb+RmViFzBybSYlFlTTlisRYh+1SgTW4tA4RZK1XG/CXAukhZSxM9W1qEcNxZ&#10;V7lTAN9HKH74AN6sWss8yFN596bwPd8UuyjUTx8j4pTdRUEwAnGsZASalfS5L84EnlN592aYGEy5&#10;KPGqb8gfvrz7V0N5dOZKlZwRNHShPGys8GwOw/E5C8pjigSidhe+khuGQYkezo6upbEFvpJfRvKY&#10;zRjdLWQmQ8RFoYwDOhvkwKVqVHSzh68FR9fb+RYeDrEe7CdM3rJ+iSHkVwyC4UQXInKXsED9j5ZR&#10;cJvGQ+qPu7iHq4mvnvgwKRO0JD8h/ZffbAehXLifkzvW/vfk1rRvKq4OEdgdRz0MTjCGOH9CKPCH&#10;PC0D38qaAj/NbQp9PjUqmkB5GwxmYzG7D3TzEOKc7g6iuEOw7rBrreuY+MtT8PCKd/Bw//7tX27u&#10;z36/vEGyP/2PG1qJnegJTwXOCY1rgPOUXnlx4LxcaaHLbCk9ev3H49kVmAt0sng54Bw4QTfgrgNS&#10;FfqZwLmBShwVjupo1ILu6mDUALg0AgCYoNs1DQCYYbsGAIASdBXp+N9CEk64+a9g4VzQiaNACRY2&#10;RftZEcJZpm91yl4VKQsv+xPg5pZXPQM2Nxz9W8LmRpPo1msZPGMOV7C5tT49HTY33OkbwuYGavpN&#10;YXNj3KjIbBk3Ky1Uweb0sOUJNk8HSb1lVrC5YaNnwObGsH1T2Nxw728MmxvLwDNgc2tpOsHm2PAZ&#10;djzx3s43Cb26u30g2vEFHUwQQ1+US1w+jHiCza3XCk+wuWUZLmpyUS6Z+S7GMMVFJmhl2JbwVvyr&#10;HgmXC76fXkVtMgR8S/oCW0nGS327UwqWVoJSeC+J/9Nhc0pt47Mr3GTC5oKv+/DpsbA5awtKLHLJ&#10;qQCnw/2go0C/HwY1Z7MFVXWAkaah91Hl40BzVuUCoOxq/ud4tfKh1ONA84wXA3Fx0xXs/wFonvsX&#10;gOZ5Bn9foHluUwSa5+69DGguZn8Z0BwIXlqe/FWnWcVOoPn3eqePyKkNaJ62yBcHzUtxJKqGWoPm&#10;cNIXB81TNRQd3FfgluZLaSFN4lpy3N4o0mjLU9jmjaKng+aZgNco0vjtUaC5sM0bTRq+fRJq3mh6&#10;Ptu8VaUtbjEVu2zzVpW2ucWepNR6wdNwNTmBZa0qbfWZbojysU37Uxc1b1Vps2+tfA62BdWqzMxv&#10;VD2fbd6q0ma3YEUqTb62itnmrSpt9uPY5oarPxs2b9tUGb0/fDXb3FoPqpXFUKQXFsammhY9FzZv&#10;FVXmNlqknZypr60i7eMGW5WuahcPSBeO+WEIPQ+eDZs3TXo227zVdIx/V7B5Bk1bRdrcT2Cbt4oq&#10;cxvrAEECxd6GS9Zsc2Nt6rDNmxY9l23eKtLGttbwHtu81aSt/RS2eatJm9va7egwW8xtuffzYfOm&#10;Uc9hm2fYvFWlbW6eVCq2ubU0nWDzE2xuoo4n2NzCYylbTjBiqVXio44n2Nwy5Ak2tyzDYMtFKUbn&#10;uxgTGi9KCeBAnB34W8Pm2IRROIICrB7bvAGc/p9gcxz8CQ4LYHME20nu+8TNYVn0IXo2SNjmPoz4&#10;bdjmMgousvznBc4Zc30R4DybKgDOcb6GRxwHnPv+kP0+8K28wnx3bHMxu9/DY9nmrC1gmzfr2Ak4&#10;/26Bc7htA5yntMhLA+fjhq+rjducQuyUaZF8zFeVabEoUxW8BTSUgM4m1oQ5SpTMwHlT76UOR3Oh&#10;gEaRxhOPY5tT4blOizS+dTBurmsAAHnrviINAAhw3vRNg4kk1G3Sc/jmmYfbmKkqhWfWHqlq4cGa&#10;/VZpk9vMbg27YIT7qrTRQTDt00x7fPO2g5XZn8I3b1Q9h29ueOdz6rRYqiqzH1enxZp82uyWr9fI&#10;ueFWT6/TklHKxuY95LyZNBXh3PDO5xLO2xZpe+NqQpcBXRHOrRZpa1tFI6i4fVkQLRtpF2dosbVR&#10;tbIYw/aMOi2GKz2jTovh3x3kvOkcvRpYrARTdhcViv2LkFEVpVenpfGADnLetkibGztit0Ud5LxR&#10;VCHn1npZEc4tSrbeNq01vIect03S1sYy0e+btvZRdVrM7a4HnbeN0gY39+DnFGqxzgX6qGKtA18w&#10;zg3P7EHnTQe/gM6VS4FOeKq0evmp4WqeCrVYYN+JcW5Z5gSdW5Y5QeeWZX4M6BwH0QSd733oPJ2W&#10;vEItGcyjKiYeg7cwzoVnLxCW/OZCG/ySJ3HFPW0CndOvL4deArQMnjYTfBqNdLUx2h29xvPPqdTi&#10;21fY9fmdAYyX2FV+paALD5cMq/y1/NbD4BO8eUx9JJTflvEtyzPOH0xesHxNDLz6beLy30EpEKnU&#10;4ptKKrX4w8PYuS+UEW9003NCxs79RmVNgZ/mNoU+f9QEytmiaDqK3YPZXcBzf61gf4hWngKef2my&#10;U6kW5CjT4v+9vCRDdYwb8DxN5ZcHz/lFyXHMj6cr8Bx4UGKdvyR4nnxPEx9r8DwjzE2IqCPS41jn&#10;GVFqFGmIi8HzpkUaBBiGjHE1ijQIwIBio0gjXBK4N4o0xEVAAaFujSYNATAPr1HUxc4bTTXr3Ohc&#10;FztvVVW4S0ZL2lZpiwt23qrSNl8sVdrmMFLfVDV2nsult62qrM7Yedsqbfat5ZrYhwr4JnmGRlWP&#10;dd60qoudt6q02UerVZXZLbeqi7Vk4KVtlTa75eo1dp6TH60mbXVr9nVqnDeKeth5Y6cKOzdcqoed&#10;t4q0wY2uUXRdvIAxs1aR9nKrRdraT2CdtzbSxrZouT3WeaOph503fatZ54Yr9bDzVpM2t+XfHey8&#10;VaTNzazztnPa3hk7bxXphdxaBzrYeatILyizsTZ1sPNGUY2dG67Uwc5bRdrYe0uRdm6ucd5q0tbG&#10;UwiEnTfW7tU4bzVpc1u7XQ86bzVpe5s7cA86b1R9wTo3+keX6MNl4Avo3Dip9KDztlXa6JROLlY/&#10;Qef9AhAn6NwC+07QuWWZE3RuWeYEnVuW+TGgc5wxE3S++NB5OgccA537aGWBzn3k84nQ+bGsc/+j&#10;BTn3kWLC6AiHD16nJgggsc6lApmg0vLLIDZrK7WS5K/lV8RwyosZywU5l+ESLfL7LOTch7J5SAVh&#10;ki/Jb/4iI+e+ZZ+CnPuajivXkscRxwkPo34acu7bHUe9eAwZOfc1MXLu+xYj576pcpv2vhAnBlD0&#10;/ghTBbPxqcC5/80CnPvrTgHOvzTrCTj/7oBzhKoNcJ7ySC8NnOMJ9ryqjsM+pWdW4Bx/lZHzsdwR&#10;+Sre+bAjMuaYS61Z2Pm4JTrXnDNKWkiHpMNEAHNHk4YBCOLq6NEgAN5W76rR4eiIN766ijTiksD8&#10;Tns0BDDOFCJ3WqQRrpnKfXQUaQRgxFvfXUUVdD4RsNzRVCHnY7qh32lTBZ2jJkhflTb3eDC6Vxds&#10;sVRpk094jrTfQW1zy5m0zaeJEI5e/7TR6dJAz1La6NNMqFJHU0U6N9yyhs0XKrDR06Rd3PCD6mXQ&#10;bbp/0NOknRxvPna7V6Hm21T3padKm3wkZLFjqQo231oTpuKcW+5Z4+aWp1fIORDIbqsq5Hy7N3yq&#10;ws4BHfZVaU/fHoz5V6HnhNP1dWlXnzeGM9DprUBww2S4Q80+TxdbOmNYVW4Z0kODnUGsQHSzXV+g&#10;6MZ0rmB0014Vjj5a9qqqnpvDWCHp42jYvuKhby3vovNUsT1tSN1xrKnoltNXeDptAX1deqkx52IN&#10;qe+MyViB6uYSUaHq8IZ+u6oi6JO1cFWkdDwybujSfj/NxvZcQetjuqrW8dXq/dBppBREx+9rcH1r&#10;LBNVTZdpY+32Oj86ToZ/VfD6mKj3nXZV8PpoLaoVvj5atq/w9XFjbIoVN33cGVvZTvv9sLf6qDfY&#10;0doWd9UGa538iLRRzbQyjifg/wT85wD/VKW9uThxKjdj4dV0DAC8dIGNPqM0ftmTE/BvGfJPAPyb&#10;dapoHyMn2AnQ5TsBbVVJXJDEJI4NCL9/e3ikQjT311ePZ/SO3/nZY/r/+zfn9+dnb9+cvyU/u3x9&#10;d/n4gWXpj2ef8cYmbbpIK9ABoFfMBnBI+i4OmOyrVjUbwB1J0gdp99hL0Q3gFS5AKfxtvErj4Zh0&#10;8iNtxYaCZctvxrQptCCxoNQ1xZokdvA/irI/JIb4321bthtie1cq10BB3O5KZcviaOtKZWPgMO1K&#10;cVIe53dXjDPUiJNdMTYtohRXjI6vsBkCI1cM4HYSO/jaJHmC+M9Vh4g06ePTLSaL+IX8cpaF61CF&#10;+vZ56BErut9FlHhUdxEBZrnAejT5kl2CwUDkluWiseX3JyJXSYsDuXrgeIim0ncRL/l24fUasZAv&#10;RxVD6bsb3/kQ4SQ5xDC+PnZmxCe+3IYXu1KPTPxEftlf9vzdYNq2i6foeUoy49PtXz/e3KQF/PQO&#10;65PfYcWMaHIUafa+eI5ic+BtZgTamoZL3mFdaP4Su39XdtGvy1HMmfW6y7XedAJCM/y3uXj3hD03&#10;Nef9OzbFhcZwh3lD2BEQt7QhaGVodYl7p0O6dt5RVsG42zm9VNdRhoFYlWViZ0cZJmCRGrZbSxnm&#10;XxGbpkTu7CirovvpYHWzCu8PqbB0R1mVtximTInv9LNOXUyJ5tlTV43BiD70x6AqmjMsiQvZU1eN&#10;wpCrJ/Vap4eBq/D21FXjsFlSgZKeOj0QmWTb01YNxAbPHRh91SMxWKNa5TIOCQDqOW+VzkhM8k7L&#10;qlsA+3265tDpZpXQSBzSni49BAv8qN/JKqORb7z0lOkBWDaWxaqcBjA6UFJ7yrT9dwnK61pMmz/X&#10;P+koq7MamMj9blZ5DSQM+y2r8hpzyiv2WlbVoh9GazSr1MYuX8TojGZVVmfYJf58r6N6CHYpmdtt&#10;m54CuNdl9bQag3zZoNe2agwmazGqEhwzUj39QagzHKO1FlUpjjnfX+i0jXaxsurmHEfP26okxzYl&#10;hXp2q7IcS8pMdLXpUZhM363zHCmN1tWmR2FMYHu3bXoUtrnKXMdD6lQH5nJ/FKpcxwTz9udClezA&#10;bmso04MwAbI2lOnFKCU7ev2sHn3dmr5bpTtSVqGrTE+E7cGaVlW+w9qSq3THLqUCesNZ3SawJkGV&#10;7tibnazyHaZnVPkOXCG0pnuV8RhGs231dpzfgOl4WpX0yMm+3hAgjlxnKKJfa6uq8h7jYrZOT4Mh&#10;Z7B6w0BoTVkYxsUaVPAwV7FhxOWWvu8u+mg0bVK1xM5ytOiZAEggXcjo2A5B3/rZKaX0e7ZbqqHY&#10;IElltK5akMxD5aKH4rC1/GTRC9LWPLYteiT2i3U0AsC1dnVGxrG/hhDMUsZrnxKTvWElvmgR222s&#10;5Q2Yziq2gK3Ut9teD8MOTxQZbdPDsJjrG17tUh81z0cUqJcuLCmd2+2pHoVlttZeAi9XbfCkfk/p&#10;8cRVDB/t95So00VsZ7ovqJyr2N481Bz0KMyL2TY9CgdQmIy26VGY83NLnal10KMwbMyTA/CytQ8z&#10;7GsYTg/DMGws/6U3LFfLmUcHKgyxyoENbo3rsNFDsZjdRQ8rhXtboR4NT6EejgHAgTEeVNV97cpu&#10;tk76AyFYxTTDuLeikAShFsHZ3HgGQHBK4QTH6nsMRksJzmaAj2FVcsPWDi2rQBrrv+E0qBqgFc5b&#10;a51KtwZKl5fEoegtBoiKK4W5BkJnA6IHAFbbLAAr+m6d7iGUDyM2N21Y3adfRitqSjcWVoVkG2NQ&#10;Bj0ou9HaIhFSqZ4MMx4yMhRWUfWcKJBiwxMZ4kSGgBsB5jyRIU5kCLAbJNfnJ7ZPZAiT3YC9nGZT&#10;ebLCN+QPT4YwqRbMJrgoFwF9Q1L8SXZHgJnJB4E4jgtJXBLqgTiPKgLEo7Tj/JW0S8rU104RIImX&#10;a2KBOHe15OUDce4q8uDHtJ2CtNSY47q6567mfFWmthAnBW066xTm5TfqL0ry1287xVHUGARKx7T9&#10;wF0tZJBAO3e1MAMCce5quYHni6dIhhpPkcoxrU+RSv4Hx3V3AJUimWd9PypqEveYIonjmsR9pkjh&#10;qH/ATJWLAZHAcf+Ah5hO+sf9A+k0TvLH/QPpdC63Evqo3C1GH47sNJ3E08DhpK2alL/0FUSvBHml&#10;C+QUx3epXjMBdPj2tixNJtdrFkJPxJRApjrrLFxHoUDIL1MqZubqbHEBJ/dbBORXBPme7xZxny+4&#10;QRCO7iBz7Qtumc4xAWVzNW55I5mAAvuC/EjOFF0W3zKDbYrMQzys1BnkavxP83kKWfFIMI82UOJA&#10;kKJSsmPwXtSADHsSHLF2um2chN5XdlgZY/nlsZ64MyNyI75GdooRaUdXcJQ2Rt4zMvFxKNuLtE1+&#10;uY1I3adeIzcffJoADdhxwJi7bRwIKiVBTAlfkI98hFj4gpSNhcaymUkf5Jf7MvCUKQuA/L38shwI&#10;AUkfVgH3uxtKfeG7kdNu6OF2yAW8Nex+QFzIMtF3mcgVDPKB8Euo89cHUAySlM9tOwgX1bXIgZd3&#10;f2BBREhf9Cfmnu4XofX+ernnW/y+xUBXSLoCgy3EFib7+y1bKMNOYn7TQGtIYiBheF4EaDyLyTlD&#10;nFF+s1PuhDTorwCgPyRtuLrofRQ59SQWeO7MsUJAzAQcmrQFM38mngnsFkwr2SoJm3X7wC5J6J4r&#10;x1Vph2AnmJn+CsaYqw/Mi9QNUCt8OXhbdpNgZIW+GfQXHI2kj4vr4sgkHiK/7ClcdCTaVWSyRvTS&#10;HeubwD/x7Az8NbVvysUF7PbxKjcF++jqo77Lz7xagw/otg/8m9S+bdA+MESyXIkaxb7ym+0MDkCW&#10;K0GR/L38shylrcntMwPRtAu4JEkOZBG3HxPvn5E+Yt3TdyM6N1gnWS7oL10cSPoC+418/NkWhEzs&#10;Ib/ZLuCnZH3BOirFMSZExJ7/jZQNQH+nYH0ZeV6CquLqS6U3SF8kx4FcdMjl3RikFvezPLoTtmWv&#10;t5T2p8GNFg0Ww9rhaZOpERxE+by6DYjmzFunCeJ9lJIt6MIc0czzsrfDocfTlicPyDSuVNa1lPhW&#10;XFJ+s2vmhi1BN/O0BuXG/SLX1doDLfKaTzUXYIxDMGl4zhA1x1Une96moKvSQ/nNPWWnBAbhn9nA&#10;8UntQ7LPP2oNxEdCR5DtDTos2+hYwDxpmvzKOpGHlgg/bp9HIjDQpzmVb660I3E6kmDgLeAOsWB0&#10;pYOn4zAGpalGBiGGaHcGz4jtWOAhMYv8snmkjdF5ZGS8Ehll/0QKTlL+NEhHrsEnCfno1VzPuSc+&#10;+QG3870H/CX+dDTbGYI4BJvWxGY8gEvntpADZ1CZXLktEdZpngYx2pYPTftgDQQnKukD6cn/Lle3&#10;2wceS4cCat8+OgzxegN6lPvdme28D2JwUHLyd6N1iTgmaB+IVO53d8QjJzno9cZtR+TeJOf7NBhZ&#10;WS7YfXfsL0vgLztea5bA8yUIBDnL7cfCh7AFgKLX34UnyALusytHpFayC+RdOWI9HyWXDxILDjuu&#10;PiINQx9Fta4c30lcrwzJqia/eXVbeHXbFVRd/l5+sxyYY+m75Ifed2m3pvZRMODKyaE9CHrAMcv6&#10;AmznwHcXKbjwvnvgPM4cjBux0bgjvkIkPLLnz8FKiXA7T7ldMNWJuZY+vQsCFWw0LBicfQDwZUFQ&#10;yVzrEMktfToWZL+JBfm8fYTgsZ/mrWQJtjDgFmxwrO2eTxBxLhs8OJ4jYsmr8A77ra+Rp98cxOBE&#10;sctuFh37Jo6CwtO8bPEzggm3jSDj5U+HWQY+YlPWxtUoWYY5uClPtL1s8CBkB1SUtx/CSNxPz7y+&#10;70qSXtYv+c3r2ACCX/o0CHyBRlnhgx1jmPk6NBh8gUYO3I8Q5KkQBCvgAnJnYsE81iAFBm1kEGIX&#10;gC7IB+ZD7A5XFdyRIeZj2rEQ4RwlCIJjJJg/PQd7PhERs4dHwVebuhSvOd20/vmnV5/v3r/+/P4u&#10;/enq9ee7K/wJF33vL+8+fLz618vHS/3fSer19Xj74fbm3fX9z/8HAAD//wMAUEsDBBQABgAIAAAA&#10;IQDK14z/1wAAAAUBAAAPAAAAZHJzL2Rvd25yZXYueG1sTI9BS8QwEIXvgv8hjODNTZQia226iKjo&#10;0a56zjZjU0wmNclu67939KKXgcd7vPles1mCFwdMeYyk4XylQCD10Y40aHjZ3p+tQeRiyBofCTV8&#10;YYZNe3zUmNrGmZ7x0JVBcAnl2mhwpUy1lLl3GExexQmJvfeYgiks0yBtMjOXBy8vlLqUwYzEH5yZ&#10;8NZh/9HtgwZCddf5JB9L//o2uc/18PBUzVqfniw31yAKLuUvDD/4jA4tM+3inmwWXgMPKb+XvSul&#10;WO44VFUKZNvI//TtNwAAAP//AwBQSwECLQAUAAYACAAAACEAtoM4kv4AAADhAQAAEwAAAAAAAAAA&#10;AAAAAAAAAAAAW0NvbnRlbnRfVHlwZXNdLnhtbFBLAQItABQABgAIAAAAIQA4/SH/1gAAAJQBAAAL&#10;AAAAAAAAAAAAAAAAAC8BAABfcmVscy8ucmVsc1BLAQItABQABgAIAAAAIQAVVYenrl4AABB5AgAO&#10;AAAAAAAAAAAAAAAAAC4CAABkcnMvZTJvRG9jLnhtbFBLAQItABQABgAIAAAAIQDK14z/1wAAAAUB&#10;AAAPAAAAAAAAAAAAAAAAAAhhAABkcnMvZG93bnJldi54bWxQSwUGAAAAAAQABADzAAAAD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P7wQAAANoAAAAPAAAAZHJzL2Rvd25yZXYueG1sRI9Ba8JA&#10;FITvQv/D8gRvulGolNQ1BNuCBy/a9P7IvmZDs29D9tXEf+8KhR6HmfmG2RWT79SVhtgGNrBeZaCI&#10;62BbbgxUnx/LF1BRkC12gcnAjSIU+6fZDnMbRj7T9SKNShCOORpwIn2udawdeYyr0BMn7zsMHiXJ&#10;odF2wDHBfac3WbbVHltOCw57Ojiqfy6/3oCILde36t3H49d0ehtdVj9jZcxiPpWvoIQm+Q//tY/W&#10;wAYeV9IN0Ps7AAAA//8DAFBLAQItABQABgAIAAAAIQDb4fbL7gAAAIUBAAATAAAAAAAAAAAAAAAA&#10;AAAAAABbQ29udGVudF9UeXBlc10ueG1sUEsBAi0AFAAGAAgAAAAhAFr0LFu/AAAAFQEAAAsAAAAA&#10;AAAAAAAAAAAAHwEAAF9yZWxzLy5yZWxzUEsBAi0AFAAGAAgAAAAhAASus/vBAAAA2gAAAA8AAAAA&#10;AAAAAAAAAAAABwIAAGRycy9kb3ducmV2LnhtbFBLBQYAAAAAAwADALcAAAD1AgAAAAA=&#10;" filled="f" stroked="f">
                  <o:lock v:ext="edit" shapetype="t"/>
                  <v:textbox style="mso-fit-shape-to-text:t">
                    <w:txbxContent>
                      <w:p w14:paraId="276CCD58" w14:textId="77777777" w:rsidR="00DC79B8" w:rsidRDefault="00DC79B8" w:rsidP="00DC79B8">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Gc9wgAAANsAAAAPAAAAZHJzL2Rvd25yZXYueG1sRE9Na8JA&#10;EL0X/A/LCL01G6VIja4itoF4aKGpB4/D7pgEs7Mhu5r033cLgrd5vM9Zb0fbihv1vnGsYJakIIi1&#10;Mw1XCo4/+csbCB+QDbaOScEvedhuJk9rzIwb+JtuZahEDGGfoYI6hC6T0uuaLPrEdcSRO7veYoiw&#10;r6TpcYjhtpXzNF1Iiw3Hhho72tekL+XVKsivON99vi9HOuVfZqkPrx/aFEo9T8fdCkSgMTzEd3dh&#10;4vwZ/P8SD5CbPwAAAP//AwBQSwECLQAUAAYACAAAACEA2+H2y+4AAACFAQAAEwAAAAAAAAAAAAAA&#10;AAAAAAAAW0NvbnRlbnRfVHlwZXNdLnhtbFBLAQItABQABgAIAAAAIQBa9CxbvwAAABUBAAALAAAA&#10;AAAAAAAAAAAAAB8BAABfcmVscy8ucmVsc1BLAQItABQABgAIAAAAIQDbAGc9wgAAANsAAAAPAAAA&#10;AAAAAAAAAAAAAAcCAABkcnMvZG93bnJldi54bWxQSwUGAAAAAAMAAwC3AAAA9g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AtwwAAANsAAAAPAAAAZHJzL2Rvd25yZXYueG1sRE9La8JA&#10;EL4X+h+WKXjTjUqtxGzEB22K1INRPA/ZaZKanQ3Zrab/vlsQepuP7znJsjeNuFLnassKxqMIBHFh&#10;dc2lgtPxdTgH4TyyxsYyKfghB8v08SHBWNsbH+ia+1KEEHYxKqi8b2MpXVGRQTeyLXHgPm1n0AfY&#10;lVJ3eAvhppGTKJpJgzWHhgpb2lRUXPJvo2Cdn/mUzbLt7u1ls/94LqZ6/JUpNXjqVwsQnnr/L767&#10;33WYP4G/X8IBMv0FAAD//wMAUEsBAi0AFAAGAAgAAAAhANvh9svuAAAAhQEAABMAAAAAAAAAAAAA&#10;AAAAAAAAAFtDb250ZW50X1R5cGVzXS54bWxQSwECLQAUAAYACAAAACEAWvQsW78AAAAVAQAACwAA&#10;AAAAAAAAAAAAAAAfAQAAX3JlbHMvLnJlbHNQSwECLQAUAAYACAAAACEAT70QLc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dgwwAAANsAAAAPAAAAZHJzL2Rvd25yZXYueG1sRE9Na8JA&#10;EL0L/Q/LFHqRumkE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Gc8XY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SoCwAAAANsAAAAPAAAAZHJzL2Rvd25yZXYueG1sRE9Ni8Iw&#10;EL0v+B/CCHtbU0VUqlFEd0EPHtTd+9CMbbWZlCZr039vBMHbPN7nLFbBVOJOjSstKxgOEhDEmdUl&#10;5wp+zz9fMxDOI2usLJOCjhyslr2PBabatnyk+8nnIoawS1FB4X2dSumyggy6ga2JI3exjUEfYZNL&#10;3WAbw00lR0kykQZLjg0F1rQpKLud/o2CcX3Yjrp9N+3W7fc1mYTz8S9slfrsh/UchKfg3+KXe6fj&#10;/DE8f4kHyOUDAAD//wMAUEsBAi0AFAAGAAgAAAAhANvh9svuAAAAhQEAABMAAAAAAAAAAAAAAAAA&#10;AAAAAFtDb250ZW50X1R5cGVzXS54bWxQSwECLQAUAAYACAAAACEAWvQsW78AAAAVAQAACwAAAAAA&#10;AAAAAAAAAAAfAQAAX3JlbHMvLnJlbHNQSwECLQAUAAYACAAAACEAPU0qAsAAAADbAAAADwAAAAAA&#10;AAAAAAAAAAAHAgAAZHJzL2Rvd25yZXYueG1sUEsFBgAAAAADAAMAtwAAAPQCA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xwAAAANsAAAAPAAAAZHJzL2Rvd25yZXYueG1sRE/NisIw&#10;EL4v+A5hBC/LmiruItUoIgh6Uax9gLEZ22IzKU207dsbQdjbfHy/s1x3phJPalxpWcFkHIEgzqwu&#10;OVeQXnY/cxDOI2usLJOCnhysV4OvJcbatnymZ+JzEULYxaig8L6OpXRZQQbd2NbEgbvZxqAPsMml&#10;brAN4aaS0yj6kwZLDg0F1rQtKLsnD6Pg+3Cet+ls1p+u6TFxlG/6y7FVajTsNgsQnjr/L/649zrM&#10;/4X3L+EAuXoBAAD//wMAUEsBAi0AFAAGAAgAAAAhANvh9svuAAAAhQEAABMAAAAAAAAAAAAAAAAA&#10;AAAAAFtDb250ZW50X1R5cGVzXS54bWxQSwECLQAUAAYACAAAACEAWvQsW78AAAAVAQAACwAAAAAA&#10;AAAAAAAAAAAfAQAAX3JlbHMvLnJlbHNQSwECLQAUAAYACAAAACEA+av/s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ZbtwgAAANsAAAAPAAAAZHJzL2Rvd25yZXYueG1sRE9Li8Iw&#10;EL4v+B/CCN409YG7do0iiqIHD7rrwdvQjG3ZZlKbWOu/N4Kwt/n4njOdN6YQNVUut6yg34tAECdW&#10;55wq+P1Zd79AOI+ssbBMCh7kYD5rfUwx1vbOB6qPPhUhhF2MCjLvy1hKl2Rk0PVsSRy4i60M+gCr&#10;VOoK7yHcFHIQRWNpMOfQkGFJy4ySv+PNKPDn/fWzPE12A15tzOZ2voyGplaq024W3yA8Nf5f/HZv&#10;dZg/htcv4QA5ewIAAP//AwBQSwECLQAUAAYACAAAACEA2+H2y+4AAACFAQAAEwAAAAAAAAAAAAAA&#10;AAAAAAAAW0NvbnRlbnRfVHlwZXNdLnhtbFBLAQItABQABgAIAAAAIQBa9CxbvwAAABUBAAALAAAA&#10;AAAAAAAAAAAAAB8BAABfcmVscy8ucmVsc1BLAQItABQABgAIAAAAIQD4aZbt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jwwgAAANsAAAAPAAAAZHJzL2Rvd25yZXYueG1sRE9Na8JA&#10;EL0X/A/LCN7qpkKjRDfSFqTpwUNUep5mxyQkOxuyaxL/fVco9DaP9zm7/WRaMVDvassKXpYRCOLC&#10;6ppLBZfz4XkDwnlkja1lUnAnB/t09rTDRNuRcxpOvhQhhF2CCirvu0RKV1Rk0C1tRxy4q+0N+gD7&#10;UuoexxBuWrmKolgarDk0VNjRR0VFc7oZBbdznvkv3cSv0/uP5uN4+f5cR0ot5tPbFoSnyf+L/9yZ&#10;DvPX8PglHCDTXwAAAP//AwBQSwECLQAUAAYACAAAACEA2+H2y+4AAACFAQAAEwAAAAAAAAAAAAAA&#10;AAAAAAAAW0NvbnRlbnRfVHlwZXNdLnhtbFBLAQItABQABgAIAAAAIQBa9CxbvwAAABUBAAALAAAA&#10;AAAAAAAAAAAAAB8BAABfcmVscy8ucmVsc1BLAQItABQABgAIAAAAIQDGydjw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vTxAAAANsAAAAPAAAAZHJzL2Rvd25yZXYueG1sRI9Pa8JA&#10;EMXvBb/DMkJvdaNgsdFVtEXoxUKtf65DdkwWs7Mhu8b47TuHQm8zvDfv/Wax6n2tOmqjC2xgPMpA&#10;ERfBOi4NHH62LzNQMSFbrAOTgQdFWC0HTwvMbbjzN3X7VCoJ4ZijgSqlJtc6FhV5jKPQEIt2Ca3H&#10;JGtbatviXcJ9rSdZ9qo9OpaGCht6r6i47m/ewOyDpufJ1+m83m2zzjld8+btaMzzsF/PQSXq07/5&#10;7/rTCr7Ayi8ygF7+AgAA//8DAFBLAQItABQABgAIAAAAIQDb4fbL7gAAAIUBAAATAAAAAAAAAAAA&#10;AAAAAAAAAABbQ29udGVudF9UeXBlc10ueG1sUEsBAi0AFAAGAAgAAAAhAFr0LFu/AAAAFQEAAAsA&#10;AAAAAAAAAAAAAAAAHwEAAF9yZWxzLy5yZWxzUEsBAi0AFAAGAAgAAAAhAH1dS9P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ghwgAAANsAAAAPAAAAZHJzL2Rvd25yZXYueG1sRE89b8Iw&#10;EN2R+h+sq9SNOK0q2gYMqhARDCwNXbqd4iMOjc+RbUj49xipUrd7ep+3WI22ExfyoXWs4DnLQRDX&#10;TrfcKPg+lNN3ECEia+wck4IrBVgtHyYLLLQb+IsuVWxECuFQoAITY19IGWpDFkPmeuLEHZ23GBP0&#10;jdQehxRuO/mS5zNpseXUYLCntaH6tzpbBeureQ27Xg7l9mdfl6fNno9vQamnx/FzDiLSGP/Ff+6d&#10;TvM/4P5LOkAubwAAAP//AwBQSwECLQAUAAYACAAAACEA2+H2y+4AAACFAQAAEwAAAAAAAAAAAAAA&#10;AAAAAAAAW0NvbnRlbnRfVHlwZXNdLnhtbFBLAQItABQABgAIAAAAIQBa9CxbvwAAABUBAAALAAAA&#10;AAAAAAAAAAAAAB8BAABfcmVscy8ucmVsc1BLAQItABQABgAIAAAAIQBVGYgh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MRawwAAANsAAAAPAAAAZHJzL2Rvd25yZXYueG1sRI9Bi8Iw&#10;FITvwv6H8Ba8aWoPUrtGWQoLuie1uuDt0TzbavNSmqzWf28EweMwM98w82VvGnGlztWWFUzGEQji&#10;wuqaSwX7/GeUgHAeWWNjmRTcycFy8TGYY6rtjbd03flSBAi7FBVU3replK6oyKAb25Y4eCfbGfRB&#10;dqXUHd4C3DQyjqKpNFhzWKiwpayi4rL7NwouWbxJfk1mEz4eZ/nhL2/q9Vmp4Wf//QXCU+/f4Vd7&#10;pRXEE3h+CT9ALh4AAAD//wMAUEsBAi0AFAAGAAgAAAAhANvh9svuAAAAhQEAABMAAAAAAAAAAAAA&#10;AAAAAAAAAFtDb250ZW50X1R5cGVzXS54bWxQSwECLQAUAAYACAAAACEAWvQsW78AAAAVAQAACwAA&#10;AAAAAAAAAAAAAAAfAQAAX3JlbHMvLnJlbHNQSwECLQAUAAYACAAAACEAB+jEWs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6wwAAANsAAAAPAAAAZHJzL2Rvd25yZXYueG1sRI/NasMw&#10;EITvgb6D2EJviVxTSnAim1JScKGX/ECui7W2TK2VYimO+/ZVoZDjMDPfMNtqtoOYaAy9YwXPqwwE&#10;ceN0z52C0/FjuQYRIrLGwTEp+KEAVfmw2GKh3Y33NB1iJxKEQ4EKTIy+kDI0hiyGlfPEyWvdaDEm&#10;OXZSj3hLcDvIPMtepcWe04JBT++Gmu/D1So41nt7NXi++Bf/1X7WzbQbQqvU0+P8tgERaY738H+7&#10;1gryHP6+pB8gy18AAAD//wMAUEsBAi0AFAAGAAgAAAAhANvh9svuAAAAhQEAABMAAAAAAAAAAAAA&#10;AAAAAAAAAFtDb250ZW50X1R5cGVzXS54bWxQSwECLQAUAAYACAAAACEAWvQsW78AAAAVAQAACwAA&#10;AAAAAAAAAAAAAAAfAQAAX3JlbHMvLnJlbHNQSwECLQAUAAYACAAAACEAsEHP+s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jsCxQAAANsAAAAPAAAAZHJzL2Rvd25yZXYueG1sRI9Pa8JA&#10;FMTvgt9heUJvdWOE/kmzCUGQijdtD3p7ZF+TaPZtyK4m+um7hYLHYWZ+w6T5aFpxpd41lhUs5hEI&#10;4tLqhisF31/r5zcQziNrbC2Tghs5yLPpJMVE24F3dN37SgQIuwQV1N53iZSurMmgm9uOOHg/tjfo&#10;g+wrqXscAty0Mo6iF2mw4bBQY0ermsrz/mIUDNviePgcjq/x7rB+35b3VbM83ZR6mo3FBwhPo3+E&#10;/9sbrSBewt+X8ANk9gsAAP//AwBQSwECLQAUAAYACAAAACEA2+H2y+4AAACFAQAAEwAAAAAAAAAA&#10;AAAAAAAAAAAAW0NvbnRlbnRfVHlwZXNdLnhtbFBLAQItABQABgAIAAAAIQBa9CxbvwAAABUBAAAL&#10;AAAAAAAAAAAAAAAAAB8BAABfcmVscy8ucmVsc1BLAQItABQABgAIAAAAIQB12jsC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ImFwgAAANsAAAAPAAAAZHJzL2Rvd25yZXYueG1sRI9Bi8Iw&#10;FITvgv8hPGEvoqlFF6lNRRYLnhR1L94ezbMtNi+liVr/vVlY8DjMzDdMuu5NIx7Uudqygtk0AkFc&#10;WF1zqeD3nE+WIJxH1thYJgUvcrDOhoMUE22ffKTHyZciQNglqKDyvk2kdEVFBt3UtsTBu9rOoA+y&#10;K6Xu8BngppFxFH1LgzWHhQpb+qmouJ3uRgHHdnvJz+aw1fF1sZvld5T7sVJfo36zAuGp95/wf3un&#10;FcRz+PsSfoDM3gAAAP//AwBQSwECLQAUAAYACAAAACEA2+H2y+4AAACFAQAAEwAAAAAAAAAAAAAA&#10;AAAAAAAAW0NvbnRlbnRfVHlwZXNdLnhtbFBLAQItABQABgAIAAAAIQBa9CxbvwAAABUBAAALAAAA&#10;AAAAAAAAAAAAAB8BAABfcmVscy8ucmVsc1BLAQItABQABgAIAAAAIQCRAImF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7PRxAAAANsAAAAPAAAAZHJzL2Rvd25yZXYueG1sRI9bawIx&#10;FITfC/0P4RR8Ec2qrJTVKGIpvfiw1Mv7YXO6uzQ5WZKo679vCkIfh5n5hlmue2vEhXxoHSuYjDMQ&#10;xJXTLdcKjofX0TOIEJE1Gsek4EYB1qvHhyUW2l35iy77WIsE4VCggibGrpAyVA1ZDGPXESfv23mL&#10;MUlfS+3xmuDWyGmWzaXFltNCgx1tG6p+9meroD54Mjm/5LPq42TeNsPycxdKpQZP/WYBIlIf/8P3&#10;9rtWMM3h70v6AXL1CwAA//8DAFBLAQItABQABgAIAAAAIQDb4fbL7gAAAIUBAAATAAAAAAAAAAAA&#10;AAAAAAAAAABbQ29udGVudF9UeXBlc10ueG1sUEsBAi0AFAAGAAgAAAAhAFr0LFu/AAAAFQEAAAsA&#10;AAAAAAAAAAAAAAAAHwEAAF9yZWxzLy5yZWxzUEsBAi0AFAAGAAgAAAAhAOvjs9H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40330C1B" w14:textId="77777777" w:rsidR="004B3395" w:rsidRPr="006B2A0D" w:rsidRDefault="00034DA8"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000000"/>
          <w:sz w:val="40"/>
          <w:szCs w:val="40"/>
        </w:rPr>
      </w:pPr>
      <w:r>
        <w:rPr>
          <w:rFonts w:ascii="Arial Black" w:hAnsi="Arial Black" w:cs="Arial"/>
          <w:color w:val="000000"/>
          <w:sz w:val="40"/>
          <w:szCs w:val="40"/>
        </w:rPr>
        <w:fldChar w:fldCharType="begin"/>
      </w:r>
      <w:r w:rsidR="005621A5">
        <w:rPr>
          <w:rFonts w:ascii="Arial Black" w:hAnsi="Arial Black" w:cs="Arial"/>
          <w:color w:val="000000"/>
          <w:sz w:val="40"/>
          <w:szCs w:val="40"/>
        </w:rPr>
        <w:instrText xml:space="preserve"> FILLIN  Titel </w:instrText>
      </w:r>
      <w:r>
        <w:rPr>
          <w:rFonts w:ascii="Arial Black" w:hAnsi="Arial Black" w:cs="Arial"/>
          <w:color w:val="000000"/>
          <w:sz w:val="40"/>
          <w:szCs w:val="40"/>
        </w:rPr>
        <w:fldChar w:fldCharType="separate"/>
      </w:r>
      <w:r w:rsidR="00495DF4">
        <w:rPr>
          <w:rFonts w:ascii="Arial Black" w:hAnsi="Arial Black" w:cs="Arial"/>
          <w:color w:val="000000"/>
          <w:sz w:val="40"/>
          <w:szCs w:val="40"/>
        </w:rPr>
        <w:t>Birmensdorf - Hedingen</w:t>
      </w:r>
      <w:r>
        <w:rPr>
          <w:rFonts w:ascii="Arial Black" w:hAnsi="Arial Black" w:cs="Arial"/>
          <w:color w:val="000000"/>
          <w:sz w:val="40"/>
          <w:szCs w:val="40"/>
        </w:rPr>
        <w:fldChar w:fldCharType="end"/>
      </w:r>
    </w:p>
    <w:p w14:paraId="01644B64" w14:textId="77777777" w:rsidR="004B3395" w:rsidRPr="00C361F4" w:rsidRDefault="00034DA8" w:rsidP="00714A18">
      <w:pPr>
        <w:spacing w:after="16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495DF4">
        <w:rPr>
          <w:rFonts w:ascii="Arial Black" w:hAnsi="Arial Black"/>
          <w:sz w:val="36"/>
          <w:szCs w:val="36"/>
        </w:rPr>
        <w:t>26</w:t>
      </w:r>
      <w:r>
        <w:rPr>
          <w:rFonts w:ascii="Arial Black" w:hAnsi="Arial Black"/>
          <w:sz w:val="36"/>
          <w:szCs w:val="36"/>
        </w:rPr>
        <w:fldChar w:fldCharType="end"/>
      </w:r>
      <w:r w:rsidR="00495DF4">
        <w:rPr>
          <w:rFonts w:ascii="Arial Black" w:hAnsi="Arial Black"/>
          <w:sz w:val="36"/>
          <w:szCs w:val="36"/>
        </w:rPr>
        <w:t>. Mai</w:t>
      </w:r>
      <w:r w:rsidR="005621A5">
        <w:rPr>
          <w:rFonts w:ascii="Arial Black" w:hAnsi="Arial Black"/>
          <w:sz w:val="36"/>
          <w:szCs w:val="36"/>
        </w:rPr>
        <w:t xml:space="preserve"> </w:t>
      </w:r>
      <w:r>
        <w:rPr>
          <w:rFonts w:ascii="Arial Black" w:hAnsi="Arial Black"/>
          <w:sz w:val="36"/>
          <w:szCs w:val="36"/>
        </w:rPr>
        <w:fldChar w:fldCharType="begin"/>
      </w:r>
      <w:r w:rsidR="005621A5">
        <w:rPr>
          <w:rFonts w:ascii="Arial Black" w:hAnsi="Arial Black"/>
          <w:sz w:val="36"/>
          <w:szCs w:val="36"/>
        </w:rPr>
        <w:instrText xml:space="preserve"> FILLIN  Kalenderjahr </w:instrText>
      </w:r>
      <w:r>
        <w:rPr>
          <w:rFonts w:ascii="Arial Black" w:hAnsi="Arial Black"/>
          <w:sz w:val="36"/>
          <w:szCs w:val="36"/>
        </w:rPr>
        <w:fldChar w:fldCharType="separate"/>
      </w:r>
      <w:r w:rsidR="00495DF4">
        <w:rPr>
          <w:rFonts w:ascii="Arial Black" w:hAnsi="Arial Black"/>
          <w:sz w:val="36"/>
          <w:szCs w:val="36"/>
        </w:rPr>
        <w:t>2022</w:t>
      </w:r>
      <w:r>
        <w:rPr>
          <w:rFonts w:ascii="Arial Black" w:hAnsi="Arial Black"/>
          <w:sz w:val="36"/>
          <w:szCs w:val="36"/>
        </w:rPr>
        <w:fldChar w:fldCharType="end"/>
      </w:r>
    </w:p>
    <w:p w14:paraId="7FACFE29" w14:textId="77777777" w:rsidR="004B3395" w:rsidRPr="001143EC" w:rsidRDefault="00E578E8" w:rsidP="001F214F">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34DA8">
        <w:rPr>
          <w:rFonts w:ascii="Arial Black" w:hAnsi="Arial Black"/>
          <w:sz w:val="32"/>
          <w:szCs w:val="32"/>
        </w:rPr>
        <w:fldChar w:fldCharType="begin"/>
      </w:r>
      <w:r w:rsidR="005621A5">
        <w:rPr>
          <w:rFonts w:ascii="Arial Black" w:hAnsi="Arial Black"/>
          <w:sz w:val="32"/>
          <w:szCs w:val="32"/>
        </w:rPr>
        <w:instrText xml:space="preserve"> FILLIN  "Treffpunkt: Stunde" </w:instrText>
      </w:r>
      <w:r w:rsidR="00034DA8">
        <w:rPr>
          <w:rFonts w:ascii="Arial Black" w:hAnsi="Arial Black"/>
          <w:sz w:val="32"/>
          <w:szCs w:val="32"/>
        </w:rPr>
        <w:fldChar w:fldCharType="separate"/>
      </w:r>
      <w:r w:rsidR="00495DF4">
        <w:rPr>
          <w:rFonts w:ascii="Arial Black" w:hAnsi="Arial Black"/>
          <w:sz w:val="32"/>
          <w:szCs w:val="32"/>
        </w:rPr>
        <w:t>Bahnhof Birmensdorf 8</w:t>
      </w:r>
      <w:r w:rsidR="00034DA8">
        <w:rPr>
          <w:rFonts w:ascii="Arial Black" w:hAnsi="Arial Black"/>
          <w:sz w:val="32"/>
          <w:szCs w:val="32"/>
        </w:rPr>
        <w:fldChar w:fldCharType="end"/>
      </w:r>
      <w:r>
        <w:rPr>
          <w:rFonts w:ascii="Arial Black" w:hAnsi="Arial Black"/>
          <w:sz w:val="32"/>
          <w:szCs w:val="32"/>
        </w:rPr>
        <w:t>:</w:t>
      </w:r>
      <w:r w:rsidR="00034DA8">
        <w:rPr>
          <w:rFonts w:ascii="Arial Black" w:hAnsi="Arial Black"/>
          <w:sz w:val="32"/>
          <w:szCs w:val="32"/>
        </w:rPr>
        <w:fldChar w:fldCharType="begin"/>
      </w:r>
      <w:r w:rsidR="005621A5">
        <w:rPr>
          <w:rFonts w:ascii="Arial Black" w:hAnsi="Arial Black"/>
          <w:sz w:val="32"/>
          <w:szCs w:val="32"/>
        </w:rPr>
        <w:instrText xml:space="preserve"> FILLIN  "Treffpunkt: Minuten" </w:instrText>
      </w:r>
      <w:r w:rsidR="00034DA8">
        <w:rPr>
          <w:rFonts w:ascii="Arial Black" w:hAnsi="Arial Black"/>
          <w:sz w:val="32"/>
          <w:szCs w:val="32"/>
        </w:rPr>
        <w:fldChar w:fldCharType="separate"/>
      </w:r>
      <w:r w:rsidR="00495DF4">
        <w:rPr>
          <w:rFonts w:ascii="Arial Black" w:hAnsi="Arial Black"/>
          <w:sz w:val="32"/>
          <w:szCs w:val="32"/>
        </w:rPr>
        <w:t>55</w:t>
      </w:r>
      <w:r w:rsidR="00034DA8">
        <w:rPr>
          <w:rFonts w:ascii="Arial Black" w:hAnsi="Arial Black"/>
          <w:sz w:val="32"/>
          <w:szCs w:val="32"/>
        </w:rPr>
        <w:fldChar w:fldCharType="end"/>
      </w:r>
      <w:r>
        <w:rPr>
          <w:rFonts w:ascii="Arial Black" w:hAnsi="Arial Black"/>
          <w:sz w:val="32"/>
          <w:szCs w:val="32"/>
        </w:rPr>
        <w:t xml:space="preserve"> </w:t>
      </w:r>
      <w:r w:rsidR="00FF452B">
        <w:rPr>
          <w:rFonts w:ascii="Arial Black" w:hAnsi="Arial Black"/>
          <w:sz w:val="32"/>
          <w:szCs w:val="32"/>
        </w:rPr>
        <w:t>Uhr</w:t>
      </w:r>
      <w:r w:rsidR="00495DF4" w:rsidRPr="001143EC">
        <w:rPr>
          <w:rFonts w:ascii="Arial Black" w:hAnsi="Arial Black"/>
          <w:sz w:val="32"/>
          <w:szCs w:val="32"/>
        </w:rPr>
        <w:t xml:space="preserve"> </w:t>
      </w:r>
    </w:p>
    <w:p w14:paraId="2A9F6C00" w14:textId="77777777" w:rsidR="00E478B5" w:rsidRDefault="00E478B5" w:rsidP="000C0430">
      <w:pPr>
        <w:spacing w:after="160"/>
        <w:ind w:left="1560" w:right="-108" w:hanging="1560"/>
        <w:rPr>
          <w:rFonts w:ascii="Arial" w:hAnsi="Arial" w:cs="Arial"/>
          <w:b/>
          <w:sz w:val="22"/>
          <w:szCs w:val="22"/>
        </w:rPr>
      </w:pPr>
    </w:p>
    <w:p w14:paraId="40FEF9D1" w14:textId="77777777" w:rsidR="004B3395" w:rsidRPr="00856348" w:rsidRDefault="009C5F1D" w:rsidP="000C0430">
      <w:pPr>
        <w:spacing w:after="16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273915">
        <w:rPr>
          <w:rFonts w:ascii="Arial" w:hAnsi="Arial" w:cs="Arial"/>
          <w:sz w:val="22"/>
          <w:szCs w:val="22"/>
        </w:rPr>
        <w:t>Annemarie Schröter</w:t>
      </w:r>
      <w:r w:rsidR="00BE665C">
        <w:rPr>
          <w:rFonts w:ascii="Arial" w:hAnsi="Arial" w:cs="Arial"/>
          <w:sz w:val="22"/>
          <w:szCs w:val="22"/>
        </w:rPr>
        <w:t xml:space="preserve">, Tel. </w:t>
      </w:r>
      <w:proofErr w:type="spellStart"/>
      <w:r w:rsidR="00BE665C">
        <w:rPr>
          <w:rFonts w:ascii="Arial" w:hAnsi="Arial" w:cs="Arial"/>
          <w:sz w:val="22"/>
          <w:szCs w:val="22"/>
        </w:rPr>
        <w:t>mob</w:t>
      </w:r>
      <w:proofErr w:type="spellEnd"/>
      <w:r w:rsidR="00BE665C">
        <w:rPr>
          <w:rFonts w:ascii="Arial" w:hAnsi="Arial" w:cs="Arial"/>
          <w:sz w:val="22"/>
          <w:szCs w:val="22"/>
        </w:rPr>
        <w:t xml:space="preserve">. </w:t>
      </w:r>
      <w:r w:rsidR="00273915">
        <w:rPr>
          <w:rFonts w:ascii="Arial" w:hAnsi="Arial" w:cs="Arial"/>
          <w:sz w:val="22"/>
          <w:szCs w:val="22"/>
          <w:lang w:val="it-IT"/>
        </w:rPr>
        <w:t>079. 581 92 52</w:t>
      </w:r>
    </w:p>
    <w:p w14:paraId="10C29B26" w14:textId="77777777" w:rsidR="002950B4" w:rsidRPr="00666547" w:rsidRDefault="002950B4" w:rsidP="000C0430">
      <w:pPr>
        <w:spacing w:after="160"/>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495DF4">
        <w:rPr>
          <w:rFonts w:ascii="Arial" w:hAnsi="Arial" w:cs="Arial"/>
          <w:sz w:val="22"/>
          <w:szCs w:val="22"/>
        </w:rPr>
        <w:t>leichte Wanderung durch Feld und Wald</w:t>
      </w:r>
    </w:p>
    <w:p w14:paraId="14C6BA94" w14:textId="77777777" w:rsidR="00394AB5" w:rsidRPr="00666547" w:rsidRDefault="004B3395" w:rsidP="000C0430">
      <w:pPr>
        <w:spacing w:after="160"/>
        <w:ind w:left="1560" w:right="-108" w:hanging="1560"/>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495DF4">
        <w:rPr>
          <w:rFonts w:ascii="Arial" w:hAnsi="Arial" w:cs="Arial"/>
          <w:sz w:val="22"/>
          <w:szCs w:val="22"/>
        </w:rPr>
        <w:t xml:space="preserve">Birmensdorf – </w:t>
      </w:r>
      <w:proofErr w:type="spellStart"/>
      <w:r w:rsidR="00495DF4">
        <w:rPr>
          <w:rFonts w:ascii="Arial" w:hAnsi="Arial" w:cs="Arial"/>
          <w:sz w:val="22"/>
          <w:szCs w:val="22"/>
        </w:rPr>
        <w:t>Aettenberg</w:t>
      </w:r>
      <w:proofErr w:type="spellEnd"/>
      <w:r w:rsidR="00495DF4">
        <w:rPr>
          <w:rFonts w:ascii="Arial" w:hAnsi="Arial" w:cs="Arial"/>
          <w:sz w:val="22"/>
          <w:szCs w:val="22"/>
        </w:rPr>
        <w:t xml:space="preserve"> – </w:t>
      </w:r>
      <w:proofErr w:type="spellStart"/>
      <w:r w:rsidR="00495DF4">
        <w:rPr>
          <w:rFonts w:ascii="Arial" w:hAnsi="Arial" w:cs="Arial"/>
          <w:sz w:val="22"/>
          <w:szCs w:val="22"/>
        </w:rPr>
        <w:t>Näfenhügel</w:t>
      </w:r>
      <w:proofErr w:type="spellEnd"/>
      <w:r w:rsidR="00495DF4">
        <w:rPr>
          <w:rFonts w:ascii="Arial" w:hAnsi="Arial" w:cs="Arial"/>
          <w:sz w:val="22"/>
          <w:szCs w:val="22"/>
        </w:rPr>
        <w:t xml:space="preserve"> – Chileholz – </w:t>
      </w:r>
      <w:proofErr w:type="spellStart"/>
      <w:r w:rsidR="00495DF4">
        <w:rPr>
          <w:rFonts w:ascii="Arial" w:hAnsi="Arial" w:cs="Arial"/>
          <w:sz w:val="22"/>
          <w:szCs w:val="22"/>
        </w:rPr>
        <w:t>Chäller</w:t>
      </w:r>
      <w:proofErr w:type="spellEnd"/>
      <w:r w:rsidR="00495DF4">
        <w:rPr>
          <w:rFonts w:ascii="Arial" w:hAnsi="Arial" w:cs="Arial"/>
          <w:sz w:val="22"/>
          <w:szCs w:val="22"/>
        </w:rPr>
        <w:t xml:space="preserve"> Lochen – </w:t>
      </w:r>
      <w:proofErr w:type="spellStart"/>
      <w:r w:rsidR="00495DF4">
        <w:rPr>
          <w:rFonts w:ascii="Arial" w:hAnsi="Arial" w:cs="Arial"/>
          <w:sz w:val="22"/>
          <w:szCs w:val="22"/>
        </w:rPr>
        <w:t>Schladhau</w:t>
      </w:r>
      <w:proofErr w:type="spellEnd"/>
      <w:r w:rsidR="00495DF4">
        <w:rPr>
          <w:rFonts w:ascii="Arial" w:hAnsi="Arial" w:cs="Arial"/>
          <w:sz w:val="22"/>
          <w:szCs w:val="22"/>
        </w:rPr>
        <w:t xml:space="preserve"> - Hedingen</w:t>
      </w:r>
    </w:p>
    <w:p w14:paraId="26F074F7" w14:textId="1C94973C" w:rsidR="004B3395" w:rsidRPr="00666547" w:rsidRDefault="000C0430" w:rsidP="000C0430">
      <w:pPr>
        <w:spacing w:after="16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034DA8">
        <w:rPr>
          <w:rFonts w:ascii="Arial" w:hAnsi="Arial" w:cs="Arial"/>
          <w:sz w:val="22"/>
          <w:szCs w:val="22"/>
        </w:rPr>
        <w:fldChar w:fldCharType="begin"/>
      </w:r>
      <w:r w:rsidR="005621A5">
        <w:rPr>
          <w:rFonts w:ascii="Arial" w:hAnsi="Arial" w:cs="Arial"/>
          <w:sz w:val="22"/>
          <w:szCs w:val="22"/>
        </w:rPr>
        <w:instrText xml:space="preserve"> FILLIN  "Gehzeit: Std." </w:instrText>
      </w:r>
      <w:r w:rsidR="00034DA8">
        <w:rPr>
          <w:rFonts w:ascii="Arial" w:hAnsi="Arial" w:cs="Arial"/>
          <w:sz w:val="22"/>
          <w:szCs w:val="22"/>
        </w:rPr>
        <w:fldChar w:fldCharType="separate"/>
      </w:r>
      <w:r w:rsidR="00495DF4">
        <w:rPr>
          <w:rFonts w:ascii="Arial" w:hAnsi="Arial" w:cs="Arial"/>
          <w:sz w:val="22"/>
          <w:szCs w:val="22"/>
        </w:rPr>
        <w:t>ca. 3 1/2 Std</w:t>
      </w:r>
      <w:r w:rsidR="00034DA8">
        <w:rPr>
          <w:rFonts w:ascii="Arial" w:hAnsi="Arial" w:cs="Arial"/>
          <w:sz w:val="22"/>
          <w:szCs w:val="22"/>
        </w:rPr>
        <w:fldChar w:fldCharType="end"/>
      </w:r>
      <w:r w:rsidR="005621A5">
        <w:rPr>
          <w:rFonts w:ascii="Arial" w:hAnsi="Arial" w:cs="Arial"/>
          <w:sz w:val="22"/>
          <w:szCs w:val="22"/>
        </w:rPr>
        <w:t xml:space="preserve"> </w:t>
      </w:r>
      <w:proofErr w:type="spellStart"/>
      <w:r w:rsidR="00492F0E">
        <w:rPr>
          <w:rFonts w:ascii="Arial" w:hAnsi="Arial" w:cs="Arial"/>
          <w:sz w:val="22"/>
          <w:szCs w:val="22"/>
        </w:rPr>
        <w:t>Std</w:t>
      </w:r>
      <w:proofErr w:type="spellEnd"/>
      <w:r w:rsidR="00492F0E">
        <w:rPr>
          <w:rFonts w:ascii="Arial" w:hAnsi="Arial" w:cs="Arial"/>
          <w:sz w:val="22"/>
          <w:szCs w:val="22"/>
        </w:rPr>
        <w:t>.</w:t>
      </w:r>
      <w:r w:rsidR="00316B2A">
        <w:rPr>
          <w:rFonts w:ascii="Arial" w:hAnsi="Arial" w:cs="Arial"/>
          <w:sz w:val="22"/>
          <w:szCs w:val="22"/>
        </w:rPr>
        <w:t xml:space="preserve">, Distanz </w:t>
      </w:r>
      <w:r w:rsidR="005468E8">
        <w:rPr>
          <w:rFonts w:ascii="Arial" w:hAnsi="Arial" w:cs="Arial"/>
          <w:sz w:val="22"/>
          <w:szCs w:val="22"/>
        </w:rPr>
        <w:t>13,3</w:t>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034DA8">
        <w:rPr>
          <w:rFonts w:ascii="Arial" w:hAnsi="Arial" w:cs="Arial"/>
          <w:sz w:val="22"/>
          <w:szCs w:val="22"/>
        </w:rPr>
        <w:fldChar w:fldCharType="begin"/>
      </w:r>
      <w:r w:rsidR="005621A5">
        <w:rPr>
          <w:rFonts w:ascii="Arial" w:hAnsi="Arial" w:cs="Arial"/>
          <w:sz w:val="22"/>
          <w:szCs w:val="22"/>
        </w:rPr>
        <w:instrText xml:space="preserve"> FILLIN  "Aufstieg: Meter" </w:instrText>
      </w:r>
      <w:r w:rsidR="00034DA8">
        <w:rPr>
          <w:rFonts w:ascii="Arial" w:hAnsi="Arial" w:cs="Arial"/>
          <w:sz w:val="22"/>
          <w:szCs w:val="22"/>
        </w:rPr>
        <w:fldChar w:fldCharType="separate"/>
      </w:r>
      <w:r w:rsidR="00495DF4">
        <w:rPr>
          <w:rFonts w:ascii="Arial" w:hAnsi="Arial" w:cs="Arial"/>
          <w:sz w:val="22"/>
          <w:szCs w:val="22"/>
        </w:rPr>
        <w:t>332</w:t>
      </w:r>
      <w:r w:rsidR="00034DA8">
        <w:rPr>
          <w:rFonts w:ascii="Arial" w:hAnsi="Arial" w:cs="Arial"/>
          <w:sz w:val="22"/>
          <w:szCs w:val="22"/>
        </w:rPr>
        <w:fldChar w:fldCharType="end"/>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034DA8">
        <w:rPr>
          <w:rFonts w:ascii="Arial" w:hAnsi="Arial" w:cs="Arial"/>
          <w:sz w:val="22"/>
          <w:szCs w:val="22"/>
        </w:rPr>
        <w:fldChar w:fldCharType="begin"/>
      </w:r>
      <w:r w:rsidR="005621A5">
        <w:rPr>
          <w:rFonts w:ascii="Arial" w:hAnsi="Arial" w:cs="Arial"/>
          <w:sz w:val="22"/>
          <w:szCs w:val="22"/>
        </w:rPr>
        <w:instrText xml:space="preserve"> FILLIN  "Abstieg: Meter" </w:instrText>
      </w:r>
      <w:r w:rsidR="00034DA8">
        <w:rPr>
          <w:rFonts w:ascii="Arial" w:hAnsi="Arial" w:cs="Arial"/>
          <w:sz w:val="22"/>
          <w:szCs w:val="22"/>
        </w:rPr>
        <w:fldChar w:fldCharType="separate"/>
      </w:r>
      <w:r w:rsidR="00495DF4">
        <w:rPr>
          <w:rFonts w:ascii="Arial" w:hAnsi="Arial" w:cs="Arial"/>
          <w:sz w:val="22"/>
          <w:szCs w:val="22"/>
        </w:rPr>
        <w:t>300</w:t>
      </w:r>
      <w:r w:rsidR="00034DA8">
        <w:rPr>
          <w:rFonts w:ascii="Arial" w:hAnsi="Arial" w:cs="Arial"/>
          <w:sz w:val="22"/>
          <w:szCs w:val="22"/>
        </w:rPr>
        <w:fldChar w:fldCharType="end"/>
      </w:r>
      <w:r w:rsidR="005621A5">
        <w:rPr>
          <w:rFonts w:ascii="Arial" w:hAnsi="Arial" w:cs="Arial"/>
          <w:sz w:val="22"/>
          <w:szCs w:val="22"/>
        </w:rPr>
        <w:t xml:space="preserve"> </w:t>
      </w:r>
      <w:r w:rsidR="00345735">
        <w:rPr>
          <w:rFonts w:ascii="Arial" w:hAnsi="Arial" w:cs="Arial"/>
          <w:sz w:val="22"/>
          <w:szCs w:val="22"/>
        </w:rPr>
        <w:t>m (kumuliert).</w:t>
      </w:r>
    </w:p>
    <w:p w14:paraId="71C40038" w14:textId="77777777" w:rsidR="004B3395" w:rsidRDefault="004B3395" w:rsidP="000C0430">
      <w:pPr>
        <w:spacing w:after="16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 xml:space="preserve">25000 </w:t>
      </w:r>
      <w:r w:rsidR="00495DF4">
        <w:rPr>
          <w:rFonts w:ascii="Arial" w:hAnsi="Arial" w:cs="Arial"/>
          <w:sz w:val="22"/>
          <w:szCs w:val="22"/>
        </w:rPr>
        <w:t>Zürich</w:t>
      </w:r>
      <w:r w:rsidR="00714296">
        <w:rPr>
          <w:rFonts w:ascii="Arial" w:hAnsi="Arial" w:cs="Arial"/>
          <w:sz w:val="22"/>
          <w:szCs w:val="22"/>
        </w:rPr>
        <w:t>.</w:t>
      </w:r>
    </w:p>
    <w:p w14:paraId="0749520B" w14:textId="77777777" w:rsidR="004B339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072EE3">
        <w:rPr>
          <w:rFonts w:ascii="Arial" w:hAnsi="Arial" w:cs="Arial"/>
          <w:sz w:val="22"/>
          <w:szCs w:val="22"/>
        </w:rPr>
        <w:t xml:space="preserve">, </w:t>
      </w:r>
      <w:proofErr w:type="spellStart"/>
      <w:r w:rsidR="00495DF4">
        <w:rPr>
          <w:rFonts w:ascii="Arial" w:hAnsi="Arial" w:cs="Arial"/>
          <w:sz w:val="22"/>
          <w:szCs w:val="22"/>
        </w:rPr>
        <w:t>ev.</w:t>
      </w:r>
      <w:r w:rsidR="00072EE3">
        <w:rPr>
          <w:rFonts w:ascii="Arial" w:hAnsi="Arial" w:cs="Arial"/>
          <w:sz w:val="22"/>
          <w:szCs w:val="22"/>
        </w:rPr>
        <w:t>Stöcke</w:t>
      </w:r>
      <w:proofErr w:type="spellEnd"/>
      <w:r w:rsidR="00714296">
        <w:rPr>
          <w:rFonts w:ascii="Arial" w:hAnsi="Arial" w:cs="Arial"/>
          <w:sz w:val="22"/>
          <w:szCs w:val="22"/>
        </w:rPr>
        <w:t>.</w:t>
      </w:r>
    </w:p>
    <w:p w14:paraId="22DD207A" w14:textId="1D78FB5C" w:rsidR="0034573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495DF4">
        <w:rPr>
          <w:rFonts w:ascii="Arial" w:hAnsi="Arial" w:cs="Arial"/>
          <w:sz w:val="22"/>
          <w:szCs w:val="22"/>
        </w:rPr>
        <w:t>ich hoffe auf eine Grillstelle unterwegs, nehmt also etwas mit das auch kalt gegessen werden kann und etwas Anfeuerholz</w:t>
      </w:r>
      <w:r w:rsidR="00936CD0">
        <w:rPr>
          <w:rFonts w:ascii="Arial" w:hAnsi="Arial" w:cs="Arial"/>
          <w:sz w:val="22"/>
          <w:szCs w:val="22"/>
        </w:rPr>
        <w:t xml:space="preserve"> (Grillstelle bei Pt.636 </w:t>
      </w:r>
      <w:proofErr w:type="spellStart"/>
      <w:r w:rsidR="00936CD0">
        <w:rPr>
          <w:rFonts w:ascii="Arial" w:hAnsi="Arial" w:cs="Arial"/>
          <w:sz w:val="22"/>
          <w:szCs w:val="22"/>
        </w:rPr>
        <w:t>Schladhau</w:t>
      </w:r>
      <w:proofErr w:type="spellEnd"/>
      <w:r w:rsidR="00936CD0">
        <w:rPr>
          <w:rFonts w:ascii="Arial" w:hAnsi="Arial" w:cs="Arial"/>
          <w:sz w:val="22"/>
          <w:szCs w:val="22"/>
        </w:rPr>
        <w:t xml:space="preserve"> evtl. genügend)</w:t>
      </w:r>
    </w:p>
    <w:p w14:paraId="1833AFCE" w14:textId="77777777" w:rsidR="005279B5" w:rsidRPr="00273915"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 xml:space="preserve">Bis </w:t>
      </w:r>
      <w:r w:rsidR="00034DA8">
        <w:rPr>
          <w:rFonts w:ascii="Arial" w:hAnsi="Arial" w:cs="Arial"/>
          <w:sz w:val="22"/>
          <w:szCs w:val="22"/>
        </w:rPr>
        <w:fldChar w:fldCharType="begin"/>
      </w:r>
      <w:r w:rsidR="00060094">
        <w:rPr>
          <w:rFonts w:ascii="Arial" w:hAnsi="Arial" w:cs="Arial"/>
          <w:sz w:val="22"/>
          <w:szCs w:val="22"/>
        </w:rPr>
        <w:instrText xml:space="preserve"> FILLIN  "Anmeldung: Tag" </w:instrText>
      </w:r>
      <w:r w:rsidR="00034DA8">
        <w:rPr>
          <w:rFonts w:ascii="Arial" w:hAnsi="Arial" w:cs="Arial"/>
          <w:sz w:val="22"/>
          <w:szCs w:val="22"/>
        </w:rPr>
        <w:fldChar w:fldCharType="separate"/>
      </w:r>
      <w:proofErr w:type="gramStart"/>
      <w:r w:rsidR="00495DF4">
        <w:rPr>
          <w:rFonts w:ascii="Arial" w:hAnsi="Arial" w:cs="Arial"/>
          <w:sz w:val="22"/>
          <w:szCs w:val="22"/>
        </w:rPr>
        <w:t>Dienstag</w:t>
      </w:r>
      <w:proofErr w:type="gramEnd"/>
      <w:r w:rsidR="00495DF4">
        <w:rPr>
          <w:rFonts w:ascii="Arial" w:hAnsi="Arial" w:cs="Arial"/>
          <w:sz w:val="22"/>
          <w:szCs w:val="22"/>
        </w:rPr>
        <w:t xml:space="preserve"> 24. Mai</w:t>
      </w:r>
      <w:r w:rsidR="00034DA8">
        <w:rPr>
          <w:rFonts w:ascii="Arial" w:hAnsi="Arial" w:cs="Arial"/>
          <w:sz w:val="22"/>
          <w:szCs w:val="22"/>
        </w:rPr>
        <w:fldChar w:fldCharType="end"/>
      </w:r>
      <w:r w:rsidR="00060094" w:rsidRPr="00273915">
        <w:rPr>
          <w:rFonts w:ascii="Arial" w:hAnsi="Arial" w:cs="Arial"/>
          <w:sz w:val="22"/>
          <w:szCs w:val="22"/>
        </w:rPr>
        <w:t xml:space="preserve"> </w:t>
      </w:r>
      <w:r w:rsidR="00034DA8">
        <w:rPr>
          <w:rFonts w:ascii="Arial" w:hAnsi="Arial" w:cs="Arial"/>
          <w:sz w:val="22"/>
          <w:szCs w:val="22"/>
        </w:rPr>
        <w:fldChar w:fldCharType="begin"/>
      </w:r>
      <w:r w:rsidR="00060094" w:rsidRPr="00273915">
        <w:rPr>
          <w:rFonts w:ascii="Arial" w:hAnsi="Arial" w:cs="Arial"/>
          <w:sz w:val="22"/>
          <w:szCs w:val="22"/>
        </w:rPr>
        <w:instrText xml:space="preserve"> FILLIN  "Anmeldung: Kalenderjahr" </w:instrText>
      </w:r>
      <w:r w:rsidR="00034DA8">
        <w:rPr>
          <w:rFonts w:ascii="Arial" w:hAnsi="Arial" w:cs="Arial"/>
          <w:sz w:val="22"/>
          <w:szCs w:val="22"/>
        </w:rPr>
        <w:fldChar w:fldCharType="separate"/>
      </w:r>
      <w:r w:rsidR="00495DF4">
        <w:rPr>
          <w:rFonts w:ascii="Arial" w:hAnsi="Arial" w:cs="Arial"/>
          <w:sz w:val="22"/>
          <w:szCs w:val="22"/>
        </w:rPr>
        <w:t>2022</w:t>
      </w:r>
      <w:r w:rsidR="00034DA8">
        <w:rPr>
          <w:rFonts w:ascii="Arial" w:hAnsi="Arial" w:cs="Arial"/>
          <w:sz w:val="22"/>
          <w:szCs w:val="22"/>
        </w:rPr>
        <w:fldChar w:fldCharType="end"/>
      </w:r>
      <w:r w:rsidR="00714296" w:rsidRPr="00273915">
        <w:rPr>
          <w:rFonts w:ascii="Arial" w:hAnsi="Arial" w:cs="Arial"/>
          <w:sz w:val="22"/>
          <w:szCs w:val="22"/>
        </w:rPr>
        <w:t xml:space="preserve">, an </w:t>
      </w:r>
      <w:r w:rsidR="00273915" w:rsidRPr="00273915">
        <w:rPr>
          <w:rFonts w:ascii="Arial" w:hAnsi="Arial" w:cs="Arial"/>
          <w:sz w:val="22"/>
          <w:szCs w:val="22"/>
        </w:rPr>
        <w:t>A. Schröter</w:t>
      </w:r>
      <w:r w:rsidR="00CF2231" w:rsidRPr="00273915">
        <w:rPr>
          <w:rFonts w:ascii="Arial" w:hAnsi="Arial" w:cs="Arial"/>
          <w:sz w:val="22"/>
          <w:szCs w:val="22"/>
        </w:rPr>
        <w:t>:</w:t>
      </w:r>
      <w:r w:rsidR="006308AC" w:rsidRPr="00273915">
        <w:rPr>
          <w:rFonts w:ascii="Arial" w:hAnsi="Arial" w:cs="Arial"/>
          <w:sz w:val="22"/>
          <w:szCs w:val="22"/>
        </w:rPr>
        <w:t xml:space="preserve"> </w:t>
      </w:r>
      <w:hyperlink r:id="rId8" w:history="1">
        <w:r w:rsidR="00273915" w:rsidRPr="0069257A">
          <w:rPr>
            <w:rStyle w:val="Hyperlink"/>
            <w:rFonts w:ascii="Arial" w:hAnsi="Arial" w:cs="Arial"/>
            <w:sz w:val="22"/>
            <w:szCs w:val="22"/>
            <w:lang w:val="it-IT"/>
          </w:rPr>
          <w:t>annemarie.schroeter@bluewin.ch</w:t>
        </w:r>
      </w:hyperlink>
      <w:r w:rsidR="006308AC" w:rsidRPr="00273915">
        <w:rPr>
          <w:rFonts w:ascii="Arial" w:hAnsi="Arial" w:cs="Arial"/>
          <w:sz w:val="22"/>
          <w:szCs w:val="22"/>
        </w:rPr>
        <w:t>,</w:t>
      </w:r>
      <w:r w:rsidR="00FC0627" w:rsidRPr="00273915">
        <w:rPr>
          <w:rFonts w:ascii="Arial" w:hAnsi="Arial" w:cs="Arial"/>
          <w:sz w:val="22"/>
          <w:szCs w:val="22"/>
        </w:rPr>
        <w:t xml:space="preserve"> </w:t>
      </w:r>
      <w:r w:rsidR="00C361F4" w:rsidRPr="00273915">
        <w:rPr>
          <w:rFonts w:ascii="Arial" w:hAnsi="Arial" w:cs="Arial"/>
          <w:sz w:val="22"/>
          <w:szCs w:val="22"/>
        </w:rPr>
        <w:br/>
        <w:t xml:space="preserve">Tel. </w:t>
      </w:r>
      <w:r w:rsidR="006308AC" w:rsidRPr="00273915">
        <w:rPr>
          <w:rFonts w:ascii="Arial" w:hAnsi="Arial" w:cs="Arial"/>
          <w:sz w:val="22"/>
          <w:szCs w:val="22"/>
        </w:rPr>
        <w:t xml:space="preserve">fix </w:t>
      </w:r>
      <w:r w:rsidR="00273915" w:rsidRPr="004A0360">
        <w:rPr>
          <w:rFonts w:ascii="Arial" w:hAnsi="Arial" w:cs="Arial"/>
          <w:sz w:val="22"/>
          <w:szCs w:val="22"/>
        </w:rPr>
        <w:t>044 926 61 21</w:t>
      </w:r>
      <w:r w:rsidR="00CC6C0A" w:rsidRPr="00273915">
        <w:rPr>
          <w:rFonts w:ascii="Arial" w:hAnsi="Arial" w:cs="Arial"/>
          <w:sz w:val="22"/>
          <w:szCs w:val="22"/>
        </w:rPr>
        <w:t>,</w:t>
      </w:r>
      <w:r w:rsidR="00FC0627" w:rsidRPr="00273915">
        <w:rPr>
          <w:rFonts w:ascii="Arial" w:hAnsi="Arial" w:cs="Arial"/>
          <w:sz w:val="22"/>
          <w:szCs w:val="22"/>
        </w:rPr>
        <w:t xml:space="preserve"> </w:t>
      </w:r>
      <w:proofErr w:type="spellStart"/>
      <w:r w:rsidR="006308AC" w:rsidRPr="00273915">
        <w:rPr>
          <w:rFonts w:ascii="Arial" w:hAnsi="Arial" w:cs="Arial"/>
          <w:sz w:val="22"/>
          <w:szCs w:val="22"/>
        </w:rPr>
        <w:t>mob</w:t>
      </w:r>
      <w:proofErr w:type="spellEnd"/>
      <w:r w:rsidR="00996473" w:rsidRPr="00273915">
        <w:rPr>
          <w:rFonts w:ascii="Arial" w:hAnsi="Arial" w:cs="Arial"/>
          <w:sz w:val="22"/>
          <w:szCs w:val="22"/>
        </w:rPr>
        <w:t>.</w:t>
      </w:r>
      <w:r w:rsidR="00CC6C0A" w:rsidRPr="00273915">
        <w:rPr>
          <w:rFonts w:ascii="Arial" w:hAnsi="Arial" w:cs="Arial"/>
          <w:sz w:val="22"/>
          <w:szCs w:val="22"/>
        </w:rPr>
        <w:t xml:space="preserve"> </w:t>
      </w:r>
      <w:r w:rsidR="00273915">
        <w:rPr>
          <w:rFonts w:ascii="Arial" w:hAnsi="Arial" w:cs="Arial"/>
          <w:sz w:val="22"/>
          <w:szCs w:val="22"/>
          <w:lang w:val="it-IT"/>
        </w:rPr>
        <w:t>079. 581 92 52</w:t>
      </w:r>
    </w:p>
    <w:p w14:paraId="11EC3041" w14:textId="77777777" w:rsidR="004B3395" w:rsidRDefault="004B3395" w:rsidP="00547F3C">
      <w:pPr>
        <w:spacing w:after="16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2D03ECDB" w14:textId="77777777" w:rsidR="00E478B5" w:rsidRDefault="00E478B5" w:rsidP="00547F3C">
      <w:pPr>
        <w:ind w:left="1701" w:right="-110" w:hanging="1701"/>
        <w:rPr>
          <w:rFonts w:ascii="Arial" w:hAnsi="Arial" w:cs="Arial"/>
          <w:b/>
          <w:sz w:val="20"/>
          <w:szCs w:val="20"/>
        </w:rPr>
      </w:pPr>
    </w:p>
    <w:p w14:paraId="0AA24CBA" w14:textId="77777777" w:rsidR="00547F3C" w:rsidRPr="00FB7C8D" w:rsidRDefault="00547F3C" w:rsidP="00547F3C">
      <w:pPr>
        <w:ind w:left="1701" w:right="-110" w:hanging="1701"/>
        <w:rPr>
          <w:rFonts w:ascii="Arial" w:hAnsi="Arial" w:cs="Arial"/>
          <w:b/>
          <w:sz w:val="20"/>
          <w:szCs w:val="20"/>
        </w:rPr>
      </w:pPr>
      <w:r w:rsidRPr="00FB7C8D">
        <w:rPr>
          <w:rFonts w:ascii="Arial" w:hAnsi="Arial" w:cs="Arial"/>
          <w:b/>
          <w:sz w:val="20"/>
          <w:szCs w:val="20"/>
        </w:rPr>
        <w:t>Hinreise</w:t>
      </w:r>
    </w:p>
    <w:p w14:paraId="0F6633C5" w14:textId="77777777" w:rsidR="00547F3C" w:rsidRPr="00426F3B" w:rsidRDefault="00547F3C" w:rsidP="00547F3C">
      <w:pPr>
        <w:ind w:left="1701" w:right="-110" w:hanging="1701"/>
        <w:rPr>
          <w:rFonts w:ascii="Arial" w:hAnsi="Arial" w:cs="Arial"/>
          <w:sz w:val="16"/>
          <w:szCs w:val="1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4"/>
        <w:gridCol w:w="767"/>
        <w:gridCol w:w="767"/>
        <w:gridCol w:w="897"/>
        <w:gridCol w:w="5016"/>
      </w:tblGrid>
      <w:tr w:rsidR="00547F3C" w:rsidRPr="002161BD" w14:paraId="7E5EAA38" w14:textId="77777777" w:rsidTr="00C56233">
        <w:tc>
          <w:tcPr>
            <w:tcW w:w="2584" w:type="dxa"/>
          </w:tcPr>
          <w:p w14:paraId="5EDCC8E2" w14:textId="77777777" w:rsidR="00547F3C" w:rsidRPr="00897F9F" w:rsidRDefault="00547F3C" w:rsidP="00C56233">
            <w:pPr>
              <w:tabs>
                <w:tab w:val="left" w:pos="1134"/>
                <w:tab w:val="left" w:pos="3402"/>
              </w:tabs>
              <w:jc w:val="both"/>
              <w:rPr>
                <w:rFonts w:ascii="Arial" w:hAnsi="Arial" w:cs="Arial"/>
                <w:i/>
                <w:color w:val="FF0000"/>
                <w:sz w:val="22"/>
                <w:szCs w:val="22"/>
                <w:highlight w:val="lightGray"/>
              </w:rPr>
            </w:pPr>
            <w:r w:rsidRPr="00897F9F">
              <w:rPr>
                <w:rFonts w:ascii="Arial" w:hAnsi="Arial" w:cs="Arial"/>
                <w:i/>
                <w:color w:val="FF0000"/>
                <w:sz w:val="22"/>
                <w:szCs w:val="22"/>
                <w:highlight w:val="lightGray"/>
              </w:rPr>
              <w:t>Tabelle ersetzen</w:t>
            </w:r>
          </w:p>
        </w:tc>
        <w:tc>
          <w:tcPr>
            <w:tcW w:w="767" w:type="dxa"/>
          </w:tcPr>
          <w:p w14:paraId="57136868" w14:textId="77777777" w:rsidR="00547F3C" w:rsidRPr="002161BD" w:rsidRDefault="00547F3C" w:rsidP="00C56233">
            <w:pPr>
              <w:tabs>
                <w:tab w:val="left" w:pos="1134"/>
                <w:tab w:val="left" w:pos="3402"/>
              </w:tabs>
              <w:jc w:val="both"/>
              <w:rPr>
                <w:rFonts w:ascii="Arial" w:hAnsi="Arial" w:cs="Arial"/>
                <w:i/>
                <w:sz w:val="22"/>
                <w:szCs w:val="22"/>
                <w:highlight w:val="lightGray"/>
              </w:rPr>
            </w:pPr>
            <w:r w:rsidRPr="002161BD">
              <w:rPr>
                <w:rFonts w:ascii="Arial" w:hAnsi="Arial" w:cs="Arial"/>
                <w:i/>
                <w:sz w:val="22"/>
                <w:szCs w:val="22"/>
                <w:highlight w:val="lightGray"/>
              </w:rPr>
              <w:t>Zeit</w:t>
            </w:r>
          </w:p>
        </w:tc>
        <w:tc>
          <w:tcPr>
            <w:tcW w:w="767" w:type="dxa"/>
          </w:tcPr>
          <w:p w14:paraId="1E99439C" w14:textId="77777777" w:rsidR="00547F3C" w:rsidRPr="002161BD" w:rsidRDefault="00547F3C" w:rsidP="00C56233">
            <w:pPr>
              <w:tabs>
                <w:tab w:val="left" w:pos="1134"/>
                <w:tab w:val="left" w:pos="3402"/>
              </w:tabs>
              <w:jc w:val="both"/>
              <w:rPr>
                <w:rFonts w:ascii="Arial" w:hAnsi="Arial" w:cs="Arial"/>
                <w:i/>
                <w:sz w:val="22"/>
                <w:szCs w:val="22"/>
                <w:highlight w:val="lightGray"/>
              </w:rPr>
            </w:pPr>
            <w:r w:rsidRPr="002161BD">
              <w:rPr>
                <w:rFonts w:ascii="Arial" w:hAnsi="Arial" w:cs="Arial"/>
                <w:i/>
                <w:sz w:val="22"/>
                <w:szCs w:val="22"/>
                <w:highlight w:val="lightGray"/>
              </w:rPr>
              <w:t>Gleis</w:t>
            </w:r>
          </w:p>
        </w:tc>
        <w:tc>
          <w:tcPr>
            <w:tcW w:w="897" w:type="dxa"/>
          </w:tcPr>
          <w:p w14:paraId="78C38BBD" w14:textId="77777777" w:rsidR="00547F3C" w:rsidRPr="002161BD" w:rsidRDefault="00547F3C" w:rsidP="00C56233">
            <w:pPr>
              <w:tabs>
                <w:tab w:val="left" w:pos="1134"/>
                <w:tab w:val="left" w:pos="3402"/>
              </w:tabs>
              <w:jc w:val="both"/>
              <w:rPr>
                <w:rFonts w:ascii="Arial" w:hAnsi="Arial" w:cs="Arial"/>
                <w:i/>
                <w:sz w:val="22"/>
                <w:szCs w:val="22"/>
                <w:highlight w:val="lightGray"/>
              </w:rPr>
            </w:pPr>
            <w:r w:rsidRPr="002161BD">
              <w:rPr>
                <w:rFonts w:ascii="Arial" w:hAnsi="Arial" w:cs="Arial"/>
                <w:i/>
                <w:sz w:val="22"/>
                <w:szCs w:val="22"/>
                <w:highlight w:val="lightGray"/>
              </w:rPr>
              <w:t>Linie</w:t>
            </w:r>
          </w:p>
        </w:tc>
        <w:tc>
          <w:tcPr>
            <w:tcW w:w="5016" w:type="dxa"/>
          </w:tcPr>
          <w:p w14:paraId="00D4CA39" w14:textId="77777777" w:rsidR="00547F3C" w:rsidRPr="002161BD" w:rsidRDefault="00547F3C" w:rsidP="00C56233">
            <w:pPr>
              <w:tabs>
                <w:tab w:val="left" w:pos="1134"/>
                <w:tab w:val="left" w:pos="3402"/>
              </w:tabs>
              <w:jc w:val="both"/>
              <w:rPr>
                <w:rFonts w:ascii="Arial" w:hAnsi="Arial" w:cs="Arial"/>
                <w:i/>
                <w:sz w:val="22"/>
                <w:szCs w:val="22"/>
                <w:highlight w:val="lightGray"/>
              </w:rPr>
            </w:pPr>
            <w:r w:rsidRPr="002161BD">
              <w:rPr>
                <w:rFonts w:ascii="Arial" w:hAnsi="Arial" w:cs="Arial"/>
                <w:i/>
                <w:sz w:val="22"/>
                <w:szCs w:val="22"/>
                <w:highlight w:val="lightGray"/>
              </w:rPr>
              <w:t>Umsteigen</w:t>
            </w:r>
          </w:p>
        </w:tc>
      </w:tr>
      <w:tr w:rsidR="00547F3C" w:rsidRPr="002161BD" w14:paraId="7B40005B" w14:textId="77777777" w:rsidTr="00C56233">
        <w:tc>
          <w:tcPr>
            <w:tcW w:w="2584" w:type="dxa"/>
          </w:tcPr>
          <w:p w14:paraId="10B52B6C" w14:textId="77777777" w:rsidR="00547F3C" w:rsidRPr="002161BD" w:rsidRDefault="00547F3C" w:rsidP="00C56233">
            <w:pPr>
              <w:tabs>
                <w:tab w:val="left" w:pos="1350"/>
                <w:tab w:val="left" w:pos="3402"/>
              </w:tabs>
              <w:ind w:right="-322"/>
              <w:jc w:val="both"/>
              <w:rPr>
                <w:rFonts w:ascii="Arial" w:hAnsi="Arial" w:cs="Arial"/>
                <w:sz w:val="22"/>
                <w:szCs w:val="22"/>
              </w:rPr>
            </w:pPr>
            <w:r w:rsidRPr="002161BD">
              <w:rPr>
                <w:rFonts w:ascii="Arial" w:hAnsi="Arial" w:cs="Arial"/>
                <w:sz w:val="22"/>
                <w:szCs w:val="22"/>
              </w:rPr>
              <w:t>Zürich HB</w:t>
            </w:r>
          </w:p>
        </w:tc>
        <w:tc>
          <w:tcPr>
            <w:tcW w:w="767" w:type="dxa"/>
          </w:tcPr>
          <w:p w14:paraId="114F7DAB" w14:textId="77777777" w:rsidR="00547F3C" w:rsidRPr="002161BD" w:rsidRDefault="005468E8" w:rsidP="00C56233">
            <w:pPr>
              <w:tabs>
                <w:tab w:val="left" w:pos="1134"/>
                <w:tab w:val="left" w:pos="3402"/>
              </w:tabs>
              <w:jc w:val="both"/>
              <w:rPr>
                <w:rFonts w:ascii="Arial" w:hAnsi="Arial" w:cs="Arial"/>
                <w:sz w:val="22"/>
                <w:szCs w:val="22"/>
              </w:rPr>
            </w:pPr>
            <w:r>
              <w:rPr>
                <w:rFonts w:ascii="Arial" w:hAnsi="Arial" w:cs="Arial"/>
                <w:sz w:val="22"/>
                <w:szCs w:val="22"/>
              </w:rPr>
              <w:t>08.39</w:t>
            </w:r>
          </w:p>
        </w:tc>
        <w:tc>
          <w:tcPr>
            <w:tcW w:w="767" w:type="dxa"/>
          </w:tcPr>
          <w:p w14:paraId="3194BBC6" w14:textId="77777777" w:rsidR="00547F3C" w:rsidRPr="002161BD" w:rsidRDefault="005468E8" w:rsidP="00C56233">
            <w:pPr>
              <w:tabs>
                <w:tab w:val="left" w:pos="1134"/>
                <w:tab w:val="left" w:pos="3402"/>
              </w:tabs>
              <w:jc w:val="both"/>
              <w:rPr>
                <w:rFonts w:ascii="Arial" w:hAnsi="Arial" w:cs="Arial"/>
                <w:sz w:val="22"/>
                <w:szCs w:val="22"/>
              </w:rPr>
            </w:pPr>
            <w:r>
              <w:rPr>
                <w:rFonts w:ascii="Arial" w:hAnsi="Arial" w:cs="Arial"/>
                <w:sz w:val="22"/>
                <w:szCs w:val="22"/>
              </w:rPr>
              <w:t>41/42</w:t>
            </w:r>
          </w:p>
        </w:tc>
        <w:tc>
          <w:tcPr>
            <w:tcW w:w="897" w:type="dxa"/>
          </w:tcPr>
          <w:p w14:paraId="31F46CAD" w14:textId="77777777" w:rsidR="00547F3C" w:rsidRPr="002161BD" w:rsidRDefault="005468E8" w:rsidP="00C56233">
            <w:pPr>
              <w:tabs>
                <w:tab w:val="left" w:pos="1134"/>
                <w:tab w:val="left" w:pos="3402"/>
              </w:tabs>
              <w:jc w:val="both"/>
              <w:rPr>
                <w:rFonts w:ascii="Arial" w:hAnsi="Arial" w:cs="Arial"/>
                <w:sz w:val="22"/>
                <w:szCs w:val="22"/>
              </w:rPr>
            </w:pPr>
            <w:r>
              <w:rPr>
                <w:rFonts w:ascii="Arial" w:hAnsi="Arial" w:cs="Arial"/>
                <w:sz w:val="22"/>
                <w:szCs w:val="22"/>
              </w:rPr>
              <w:t>S5</w:t>
            </w:r>
          </w:p>
        </w:tc>
        <w:tc>
          <w:tcPr>
            <w:tcW w:w="5016" w:type="dxa"/>
          </w:tcPr>
          <w:p w14:paraId="08FA0936" w14:textId="77777777" w:rsidR="00547F3C" w:rsidRPr="002161BD" w:rsidRDefault="00547F3C" w:rsidP="00C56233">
            <w:pPr>
              <w:tabs>
                <w:tab w:val="left" w:pos="1134"/>
                <w:tab w:val="left" w:pos="3402"/>
              </w:tabs>
              <w:rPr>
                <w:rFonts w:ascii="Arial" w:hAnsi="Arial" w:cs="Arial"/>
                <w:sz w:val="22"/>
                <w:szCs w:val="22"/>
                <w:lang w:val="de-DE"/>
              </w:rPr>
            </w:pPr>
          </w:p>
        </w:tc>
      </w:tr>
      <w:tr w:rsidR="00547F3C" w:rsidRPr="002161BD" w14:paraId="242A2DCF" w14:textId="77777777" w:rsidTr="00C56233">
        <w:tc>
          <w:tcPr>
            <w:tcW w:w="2584" w:type="dxa"/>
          </w:tcPr>
          <w:p w14:paraId="615A958C" w14:textId="77777777" w:rsidR="00547F3C" w:rsidRPr="002161BD" w:rsidRDefault="00547F3C" w:rsidP="00C56233">
            <w:pPr>
              <w:tabs>
                <w:tab w:val="left" w:pos="1350"/>
                <w:tab w:val="left" w:pos="3402"/>
              </w:tabs>
              <w:ind w:right="-322"/>
              <w:jc w:val="both"/>
              <w:rPr>
                <w:rFonts w:ascii="Arial" w:hAnsi="Arial" w:cs="Arial"/>
                <w:sz w:val="22"/>
                <w:szCs w:val="22"/>
                <w:lang w:val="de-DE"/>
              </w:rPr>
            </w:pPr>
          </w:p>
        </w:tc>
        <w:tc>
          <w:tcPr>
            <w:tcW w:w="767" w:type="dxa"/>
          </w:tcPr>
          <w:p w14:paraId="6B280AAD" w14:textId="77777777" w:rsidR="00547F3C" w:rsidRPr="002161BD" w:rsidRDefault="00547F3C" w:rsidP="00C56233">
            <w:pPr>
              <w:tabs>
                <w:tab w:val="left" w:pos="1134"/>
                <w:tab w:val="left" w:pos="3402"/>
              </w:tabs>
              <w:jc w:val="both"/>
              <w:rPr>
                <w:rFonts w:ascii="Arial" w:hAnsi="Arial" w:cs="Arial"/>
                <w:sz w:val="22"/>
                <w:szCs w:val="22"/>
                <w:lang w:val="de-DE"/>
              </w:rPr>
            </w:pPr>
          </w:p>
        </w:tc>
        <w:tc>
          <w:tcPr>
            <w:tcW w:w="767" w:type="dxa"/>
          </w:tcPr>
          <w:p w14:paraId="7A2E817C" w14:textId="77777777" w:rsidR="00547F3C" w:rsidRPr="002161BD" w:rsidRDefault="00547F3C" w:rsidP="00C56233">
            <w:pPr>
              <w:tabs>
                <w:tab w:val="left" w:pos="1134"/>
                <w:tab w:val="left" w:pos="3402"/>
              </w:tabs>
              <w:jc w:val="both"/>
              <w:rPr>
                <w:rFonts w:ascii="Arial" w:hAnsi="Arial" w:cs="Arial"/>
                <w:sz w:val="22"/>
                <w:szCs w:val="22"/>
                <w:lang w:val="de-DE"/>
              </w:rPr>
            </w:pPr>
          </w:p>
        </w:tc>
        <w:tc>
          <w:tcPr>
            <w:tcW w:w="897" w:type="dxa"/>
          </w:tcPr>
          <w:p w14:paraId="652A6EF3" w14:textId="77777777" w:rsidR="00547F3C" w:rsidRPr="002161BD" w:rsidRDefault="00547F3C" w:rsidP="00C56233">
            <w:pPr>
              <w:tabs>
                <w:tab w:val="left" w:pos="1134"/>
                <w:tab w:val="left" w:pos="3402"/>
              </w:tabs>
              <w:jc w:val="both"/>
              <w:rPr>
                <w:rFonts w:ascii="Arial" w:hAnsi="Arial" w:cs="Arial"/>
                <w:sz w:val="22"/>
                <w:szCs w:val="22"/>
                <w:lang w:val="de-DE"/>
              </w:rPr>
            </w:pPr>
          </w:p>
        </w:tc>
        <w:tc>
          <w:tcPr>
            <w:tcW w:w="5016" w:type="dxa"/>
          </w:tcPr>
          <w:p w14:paraId="27EF58B0" w14:textId="77777777" w:rsidR="00547F3C" w:rsidRPr="002161BD" w:rsidRDefault="00547F3C" w:rsidP="00C56233">
            <w:pPr>
              <w:tabs>
                <w:tab w:val="left" w:pos="1134"/>
                <w:tab w:val="left" w:pos="3402"/>
              </w:tabs>
              <w:rPr>
                <w:rFonts w:ascii="Arial" w:hAnsi="Arial" w:cs="Arial"/>
                <w:sz w:val="22"/>
                <w:szCs w:val="22"/>
                <w:lang w:val="de-DE"/>
              </w:rPr>
            </w:pPr>
          </w:p>
        </w:tc>
      </w:tr>
    </w:tbl>
    <w:p w14:paraId="012C17D3" w14:textId="77777777" w:rsidR="00547F3C" w:rsidRPr="00426F3B" w:rsidRDefault="00547F3C" w:rsidP="00547F3C">
      <w:pPr>
        <w:spacing w:after="160"/>
        <w:ind w:left="1560" w:right="-108" w:hanging="1559"/>
        <w:rPr>
          <w:rFonts w:ascii="Arial" w:hAnsi="Arial" w:cs="Arial"/>
          <w:sz w:val="16"/>
          <w:szCs w:val="16"/>
        </w:rPr>
      </w:pPr>
    </w:p>
    <w:p w14:paraId="139AA0EB" w14:textId="0B7A8708" w:rsidR="00547F3C" w:rsidRDefault="00547F3C" w:rsidP="00547F3C">
      <w:pPr>
        <w:ind w:left="1701" w:right="-110" w:hanging="1701"/>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5468E8">
        <w:rPr>
          <w:rFonts w:ascii="Arial" w:hAnsi="Arial" w:cs="Arial"/>
          <w:b/>
          <w:sz w:val="20"/>
          <w:szCs w:val="20"/>
        </w:rPr>
        <w:t xml:space="preserve"> ab Hedingen xx.15 / xx.25 / xx.45 / xx.55 Uhr</w:t>
      </w:r>
    </w:p>
    <w:p w14:paraId="769AF427" w14:textId="3195697D" w:rsidR="00A67A62" w:rsidRDefault="00A67A62" w:rsidP="00547F3C">
      <w:pPr>
        <w:ind w:left="1701" w:right="-110" w:hanging="1701"/>
        <w:rPr>
          <w:rFonts w:ascii="Arial" w:hAnsi="Arial" w:cs="Arial"/>
          <w:b/>
          <w:sz w:val="20"/>
          <w:szCs w:val="20"/>
        </w:rPr>
      </w:pPr>
    </w:p>
    <w:p w14:paraId="4BFCBAD9" w14:textId="62E3B0F1" w:rsidR="00A67A62" w:rsidRPr="00A67A62" w:rsidRDefault="00A67A62" w:rsidP="00547F3C">
      <w:pPr>
        <w:ind w:left="1701" w:right="-110" w:hanging="1701"/>
        <w:rPr>
          <w:rFonts w:ascii="Arial" w:hAnsi="Arial" w:cs="Arial"/>
          <w:bCs/>
          <w:sz w:val="20"/>
          <w:szCs w:val="20"/>
          <w:u w:val="single"/>
        </w:rPr>
      </w:pPr>
      <w:r>
        <w:rPr>
          <w:rFonts w:ascii="Arial" w:hAnsi="Arial" w:cs="Arial"/>
          <w:b/>
          <w:sz w:val="20"/>
          <w:szCs w:val="20"/>
        </w:rPr>
        <w:t xml:space="preserve">Tickets: </w:t>
      </w:r>
      <w:r>
        <w:rPr>
          <w:rFonts w:ascii="Arial" w:hAnsi="Arial" w:cs="Arial"/>
          <w:bCs/>
          <w:sz w:val="20"/>
          <w:szCs w:val="20"/>
        </w:rPr>
        <w:t xml:space="preserve">ab Wohnort nach </w:t>
      </w:r>
      <w:r w:rsidRPr="00A67A62">
        <w:rPr>
          <w:rFonts w:ascii="Arial" w:hAnsi="Arial" w:cs="Arial"/>
          <w:bCs/>
          <w:sz w:val="20"/>
          <w:szCs w:val="20"/>
          <w:u w:val="single"/>
        </w:rPr>
        <w:t>Birmensdorf</w:t>
      </w:r>
      <w:r>
        <w:rPr>
          <w:rFonts w:ascii="Arial" w:hAnsi="Arial" w:cs="Arial"/>
          <w:bCs/>
          <w:sz w:val="20"/>
          <w:szCs w:val="20"/>
        </w:rPr>
        <w:t xml:space="preserve"> </w:t>
      </w:r>
      <w:r w:rsidRPr="00A67A62">
        <w:rPr>
          <w:rFonts w:ascii="Arial" w:hAnsi="Arial" w:cs="Arial"/>
          <w:bCs/>
          <w:sz w:val="20"/>
          <w:szCs w:val="20"/>
        </w:rPr>
        <w:t>und zurück ab</w:t>
      </w:r>
      <w:r>
        <w:rPr>
          <w:rFonts w:ascii="Arial" w:hAnsi="Arial" w:cs="Arial"/>
          <w:bCs/>
          <w:sz w:val="20"/>
          <w:szCs w:val="20"/>
          <w:u w:val="single"/>
        </w:rPr>
        <w:t xml:space="preserve"> Hedingen</w:t>
      </w:r>
    </w:p>
    <w:p w14:paraId="2E1C11BE" w14:textId="367293D2" w:rsidR="00547F3C" w:rsidRDefault="00547F3C" w:rsidP="00547F3C">
      <w:pPr>
        <w:ind w:left="1701" w:right="-110" w:hanging="1701"/>
        <w:rPr>
          <w:rFonts w:ascii="Arial" w:hAnsi="Arial" w:cs="Arial"/>
          <w:sz w:val="20"/>
          <w:szCs w:val="20"/>
        </w:rPr>
      </w:pPr>
    </w:p>
    <w:p w14:paraId="649DB8C0" w14:textId="7C5ED743" w:rsidR="006353E5" w:rsidRDefault="006353E5" w:rsidP="00547F3C">
      <w:pPr>
        <w:ind w:left="1701" w:right="-110" w:hanging="1701"/>
        <w:rPr>
          <w:rFonts w:ascii="Arial" w:hAnsi="Arial" w:cs="Arial"/>
          <w:sz w:val="20"/>
          <w:szCs w:val="20"/>
        </w:rPr>
      </w:pPr>
    </w:p>
    <w:p w14:paraId="5D751548" w14:textId="6FBE5361" w:rsidR="00DC79B8" w:rsidRDefault="00DC79B8" w:rsidP="00547F3C">
      <w:pPr>
        <w:ind w:left="1701" w:right="-110" w:hanging="1701"/>
        <w:rPr>
          <w:rFonts w:ascii="Arial" w:hAnsi="Arial" w:cs="Arial"/>
          <w:sz w:val="20"/>
          <w:szCs w:val="20"/>
        </w:rPr>
      </w:pPr>
    </w:p>
    <w:p w14:paraId="7391A37A" w14:textId="3539673F" w:rsidR="00DC79B8" w:rsidRDefault="00DC79B8" w:rsidP="00547F3C">
      <w:pPr>
        <w:ind w:left="1701" w:right="-110" w:hanging="1701"/>
        <w:rPr>
          <w:rFonts w:ascii="Arial" w:hAnsi="Arial" w:cs="Arial"/>
          <w:sz w:val="20"/>
          <w:szCs w:val="20"/>
        </w:rPr>
      </w:pPr>
    </w:p>
    <w:p w14:paraId="763AB353" w14:textId="77777777" w:rsidR="00DC79B8" w:rsidRDefault="00DC79B8" w:rsidP="00547F3C">
      <w:pPr>
        <w:ind w:left="1701" w:right="-110" w:hanging="1701"/>
        <w:rPr>
          <w:rFonts w:ascii="Arial" w:hAnsi="Arial" w:cs="Arial"/>
          <w:sz w:val="20"/>
          <w:szCs w:val="20"/>
        </w:rPr>
      </w:pPr>
    </w:p>
    <w:p w14:paraId="1799103C" w14:textId="77777777" w:rsidR="006353E5" w:rsidRPr="009C5F1D" w:rsidRDefault="006353E5" w:rsidP="006353E5">
      <w:pPr>
        <w:spacing w:after="160"/>
        <w:ind w:right="-108"/>
        <w:rPr>
          <w:rFonts w:ascii="Arial" w:hAnsi="Arial" w:cs="Arial"/>
          <w:b/>
        </w:rPr>
      </w:pPr>
      <w:r>
        <w:rPr>
          <w:b/>
        </w:rPr>
        <w:t>Risiken</w:t>
      </w:r>
      <w:r w:rsidRPr="009C5F1D">
        <w:rPr>
          <w:b/>
        </w:rPr>
        <w:t xml:space="preserve"> und Haftung</w:t>
      </w:r>
    </w:p>
    <w:p w14:paraId="661084CB" w14:textId="77777777" w:rsidR="006353E5" w:rsidRDefault="006353E5" w:rsidP="006353E5">
      <w:pPr>
        <w:jc w:val="both"/>
        <w:rPr>
          <w:sz w:val="20"/>
          <w:szCs w:val="20"/>
        </w:rPr>
      </w:pPr>
      <w:bookmarkStart w:id="0" w:name="_Toc399003394"/>
      <w:r w:rsidRPr="009C5F1D">
        <w:rPr>
          <w:sz w:val="20"/>
          <w:szCs w:val="20"/>
        </w:rPr>
        <w:t>Die Wandergruppe namens „Berg-</w:t>
      </w:r>
      <w:proofErr w:type="spellStart"/>
      <w:r w:rsidRPr="009C5F1D">
        <w:rPr>
          <w:sz w:val="20"/>
          <w:szCs w:val="20"/>
        </w:rPr>
        <w:t>Schueni</w:t>
      </w:r>
      <w:proofErr w:type="spellEnd"/>
      <w:r w:rsidRPr="009C5F1D">
        <w:rPr>
          <w:sz w:val="20"/>
          <w:szCs w:val="20"/>
        </w:rPr>
        <w:t>“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2C34606" w14:textId="77777777" w:rsidR="006353E5" w:rsidRPr="009C5F1D" w:rsidRDefault="006353E5" w:rsidP="006353E5">
      <w:pPr>
        <w:jc w:val="both"/>
        <w:rPr>
          <w:sz w:val="20"/>
          <w:szCs w:val="20"/>
        </w:rPr>
      </w:pPr>
      <w:r w:rsidRPr="00EF7654">
        <w:rPr>
          <w:sz w:val="20"/>
          <w:szCs w:val="20"/>
        </w:rPr>
        <w:t>Der Abschluss einer Unfallversicherung und einer Privathaftpflichtversicherung</w:t>
      </w:r>
      <w:r>
        <w:rPr>
          <w:sz w:val="20"/>
          <w:szCs w:val="20"/>
        </w:rPr>
        <w:t xml:space="preserve"> zwecks Verminderung der persönlichen finanziellen Risiken</w:t>
      </w:r>
      <w:r w:rsidRPr="00EF7654">
        <w:rPr>
          <w:sz w:val="20"/>
          <w:szCs w:val="20"/>
        </w:rPr>
        <w:t xml:space="preserve"> liegt in der Verantwortung der </w:t>
      </w:r>
      <w:r>
        <w:rPr>
          <w:sz w:val="20"/>
          <w:szCs w:val="20"/>
        </w:rPr>
        <w:t xml:space="preserve">Teilnehmer. </w:t>
      </w:r>
      <w:r w:rsidRPr="009C5F1D">
        <w:rPr>
          <w:sz w:val="20"/>
          <w:szCs w:val="20"/>
        </w:rPr>
        <w:t>Haftungsansprüche gegen den Organisator</w:t>
      </w:r>
      <w:r w:rsidRPr="00EF7654">
        <w:rPr>
          <w:sz w:val="20"/>
          <w:szCs w:val="20"/>
        </w:rPr>
        <w:t xml:space="preserve"> für Schäden an Personen und Sachen, die aus der Wandertätigkeit resultieren, </w:t>
      </w:r>
      <w:r w:rsidRPr="009C5F1D">
        <w:rPr>
          <w:sz w:val="20"/>
          <w:szCs w:val="20"/>
        </w:rPr>
        <w:t>sind ausdrücklich ausgeschlossen</w:t>
      </w:r>
      <w:r w:rsidRPr="00EF7654">
        <w:rPr>
          <w:sz w:val="20"/>
          <w:szCs w:val="20"/>
        </w:rPr>
        <w:t>.</w:t>
      </w:r>
    </w:p>
    <w:p w14:paraId="38622BB2" w14:textId="77777777" w:rsidR="006353E5" w:rsidRPr="00666547" w:rsidRDefault="006353E5" w:rsidP="006353E5">
      <w:pPr>
        <w:jc w:val="both"/>
        <w:rPr>
          <w:rFonts w:ascii="Arial" w:hAnsi="Arial" w:cs="Arial"/>
          <w:sz w:val="22"/>
          <w:szCs w:val="22"/>
        </w:rPr>
      </w:pPr>
    </w:p>
    <w:p w14:paraId="64973354" w14:textId="77777777" w:rsidR="006353E5" w:rsidRPr="00F05D1F" w:rsidRDefault="006353E5" w:rsidP="00547F3C">
      <w:pPr>
        <w:ind w:left="1701" w:right="-110" w:hanging="1701"/>
        <w:rPr>
          <w:rFonts w:ascii="Arial" w:hAnsi="Arial" w:cs="Arial"/>
          <w:sz w:val="20"/>
          <w:szCs w:val="20"/>
        </w:rPr>
      </w:pPr>
    </w:p>
    <w:p w14:paraId="05E1781C" w14:textId="77777777" w:rsidR="00547F3C" w:rsidRPr="00F05D1F" w:rsidRDefault="00E478B5" w:rsidP="00547F3C">
      <w:pPr>
        <w:ind w:left="1701" w:right="-110" w:hanging="1701"/>
        <w:rPr>
          <w:rFonts w:ascii="Arial" w:hAnsi="Arial" w:cs="Arial"/>
          <w:sz w:val="20"/>
          <w:szCs w:val="20"/>
        </w:rPr>
      </w:pPr>
      <w:r>
        <w:rPr>
          <w:rFonts w:ascii="Arial" w:hAnsi="Arial" w:cs="Arial"/>
          <w:noProof/>
          <w:sz w:val="20"/>
          <w:szCs w:val="20"/>
        </w:rPr>
        <w:lastRenderedPageBreak/>
        <w:drawing>
          <wp:inline distT="0" distB="0" distL="0" distR="0" wp14:anchorId="628C22FC" wp14:editId="2959FD80">
            <wp:extent cx="6347460" cy="4918255"/>
            <wp:effectExtent l="0" t="0" r="0" b="0"/>
            <wp:docPr id="1" name="Grafik 0" descr="Birmendorf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mendorf 1.JPG"/>
                    <pic:cNvPicPr/>
                  </pic:nvPicPr>
                  <pic:blipFill>
                    <a:blip r:embed="rId9" cstate="print"/>
                    <a:stretch>
                      <a:fillRect/>
                    </a:stretch>
                  </pic:blipFill>
                  <pic:spPr>
                    <a:xfrm>
                      <a:off x="0" y="0"/>
                      <a:ext cx="6352413" cy="4922093"/>
                    </a:xfrm>
                    <a:prstGeom prst="rect">
                      <a:avLst/>
                    </a:prstGeom>
                  </pic:spPr>
                </pic:pic>
              </a:graphicData>
            </a:graphic>
          </wp:inline>
        </w:drawing>
      </w:r>
    </w:p>
    <w:p w14:paraId="35C99058" w14:textId="77777777" w:rsidR="009F3B8C" w:rsidRDefault="009F3B8C" w:rsidP="00714A18">
      <w:pPr>
        <w:spacing w:after="160"/>
        <w:ind w:left="1560" w:right="-108" w:hanging="1560"/>
        <w:rPr>
          <w:rFonts w:ascii="Arial" w:hAnsi="Arial" w:cs="Arial"/>
          <w:sz w:val="22"/>
          <w:szCs w:val="22"/>
        </w:rPr>
      </w:pPr>
    </w:p>
    <w:p w14:paraId="7BC5BA10" w14:textId="4A510D2F" w:rsidR="00A76C32" w:rsidRPr="00DC79B8" w:rsidRDefault="00DC79B8" w:rsidP="00DC79B8">
      <w:pPr>
        <w:spacing w:after="160"/>
        <w:ind w:right="-108"/>
        <w:rPr>
          <w:rFonts w:ascii="Arial" w:hAnsi="Arial" w:cs="Arial"/>
          <w:sz w:val="22"/>
          <w:szCs w:val="22"/>
        </w:rPr>
      </w:pPr>
      <w:r>
        <w:rPr>
          <w:rFonts w:ascii="Arial" w:hAnsi="Arial" w:cs="Arial"/>
          <w:noProof/>
          <w:sz w:val="22"/>
          <w:szCs w:val="22"/>
        </w:rPr>
        <w:drawing>
          <wp:inline distT="0" distB="0" distL="0" distR="0" wp14:anchorId="1EA06E4F" wp14:editId="1D4340CC">
            <wp:extent cx="6346371" cy="4917410"/>
            <wp:effectExtent l="0" t="0" r="0" b="0"/>
            <wp:docPr id="3" name="Grafik 2" descr="Birmensdorf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mensdorf 2.JPG"/>
                    <pic:cNvPicPr/>
                  </pic:nvPicPr>
                  <pic:blipFill>
                    <a:blip r:embed="rId10" cstate="print"/>
                    <a:stretch>
                      <a:fillRect/>
                    </a:stretch>
                  </pic:blipFill>
                  <pic:spPr>
                    <a:xfrm>
                      <a:off x="0" y="0"/>
                      <a:ext cx="6388567" cy="4950105"/>
                    </a:xfrm>
                    <a:prstGeom prst="rect">
                      <a:avLst/>
                    </a:prstGeom>
                  </pic:spPr>
                </pic:pic>
              </a:graphicData>
            </a:graphic>
          </wp:inline>
        </w:drawing>
      </w:r>
    </w:p>
    <w:sectPr w:rsidR="00A76C32" w:rsidRPr="00DC79B8" w:rsidSect="001E75D3">
      <w:footerReference w:type="default" r:id="rId11"/>
      <w:pgSz w:w="11906" w:h="16838" w:code="9"/>
      <w:pgMar w:top="284" w:right="720" w:bottom="284" w:left="720"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D9799" w14:textId="77777777" w:rsidR="00EB2DA5" w:rsidRDefault="00EB2DA5">
      <w:r>
        <w:separator/>
      </w:r>
    </w:p>
  </w:endnote>
  <w:endnote w:type="continuationSeparator" w:id="0">
    <w:p w14:paraId="4392D08F" w14:textId="77777777" w:rsidR="00EB2DA5" w:rsidRDefault="00EB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AC76" w14:textId="06908936" w:rsidR="00666547" w:rsidRDefault="006353E5" w:rsidP="00666547">
    <w:pPr>
      <w:tabs>
        <w:tab w:val="right" w:pos="9923"/>
      </w:tabs>
      <w:rPr>
        <w:lang w:val="de-DE"/>
      </w:rPr>
    </w:pPr>
    <w:r w:rsidRPr="006353E5">
      <w:rPr>
        <w:rFonts w:ascii="Arial" w:hAnsi="Arial" w:cs="Arial"/>
        <w:sz w:val="16"/>
        <w:szCs w:val="16"/>
      </w:rPr>
      <w:t>BS22-21Birmensdorf-Hedingen</w:t>
    </w:r>
    <w:r w:rsidR="00666547">
      <w:rPr>
        <w:rFonts w:ascii="Arial" w:hAnsi="Arial" w:cs="Arial"/>
        <w:sz w:val="22"/>
        <w:szCs w:val="22"/>
      </w:rPr>
      <w:tab/>
    </w:r>
    <w:r w:rsidR="00666547" w:rsidRPr="00666547">
      <w:rPr>
        <w:rFonts w:ascii="Arial" w:hAnsi="Arial" w:cs="Arial"/>
        <w:sz w:val="22"/>
        <w:szCs w:val="22"/>
        <w:lang w:val="de-DE"/>
      </w:rPr>
      <w:t xml:space="preserve">Seite </w:t>
    </w:r>
    <w:r w:rsidR="00034DA8"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00034DA8" w:rsidRPr="00666547">
      <w:rPr>
        <w:rFonts w:ascii="Arial" w:hAnsi="Arial" w:cs="Arial"/>
        <w:sz w:val="22"/>
        <w:szCs w:val="22"/>
        <w:lang w:val="de-DE"/>
      </w:rPr>
      <w:fldChar w:fldCharType="separate"/>
    </w:r>
    <w:r w:rsidR="00E478B5">
      <w:rPr>
        <w:rFonts w:ascii="Arial" w:hAnsi="Arial" w:cs="Arial"/>
        <w:noProof/>
        <w:sz w:val="22"/>
        <w:szCs w:val="22"/>
        <w:lang w:val="de-DE"/>
      </w:rPr>
      <w:t>1</w:t>
    </w:r>
    <w:r w:rsidR="00034DA8" w:rsidRPr="00666547">
      <w:rPr>
        <w:rFonts w:ascii="Arial" w:hAnsi="Arial" w:cs="Arial"/>
        <w:sz w:val="22"/>
        <w:szCs w:val="22"/>
        <w:lang w:val="de-DE"/>
      </w:rPr>
      <w:fldChar w:fldCharType="end"/>
    </w:r>
    <w:r w:rsidR="00666547" w:rsidRPr="00666547">
      <w:rPr>
        <w:rFonts w:ascii="Arial" w:hAnsi="Arial" w:cs="Arial"/>
        <w:sz w:val="22"/>
        <w:szCs w:val="22"/>
        <w:lang w:val="de-DE"/>
      </w:rPr>
      <w:t>/</w:t>
    </w:r>
    <w:r w:rsidR="00034DA8"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00034DA8" w:rsidRPr="00666547">
      <w:rPr>
        <w:rFonts w:ascii="Arial" w:hAnsi="Arial" w:cs="Arial"/>
        <w:sz w:val="22"/>
        <w:szCs w:val="22"/>
        <w:lang w:val="de-DE"/>
      </w:rPr>
      <w:fldChar w:fldCharType="separate"/>
    </w:r>
    <w:r w:rsidR="00E478B5">
      <w:rPr>
        <w:rFonts w:ascii="Arial" w:hAnsi="Arial" w:cs="Arial"/>
        <w:noProof/>
        <w:sz w:val="22"/>
        <w:szCs w:val="22"/>
        <w:lang w:val="de-DE"/>
      </w:rPr>
      <w:t>4</w:t>
    </w:r>
    <w:r w:rsidR="00034DA8"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F6FE3" w14:textId="77777777" w:rsidR="00EB2DA5" w:rsidRDefault="00EB2DA5">
      <w:r>
        <w:separator/>
      </w:r>
    </w:p>
  </w:footnote>
  <w:footnote w:type="continuationSeparator" w:id="0">
    <w:p w14:paraId="5581EB84" w14:textId="77777777" w:rsidR="00EB2DA5" w:rsidRDefault="00EB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09917660">
    <w:abstractNumId w:val="1"/>
  </w:num>
  <w:num w:numId="2" w16cid:durableId="201445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095"/>
    <w:rsid w:val="00004662"/>
    <w:rsid w:val="00014B9D"/>
    <w:rsid w:val="0001575B"/>
    <w:rsid w:val="00031D28"/>
    <w:rsid w:val="0003293B"/>
    <w:rsid w:val="00034DA8"/>
    <w:rsid w:val="0004076D"/>
    <w:rsid w:val="00044227"/>
    <w:rsid w:val="00044884"/>
    <w:rsid w:val="0005283E"/>
    <w:rsid w:val="000530A1"/>
    <w:rsid w:val="00060094"/>
    <w:rsid w:val="00060DA8"/>
    <w:rsid w:val="000611D0"/>
    <w:rsid w:val="00061CB5"/>
    <w:rsid w:val="00063CC2"/>
    <w:rsid w:val="00070BEE"/>
    <w:rsid w:val="00072EE3"/>
    <w:rsid w:val="00074338"/>
    <w:rsid w:val="0009027C"/>
    <w:rsid w:val="000B6CC3"/>
    <w:rsid w:val="000C0430"/>
    <w:rsid w:val="000D64C4"/>
    <w:rsid w:val="000E5A33"/>
    <w:rsid w:val="0010100E"/>
    <w:rsid w:val="00102A9B"/>
    <w:rsid w:val="001143EC"/>
    <w:rsid w:val="00124703"/>
    <w:rsid w:val="0012648A"/>
    <w:rsid w:val="00132752"/>
    <w:rsid w:val="001347B6"/>
    <w:rsid w:val="00145F36"/>
    <w:rsid w:val="00155F56"/>
    <w:rsid w:val="00162372"/>
    <w:rsid w:val="0017475E"/>
    <w:rsid w:val="001767E0"/>
    <w:rsid w:val="00191F2F"/>
    <w:rsid w:val="001921B6"/>
    <w:rsid w:val="00195027"/>
    <w:rsid w:val="001A1AEB"/>
    <w:rsid w:val="001C1435"/>
    <w:rsid w:val="001E1D76"/>
    <w:rsid w:val="001E75D3"/>
    <w:rsid w:val="001F0E9E"/>
    <w:rsid w:val="001F214F"/>
    <w:rsid w:val="00207B00"/>
    <w:rsid w:val="0021789F"/>
    <w:rsid w:val="0022144A"/>
    <w:rsid w:val="0022216D"/>
    <w:rsid w:val="00243CBA"/>
    <w:rsid w:val="0025556F"/>
    <w:rsid w:val="00264CB6"/>
    <w:rsid w:val="00273915"/>
    <w:rsid w:val="00290A43"/>
    <w:rsid w:val="002950B4"/>
    <w:rsid w:val="002B0318"/>
    <w:rsid w:val="002B25AE"/>
    <w:rsid w:val="002C7F17"/>
    <w:rsid w:val="002D791D"/>
    <w:rsid w:val="002E2D75"/>
    <w:rsid w:val="002F45A0"/>
    <w:rsid w:val="00315C4A"/>
    <w:rsid w:val="00316B2A"/>
    <w:rsid w:val="00316E57"/>
    <w:rsid w:val="003202CC"/>
    <w:rsid w:val="0032383E"/>
    <w:rsid w:val="00343C0A"/>
    <w:rsid w:val="00345735"/>
    <w:rsid w:val="0034651C"/>
    <w:rsid w:val="00347DCB"/>
    <w:rsid w:val="0037155E"/>
    <w:rsid w:val="0037469E"/>
    <w:rsid w:val="003746F0"/>
    <w:rsid w:val="00374E44"/>
    <w:rsid w:val="00376A50"/>
    <w:rsid w:val="00390DF0"/>
    <w:rsid w:val="00394AB5"/>
    <w:rsid w:val="003A1FDC"/>
    <w:rsid w:val="003C3BDF"/>
    <w:rsid w:val="003C7295"/>
    <w:rsid w:val="003F4BB6"/>
    <w:rsid w:val="00401159"/>
    <w:rsid w:val="0040412E"/>
    <w:rsid w:val="004235BE"/>
    <w:rsid w:val="0042609D"/>
    <w:rsid w:val="00426F3B"/>
    <w:rsid w:val="00433076"/>
    <w:rsid w:val="004371B3"/>
    <w:rsid w:val="00450A6F"/>
    <w:rsid w:val="00452D4E"/>
    <w:rsid w:val="00455653"/>
    <w:rsid w:val="00456656"/>
    <w:rsid w:val="00464024"/>
    <w:rsid w:val="0047305D"/>
    <w:rsid w:val="00486478"/>
    <w:rsid w:val="00492F0E"/>
    <w:rsid w:val="00495DF4"/>
    <w:rsid w:val="00496D7E"/>
    <w:rsid w:val="004B3395"/>
    <w:rsid w:val="004C7DAD"/>
    <w:rsid w:val="004D27F2"/>
    <w:rsid w:val="004E7BD5"/>
    <w:rsid w:val="004F7727"/>
    <w:rsid w:val="00513D4D"/>
    <w:rsid w:val="00513F9E"/>
    <w:rsid w:val="005262F1"/>
    <w:rsid w:val="005279B5"/>
    <w:rsid w:val="00542D07"/>
    <w:rsid w:val="005468E8"/>
    <w:rsid w:val="00547F3C"/>
    <w:rsid w:val="00555095"/>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308AC"/>
    <w:rsid w:val="006353E5"/>
    <w:rsid w:val="00646B91"/>
    <w:rsid w:val="00654277"/>
    <w:rsid w:val="006560A9"/>
    <w:rsid w:val="00666547"/>
    <w:rsid w:val="00672D15"/>
    <w:rsid w:val="00681E65"/>
    <w:rsid w:val="0068215E"/>
    <w:rsid w:val="00683CB9"/>
    <w:rsid w:val="0068458A"/>
    <w:rsid w:val="00691E1A"/>
    <w:rsid w:val="00696652"/>
    <w:rsid w:val="006A1B62"/>
    <w:rsid w:val="006A1D02"/>
    <w:rsid w:val="006A6653"/>
    <w:rsid w:val="006B2A0D"/>
    <w:rsid w:val="006B7F64"/>
    <w:rsid w:val="006C1BF8"/>
    <w:rsid w:val="006E4F97"/>
    <w:rsid w:val="00714296"/>
    <w:rsid w:val="00714A18"/>
    <w:rsid w:val="007308DF"/>
    <w:rsid w:val="00741674"/>
    <w:rsid w:val="007453C2"/>
    <w:rsid w:val="00746625"/>
    <w:rsid w:val="00746BAA"/>
    <w:rsid w:val="0075208C"/>
    <w:rsid w:val="00767D41"/>
    <w:rsid w:val="00772F40"/>
    <w:rsid w:val="00775012"/>
    <w:rsid w:val="00777A69"/>
    <w:rsid w:val="00784A35"/>
    <w:rsid w:val="007A2FBD"/>
    <w:rsid w:val="007B01A0"/>
    <w:rsid w:val="007B7DC0"/>
    <w:rsid w:val="007C40EE"/>
    <w:rsid w:val="007C4CCD"/>
    <w:rsid w:val="007D1FF8"/>
    <w:rsid w:val="007D5563"/>
    <w:rsid w:val="007D5614"/>
    <w:rsid w:val="007D63D5"/>
    <w:rsid w:val="007D7A86"/>
    <w:rsid w:val="007E4930"/>
    <w:rsid w:val="007F6E24"/>
    <w:rsid w:val="00802D99"/>
    <w:rsid w:val="008032A4"/>
    <w:rsid w:val="00817C2A"/>
    <w:rsid w:val="00817D78"/>
    <w:rsid w:val="00820193"/>
    <w:rsid w:val="008318D5"/>
    <w:rsid w:val="008353B0"/>
    <w:rsid w:val="008500C2"/>
    <w:rsid w:val="00856348"/>
    <w:rsid w:val="00881606"/>
    <w:rsid w:val="00893881"/>
    <w:rsid w:val="00897F9F"/>
    <w:rsid w:val="008B392B"/>
    <w:rsid w:val="008B5F82"/>
    <w:rsid w:val="008E34C1"/>
    <w:rsid w:val="008E4B80"/>
    <w:rsid w:val="008F3FAC"/>
    <w:rsid w:val="008F4F50"/>
    <w:rsid w:val="00900B11"/>
    <w:rsid w:val="009035BC"/>
    <w:rsid w:val="00922A76"/>
    <w:rsid w:val="00930D49"/>
    <w:rsid w:val="00936CD0"/>
    <w:rsid w:val="009640E0"/>
    <w:rsid w:val="009652AB"/>
    <w:rsid w:val="00980C4D"/>
    <w:rsid w:val="00984C68"/>
    <w:rsid w:val="00990836"/>
    <w:rsid w:val="00995A4F"/>
    <w:rsid w:val="00996473"/>
    <w:rsid w:val="009A000C"/>
    <w:rsid w:val="009A211A"/>
    <w:rsid w:val="009B1C83"/>
    <w:rsid w:val="009B4ADE"/>
    <w:rsid w:val="009C077C"/>
    <w:rsid w:val="009C20A2"/>
    <w:rsid w:val="009C5F1D"/>
    <w:rsid w:val="009E3C7F"/>
    <w:rsid w:val="009F3B8C"/>
    <w:rsid w:val="009F49FC"/>
    <w:rsid w:val="00A04071"/>
    <w:rsid w:val="00A06084"/>
    <w:rsid w:val="00A1410B"/>
    <w:rsid w:val="00A16BC3"/>
    <w:rsid w:val="00A2266A"/>
    <w:rsid w:val="00A24240"/>
    <w:rsid w:val="00A3676A"/>
    <w:rsid w:val="00A46023"/>
    <w:rsid w:val="00A51097"/>
    <w:rsid w:val="00A564EB"/>
    <w:rsid w:val="00A64AD3"/>
    <w:rsid w:val="00A67A62"/>
    <w:rsid w:val="00A67CE1"/>
    <w:rsid w:val="00A72A72"/>
    <w:rsid w:val="00A73F66"/>
    <w:rsid w:val="00A75644"/>
    <w:rsid w:val="00A76C32"/>
    <w:rsid w:val="00A91A34"/>
    <w:rsid w:val="00A94278"/>
    <w:rsid w:val="00A9565E"/>
    <w:rsid w:val="00AA2883"/>
    <w:rsid w:val="00AB500E"/>
    <w:rsid w:val="00AC1F23"/>
    <w:rsid w:val="00AD05BC"/>
    <w:rsid w:val="00AE4601"/>
    <w:rsid w:val="00B12754"/>
    <w:rsid w:val="00B171A0"/>
    <w:rsid w:val="00B17E8D"/>
    <w:rsid w:val="00B2444B"/>
    <w:rsid w:val="00B331AA"/>
    <w:rsid w:val="00B34BC5"/>
    <w:rsid w:val="00B41C33"/>
    <w:rsid w:val="00B47E9C"/>
    <w:rsid w:val="00B52EF2"/>
    <w:rsid w:val="00B67161"/>
    <w:rsid w:val="00B75D4F"/>
    <w:rsid w:val="00B80626"/>
    <w:rsid w:val="00B84659"/>
    <w:rsid w:val="00B87C3D"/>
    <w:rsid w:val="00BA10BE"/>
    <w:rsid w:val="00BA6F86"/>
    <w:rsid w:val="00BB773A"/>
    <w:rsid w:val="00BB7FE5"/>
    <w:rsid w:val="00BC0C8D"/>
    <w:rsid w:val="00BC0E08"/>
    <w:rsid w:val="00BE665C"/>
    <w:rsid w:val="00BF4D6C"/>
    <w:rsid w:val="00C07A19"/>
    <w:rsid w:val="00C340C6"/>
    <w:rsid w:val="00C361F4"/>
    <w:rsid w:val="00C414BB"/>
    <w:rsid w:val="00C5357B"/>
    <w:rsid w:val="00C56233"/>
    <w:rsid w:val="00C626F0"/>
    <w:rsid w:val="00C64906"/>
    <w:rsid w:val="00C65B8B"/>
    <w:rsid w:val="00C83613"/>
    <w:rsid w:val="00C83ECD"/>
    <w:rsid w:val="00C84A49"/>
    <w:rsid w:val="00C86538"/>
    <w:rsid w:val="00C91702"/>
    <w:rsid w:val="00C96271"/>
    <w:rsid w:val="00CC343F"/>
    <w:rsid w:val="00CC3DFB"/>
    <w:rsid w:val="00CC6C0A"/>
    <w:rsid w:val="00CD0380"/>
    <w:rsid w:val="00CE0973"/>
    <w:rsid w:val="00CF2231"/>
    <w:rsid w:val="00CF5498"/>
    <w:rsid w:val="00D02172"/>
    <w:rsid w:val="00D07E71"/>
    <w:rsid w:val="00D204E5"/>
    <w:rsid w:val="00D22060"/>
    <w:rsid w:val="00D32422"/>
    <w:rsid w:val="00D42BFF"/>
    <w:rsid w:val="00D4505E"/>
    <w:rsid w:val="00D511CC"/>
    <w:rsid w:val="00D57FBD"/>
    <w:rsid w:val="00D6151A"/>
    <w:rsid w:val="00D85A63"/>
    <w:rsid w:val="00DA7631"/>
    <w:rsid w:val="00DB71A2"/>
    <w:rsid w:val="00DC79B8"/>
    <w:rsid w:val="00DD3BE3"/>
    <w:rsid w:val="00DD7F2F"/>
    <w:rsid w:val="00DE31EE"/>
    <w:rsid w:val="00DE4F94"/>
    <w:rsid w:val="00DF22AD"/>
    <w:rsid w:val="00E053C4"/>
    <w:rsid w:val="00E05DA0"/>
    <w:rsid w:val="00E21889"/>
    <w:rsid w:val="00E3282A"/>
    <w:rsid w:val="00E45345"/>
    <w:rsid w:val="00E478B5"/>
    <w:rsid w:val="00E52605"/>
    <w:rsid w:val="00E57347"/>
    <w:rsid w:val="00E578E8"/>
    <w:rsid w:val="00E737D0"/>
    <w:rsid w:val="00E94D8A"/>
    <w:rsid w:val="00E958E7"/>
    <w:rsid w:val="00EB0613"/>
    <w:rsid w:val="00EB2DA5"/>
    <w:rsid w:val="00ED0B28"/>
    <w:rsid w:val="00ED1526"/>
    <w:rsid w:val="00ED15BB"/>
    <w:rsid w:val="00ED6809"/>
    <w:rsid w:val="00F04354"/>
    <w:rsid w:val="00F05D1F"/>
    <w:rsid w:val="00F0776D"/>
    <w:rsid w:val="00F14536"/>
    <w:rsid w:val="00F16C88"/>
    <w:rsid w:val="00F21677"/>
    <w:rsid w:val="00F26A88"/>
    <w:rsid w:val="00F32CC3"/>
    <w:rsid w:val="00F46173"/>
    <w:rsid w:val="00F529DA"/>
    <w:rsid w:val="00F56722"/>
    <w:rsid w:val="00F6564D"/>
    <w:rsid w:val="00F65C83"/>
    <w:rsid w:val="00F7151A"/>
    <w:rsid w:val="00F868E4"/>
    <w:rsid w:val="00FA14D4"/>
    <w:rsid w:val="00FA7612"/>
    <w:rsid w:val="00FC0445"/>
    <w:rsid w:val="00FC0627"/>
    <w:rsid w:val="00FC12D3"/>
    <w:rsid w:val="00FC4524"/>
    <w:rsid w:val="00FC599E"/>
    <w:rsid w:val="00FD4DAB"/>
    <w:rsid w:val="00FD6C99"/>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3308A"/>
  <w15:docId w15:val="{B625DFCC-3B6C-4D1F-827F-4A7006C55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4703"/>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24703"/>
    <w:rPr>
      <w:color w:val="0000FF"/>
      <w:u w:val="single"/>
    </w:rPr>
  </w:style>
  <w:style w:type="character" w:styleId="BesuchterLink">
    <w:name w:val="FollowedHyperlink"/>
    <w:basedOn w:val="Absatz-Standardschriftart"/>
    <w:rsid w:val="00124703"/>
    <w:rPr>
      <w:color w:val="800080"/>
      <w:u w:val="single"/>
    </w:rPr>
  </w:style>
  <w:style w:type="paragraph" w:styleId="Sprechblasentext">
    <w:name w:val="Balloon Text"/>
    <w:basedOn w:val="Standard"/>
    <w:semiHidden/>
    <w:rsid w:val="00124703"/>
    <w:rPr>
      <w:rFonts w:ascii="Tahoma" w:hAnsi="Tahoma" w:cs="Tahoma"/>
      <w:sz w:val="16"/>
      <w:szCs w:val="16"/>
    </w:rPr>
  </w:style>
  <w:style w:type="paragraph" w:styleId="Kopfzeile">
    <w:name w:val="header"/>
    <w:basedOn w:val="Standard"/>
    <w:rsid w:val="00124703"/>
    <w:pPr>
      <w:tabs>
        <w:tab w:val="center" w:pos="4536"/>
        <w:tab w:val="right" w:pos="9072"/>
      </w:tabs>
    </w:pPr>
  </w:style>
  <w:style w:type="paragraph" w:styleId="Fuzeile">
    <w:name w:val="footer"/>
    <w:basedOn w:val="Standard"/>
    <w:link w:val="FuzeileZchn"/>
    <w:uiPriority w:val="99"/>
    <w:rsid w:val="00124703"/>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emarie.schroeter@bluewin.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marie\Documents\Bergschueni\Tourenblatt-Annemarie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414DCC-B377-49AC-AD5E-289BF98AF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Tourenblatt-Annemarie_01</Template>
  <TotalTime>0</TotalTime>
  <Pages>2</Pages>
  <Words>330</Words>
  <Characters>2085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Schröter</dc:creator>
  <cp:lastModifiedBy>Werner Riedle</cp:lastModifiedBy>
  <cp:revision>2</cp:revision>
  <cp:lastPrinted>2014-09-08T17:12:00Z</cp:lastPrinted>
  <dcterms:created xsi:type="dcterms:W3CDTF">2022-05-20T16:22:00Z</dcterms:created>
  <dcterms:modified xsi:type="dcterms:W3CDTF">2022-05-20T16:22:00Z</dcterms:modified>
</cp:coreProperties>
</file>