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B056C7F" w14:textId="258BBE63" w:rsidR="00893881" w:rsidRDefault="008328CB" w:rsidP="00893881">
      <w:pPr>
        <w:tabs>
          <w:tab w:val="left" w:pos="2340"/>
        </w:tabs>
      </w:pPr>
      <w:r>
        <w:rPr>
          <w:noProof/>
        </w:rPr>
        <mc:AlternateContent>
          <mc:Choice Requires="wpc">
            <w:drawing>
              <wp:inline distT="0" distB="0" distL="0" distR="0" wp14:anchorId="11BC0441" wp14:editId="2E203B32">
                <wp:extent cx="5715000" cy="914400"/>
                <wp:effectExtent l="0" t="0" r="3810" b="1905"/>
                <wp:docPr id="193" name="Zeichenbereich 193"/>
                <wp:cNvGraphicFramePr>
                  <a:graphicFrameLocks xmlns:a="http://schemas.openxmlformats.org/drawingml/2006/main" noChangeAspect="1"/>
                </wp:cNvGraphicFramePr>
                <a:graphic xmlns:a="http://schemas.openxmlformats.org/drawingml/2006/main">
                  <a:graphicData uri="http://schemas.microsoft.com/office/word/2010/wordprocessingCanvas">
                    <wpc:wpc>
                      <wpc:bg>
                        <a:noFill/>
                      </wpc:bg>
                      <wpc:whole/>
                      <wps:wsp>
                        <wps:cNvPr id="1" name="WordArt 195"/>
                        <wps:cNvSpPr txBox="1">
                          <a:spLocks noChangeArrowheads="1" noChangeShapeType="1" noTextEdit="1"/>
                        </wps:cNvSpPr>
                        <wps:spPr bwMode="auto">
                          <a:xfrm>
                            <a:off x="1485900" y="114300"/>
                            <a:ext cx="3657600" cy="685800"/>
                          </a:xfrm>
                          <a:prstGeom prst="rect">
                            <a:avLst/>
                          </a:prstGeom>
                        </wps:spPr>
                        <wps:txbx>
                          <w:txbxContent>
                            <w:p w14:paraId="7652F679" w14:textId="77777777" w:rsidR="008328CB" w:rsidRDefault="008328CB" w:rsidP="008328CB">
                              <w:pPr>
                                <w:jc w:val="center"/>
                                <w:rPr>
                                  <w:rFonts w:ascii="DomBold BT" w:hAnsi="DomBold BT"/>
                                  <w:b/>
                                  <w:bCs/>
                                  <w:shadow/>
                                  <w:color w:val="00CCFF"/>
                                  <w:sz w:val="72"/>
                                  <w:szCs w:val="72"/>
                                  <w14:shadow w14:blurRad="0" w14:dist="45847" w14:dir="2021404" w14:sx="100000" w14:sy="100000" w14:kx="0" w14:ky="0" w14:algn="ctr">
                                    <w14:srgbClr w14:val="808080">
                                      <w14:alpha w14:val="20000"/>
                                    </w14:srgbClr>
                                  </w14:shadow>
                                  <w14:textOutline w14:w="12700" w14:cap="flat" w14:cmpd="sng" w14:algn="ctr">
                                    <w14:solidFill>
                                      <w14:srgbClr w14:val="000000"/>
                                    </w14:solidFill>
                                    <w14:prstDash w14:val="solid"/>
                                    <w14:round/>
                                  </w14:textOutline>
                                  <w14:textFill>
                                    <w14:gradFill>
                                      <w14:gsLst>
                                        <w14:gs w14:pos="0">
                                          <w14:srgbClr w14:val="00CCFF"/>
                                        </w14:gs>
                                        <w14:gs w14:pos="100000">
                                          <w14:srgbClr w14:val="339966"/>
                                        </w14:gs>
                                      </w14:gsLst>
                                      <w14:lin w14:ang="5400000" w14:scaled="1"/>
                                    </w14:gradFill>
                                  </w14:textFill>
                                </w:rPr>
                              </w:pPr>
                              <w:r>
                                <w:rPr>
                                  <w:rFonts w:ascii="DomBold BT" w:hAnsi="DomBold BT"/>
                                  <w:b/>
                                  <w:bCs/>
                                  <w:shadow/>
                                  <w:color w:val="00CCFF"/>
                                  <w:sz w:val="72"/>
                                  <w:szCs w:val="72"/>
                                  <w14:shadow w14:blurRad="0" w14:dist="45847" w14:dir="2021404" w14:sx="100000" w14:sy="100000" w14:kx="0" w14:ky="0" w14:algn="ctr">
                                    <w14:srgbClr w14:val="808080">
                                      <w14:alpha w14:val="20000"/>
                                    </w14:srgbClr>
                                  </w14:shadow>
                                  <w14:textOutline w14:w="12700" w14:cap="flat" w14:cmpd="sng" w14:algn="ctr">
                                    <w14:solidFill>
                                      <w14:srgbClr w14:val="000000"/>
                                    </w14:solidFill>
                                    <w14:prstDash w14:val="solid"/>
                                    <w14:round/>
                                  </w14:textOutline>
                                  <w14:textFill>
                                    <w14:gradFill>
                                      <w14:gsLst>
                                        <w14:gs w14:pos="0">
                                          <w14:srgbClr w14:val="00CCFF"/>
                                        </w14:gs>
                                        <w14:gs w14:pos="100000">
                                          <w14:srgbClr w14:val="339966"/>
                                        </w14:gs>
                                      </w14:gsLst>
                                      <w14:lin w14:ang="5400000" w14:scaled="1"/>
                                    </w14:gradFill>
                                  </w14:textFill>
                                </w:rPr>
                                <w:t>Berg-Schueni</w:t>
                              </w:r>
                            </w:p>
                          </w:txbxContent>
                        </wps:txbx>
                        <wps:bodyPr wrap="square" numCol="1" fromWordArt="1">
                          <a:prstTxWarp prst="textDoubleWave1">
                            <a:avLst>
                              <a:gd name="adj1" fmla="val 6500"/>
                              <a:gd name="adj2" fmla="val 0"/>
                            </a:avLst>
                          </a:prstTxWarp>
                          <a:spAutoFit/>
                        </wps:bodyPr>
                      </wps:wsp>
                      <wpg:wgp>
                        <wpg:cNvPr id="2" name="Group 196"/>
                        <wpg:cNvGrpSpPr>
                          <a:grpSpLocks/>
                        </wpg:cNvGrpSpPr>
                        <wpg:grpSpPr bwMode="auto">
                          <a:xfrm rot="10814245" flipV="1">
                            <a:off x="114300" y="0"/>
                            <a:ext cx="914400" cy="798513"/>
                            <a:chOff x="1071" y="1806"/>
                            <a:chExt cx="1407" cy="1388"/>
                          </a:xfrm>
                        </wpg:grpSpPr>
                        <wps:wsp>
                          <wps:cNvPr id="3" name="AutoShape 197"/>
                          <wps:cNvSpPr>
                            <a:spLocks noChangeAspect="1" noChangeArrowheads="1"/>
                          </wps:cNvSpPr>
                          <wps:spPr bwMode="auto">
                            <a:xfrm>
                              <a:off x="1071" y="1806"/>
                              <a:ext cx="1407" cy="1388"/>
                            </a:xfrm>
                            <a:prstGeom prst="rect">
                              <a:avLst/>
                            </a:prstGeom>
                            <a:noFill/>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4" name="Freeform 198"/>
                          <wps:cNvSpPr>
                            <a:spLocks/>
                          </wps:cNvSpPr>
                          <wps:spPr bwMode="auto">
                            <a:xfrm>
                              <a:off x="1814" y="1814"/>
                              <a:ext cx="426" cy="177"/>
                            </a:xfrm>
                            <a:custGeom>
                              <a:avLst/>
                              <a:gdLst>
                                <a:gd name="T0" fmla="*/ 589 w 921"/>
                                <a:gd name="T1" fmla="*/ 250 h 382"/>
                                <a:gd name="T2" fmla="*/ 644 w 921"/>
                                <a:gd name="T3" fmla="*/ 261 h 382"/>
                                <a:gd name="T4" fmla="*/ 696 w 921"/>
                                <a:gd name="T5" fmla="*/ 272 h 382"/>
                                <a:gd name="T6" fmla="*/ 745 w 921"/>
                                <a:gd name="T7" fmla="*/ 287 h 382"/>
                                <a:gd name="T8" fmla="*/ 789 w 921"/>
                                <a:gd name="T9" fmla="*/ 305 h 382"/>
                                <a:gd name="T10" fmla="*/ 831 w 921"/>
                                <a:gd name="T11" fmla="*/ 326 h 382"/>
                                <a:gd name="T12" fmla="*/ 869 w 921"/>
                                <a:gd name="T13" fmla="*/ 347 h 382"/>
                                <a:gd name="T14" fmla="*/ 905 w 921"/>
                                <a:gd name="T15" fmla="*/ 370 h 382"/>
                                <a:gd name="T16" fmla="*/ 891 w 921"/>
                                <a:gd name="T17" fmla="*/ 348 h 382"/>
                                <a:gd name="T18" fmla="*/ 832 w 921"/>
                                <a:gd name="T19" fmla="*/ 281 h 382"/>
                                <a:gd name="T20" fmla="*/ 771 w 921"/>
                                <a:gd name="T21" fmla="*/ 221 h 382"/>
                                <a:gd name="T22" fmla="*/ 711 w 921"/>
                                <a:gd name="T23" fmla="*/ 167 h 382"/>
                                <a:gd name="T24" fmla="*/ 651 w 921"/>
                                <a:gd name="T25" fmla="*/ 118 h 382"/>
                                <a:gd name="T26" fmla="*/ 590 w 921"/>
                                <a:gd name="T27" fmla="*/ 78 h 382"/>
                                <a:gd name="T28" fmla="*/ 531 w 921"/>
                                <a:gd name="T29" fmla="*/ 46 h 382"/>
                                <a:gd name="T30" fmla="*/ 473 w 921"/>
                                <a:gd name="T31" fmla="*/ 21 h 382"/>
                                <a:gd name="T32" fmla="*/ 426 w 921"/>
                                <a:gd name="T33" fmla="*/ 7 h 382"/>
                                <a:gd name="T34" fmla="*/ 386 w 921"/>
                                <a:gd name="T35" fmla="*/ 0 h 382"/>
                                <a:gd name="T36" fmla="*/ 349 w 921"/>
                                <a:gd name="T37" fmla="*/ 0 h 382"/>
                                <a:gd name="T38" fmla="*/ 312 w 921"/>
                                <a:gd name="T39" fmla="*/ 3 h 382"/>
                                <a:gd name="T40" fmla="*/ 276 w 921"/>
                                <a:gd name="T41" fmla="*/ 13 h 382"/>
                                <a:gd name="T42" fmla="*/ 244 w 921"/>
                                <a:gd name="T43" fmla="*/ 28 h 382"/>
                                <a:gd name="T44" fmla="*/ 211 w 921"/>
                                <a:gd name="T45" fmla="*/ 50 h 382"/>
                                <a:gd name="T46" fmla="*/ 181 w 921"/>
                                <a:gd name="T47" fmla="*/ 77 h 382"/>
                                <a:gd name="T48" fmla="*/ 138 w 921"/>
                                <a:gd name="T49" fmla="*/ 130 h 382"/>
                                <a:gd name="T50" fmla="*/ 88 w 921"/>
                                <a:gd name="T51" fmla="*/ 204 h 382"/>
                                <a:gd name="T52" fmla="*/ 48 w 921"/>
                                <a:gd name="T53" fmla="*/ 275 h 382"/>
                                <a:gd name="T54" fmla="*/ 14 w 921"/>
                                <a:gd name="T55" fmla="*/ 344 h 382"/>
                                <a:gd name="T56" fmla="*/ 24 w 921"/>
                                <a:gd name="T57" fmla="*/ 363 h 382"/>
                                <a:gd name="T58" fmla="*/ 78 w 921"/>
                                <a:gd name="T59" fmla="*/ 336 h 382"/>
                                <a:gd name="T60" fmla="*/ 137 w 921"/>
                                <a:gd name="T61" fmla="*/ 310 h 382"/>
                                <a:gd name="T62" fmla="*/ 202 w 921"/>
                                <a:gd name="T63" fmla="*/ 286 h 382"/>
                                <a:gd name="T64" fmla="*/ 273 w 921"/>
                                <a:gd name="T65" fmla="*/ 267 h 382"/>
                                <a:gd name="T66" fmla="*/ 350 w 921"/>
                                <a:gd name="T67" fmla="*/ 252 h 382"/>
                                <a:gd name="T68" fmla="*/ 430 w 921"/>
                                <a:gd name="T69" fmla="*/ 243 h 382"/>
                                <a:gd name="T70" fmla="*/ 515 w 921"/>
                                <a:gd name="T71" fmla="*/ 243 h 3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Lst>
                              <a:rect l="0" t="0" r="r" b="b"/>
                              <a:pathLst>
                                <a:path w="921" h="382">
                                  <a:moveTo>
                                    <a:pt x="559" y="247"/>
                                  </a:moveTo>
                                  <a:lnTo>
                                    <a:pt x="589" y="250"/>
                                  </a:lnTo>
                                  <a:lnTo>
                                    <a:pt x="617" y="255"/>
                                  </a:lnTo>
                                  <a:lnTo>
                                    <a:pt x="644" y="261"/>
                                  </a:lnTo>
                                  <a:lnTo>
                                    <a:pt x="671" y="267"/>
                                  </a:lnTo>
                                  <a:lnTo>
                                    <a:pt x="696" y="272"/>
                                  </a:lnTo>
                                  <a:lnTo>
                                    <a:pt x="719" y="280"/>
                                  </a:lnTo>
                                  <a:lnTo>
                                    <a:pt x="745" y="287"/>
                                  </a:lnTo>
                                  <a:lnTo>
                                    <a:pt x="767" y="296"/>
                                  </a:lnTo>
                                  <a:lnTo>
                                    <a:pt x="789" y="305"/>
                                  </a:lnTo>
                                  <a:lnTo>
                                    <a:pt x="810" y="315"/>
                                  </a:lnTo>
                                  <a:lnTo>
                                    <a:pt x="831" y="326"/>
                                  </a:lnTo>
                                  <a:lnTo>
                                    <a:pt x="850" y="336"/>
                                  </a:lnTo>
                                  <a:lnTo>
                                    <a:pt x="869" y="347"/>
                                  </a:lnTo>
                                  <a:lnTo>
                                    <a:pt x="887" y="358"/>
                                  </a:lnTo>
                                  <a:lnTo>
                                    <a:pt x="905" y="370"/>
                                  </a:lnTo>
                                  <a:lnTo>
                                    <a:pt x="921" y="382"/>
                                  </a:lnTo>
                                  <a:lnTo>
                                    <a:pt x="891" y="348"/>
                                  </a:lnTo>
                                  <a:lnTo>
                                    <a:pt x="862" y="314"/>
                                  </a:lnTo>
                                  <a:lnTo>
                                    <a:pt x="832" y="281"/>
                                  </a:lnTo>
                                  <a:lnTo>
                                    <a:pt x="802" y="250"/>
                                  </a:lnTo>
                                  <a:lnTo>
                                    <a:pt x="771" y="221"/>
                                  </a:lnTo>
                                  <a:lnTo>
                                    <a:pt x="742" y="192"/>
                                  </a:lnTo>
                                  <a:lnTo>
                                    <a:pt x="711" y="167"/>
                                  </a:lnTo>
                                  <a:lnTo>
                                    <a:pt x="681" y="142"/>
                                  </a:lnTo>
                                  <a:lnTo>
                                    <a:pt x="651" y="118"/>
                                  </a:lnTo>
                                  <a:lnTo>
                                    <a:pt x="620" y="98"/>
                                  </a:lnTo>
                                  <a:lnTo>
                                    <a:pt x="590" y="78"/>
                                  </a:lnTo>
                                  <a:lnTo>
                                    <a:pt x="561" y="61"/>
                                  </a:lnTo>
                                  <a:lnTo>
                                    <a:pt x="531" y="46"/>
                                  </a:lnTo>
                                  <a:lnTo>
                                    <a:pt x="502" y="32"/>
                                  </a:lnTo>
                                  <a:lnTo>
                                    <a:pt x="473" y="21"/>
                                  </a:lnTo>
                                  <a:lnTo>
                                    <a:pt x="445" y="12"/>
                                  </a:lnTo>
                                  <a:lnTo>
                                    <a:pt x="426" y="7"/>
                                  </a:lnTo>
                                  <a:lnTo>
                                    <a:pt x="405" y="3"/>
                                  </a:lnTo>
                                  <a:lnTo>
                                    <a:pt x="386" y="0"/>
                                  </a:lnTo>
                                  <a:lnTo>
                                    <a:pt x="367" y="0"/>
                                  </a:lnTo>
                                  <a:lnTo>
                                    <a:pt x="349" y="0"/>
                                  </a:lnTo>
                                  <a:lnTo>
                                    <a:pt x="330" y="1"/>
                                  </a:lnTo>
                                  <a:lnTo>
                                    <a:pt x="312" y="3"/>
                                  </a:lnTo>
                                  <a:lnTo>
                                    <a:pt x="294" y="7"/>
                                  </a:lnTo>
                                  <a:lnTo>
                                    <a:pt x="276" y="13"/>
                                  </a:lnTo>
                                  <a:lnTo>
                                    <a:pt x="260" y="21"/>
                                  </a:lnTo>
                                  <a:lnTo>
                                    <a:pt x="244" y="28"/>
                                  </a:lnTo>
                                  <a:lnTo>
                                    <a:pt x="227" y="38"/>
                                  </a:lnTo>
                                  <a:lnTo>
                                    <a:pt x="211" y="50"/>
                                  </a:lnTo>
                                  <a:lnTo>
                                    <a:pt x="196" y="62"/>
                                  </a:lnTo>
                                  <a:lnTo>
                                    <a:pt x="181" y="77"/>
                                  </a:lnTo>
                                  <a:lnTo>
                                    <a:pt x="168" y="93"/>
                                  </a:lnTo>
                                  <a:lnTo>
                                    <a:pt x="138" y="130"/>
                                  </a:lnTo>
                                  <a:lnTo>
                                    <a:pt x="113" y="167"/>
                                  </a:lnTo>
                                  <a:lnTo>
                                    <a:pt x="88" y="204"/>
                                  </a:lnTo>
                                  <a:lnTo>
                                    <a:pt x="67" y="240"/>
                                  </a:lnTo>
                                  <a:lnTo>
                                    <a:pt x="48" y="275"/>
                                  </a:lnTo>
                                  <a:lnTo>
                                    <a:pt x="30" y="310"/>
                                  </a:lnTo>
                                  <a:lnTo>
                                    <a:pt x="14" y="344"/>
                                  </a:lnTo>
                                  <a:lnTo>
                                    <a:pt x="0" y="376"/>
                                  </a:lnTo>
                                  <a:lnTo>
                                    <a:pt x="24" y="363"/>
                                  </a:lnTo>
                                  <a:lnTo>
                                    <a:pt x="49" y="350"/>
                                  </a:lnTo>
                                  <a:lnTo>
                                    <a:pt x="78" y="336"/>
                                  </a:lnTo>
                                  <a:lnTo>
                                    <a:pt x="106" y="323"/>
                                  </a:lnTo>
                                  <a:lnTo>
                                    <a:pt x="137" y="310"/>
                                  </a:lnTo>
                                  <a:lnTo>
                                    <a:pt x="168" y="298"/>
                                  </a:lnTo>
                                  <a:lnTo>
                                    <a:pt x="202" y="286"/>
                                  </a:lnTo>
                                  <a:lnTo>
                                    <a:pt x="238" y="275"/>
                                  </a:lnTo>
                                  <a:lnTo>
                                    <a:pt x="273" y="267"/>
                                  </a:lnTo>
                                  <a:lnTo>
                                    <a:pt x="310" y="258"/>
                                  </a:lnTo>
                                  <a:lnTo>
                                    <a:pt x="350" y="252"/>
                                  </a:lnTo>
                                  <a:lnTo>
                                    <a:pt x="390" y="246"/>
                                  </a:lnTo>
                                  <a:lnTo>
                                    <a:pt x="430" y="243"/>
                                  </a:lnTo>
                                  <a:lnTo>
                                    <a:pt x="473" y="243"/>
                                  </a:lnTo>
                                  <a:lnTo>
                                    <a:pt x="515" y="243"/>
                                  </a:lnTo>
                                  <a:lnTo>
                                    <a:pt x="559" y="247"/>
                                  </a:lnTo>
                                  <a:close/>
                                </a:path>
                              </a:pathLst>
                            </a:custGeom>
                            <a:noFill/>
                            <a:ln>
                              <a:noFill/>
                            </a:ln>
                            <a:extLst>
                              <a:ext uri="{909E8E84-426E-40DD-AFC4-6F175D3DCCD1}">
                                <a14:hiddenFill xmlns:a14="http://schemas.microsoft.com/office/drawing/2010/main">
                                  <a:solidFill>
                                    <a:srgbClr val="000000"/>
                                  </a:solidFill>
                                </a14:hiddenFill>
                              </a:ex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8" name="Freeform 199"/>
                          <wps:cNvSpPr>
                            <a:spLocks/>
                          </wps:cNvSpPr>
                          <wps:spPr bwMode="auto">
                            <a:xfrm>
                              <a:off x="2311" y="2099"/>
                              <a:ext cx="76" cy="124"/>
                            </a:xfrm>
                            <a:custGeom>
                              <a:avLst/>
                              <a:gdLst>
                                <a:gd name="T0" fmla="*/ 0 w 164"/>
                                <a:gd name="T1" fmla="*/ 194 h 267"/>
                                <a:gd name="T2" fmla="*/ 23 w 164"/>
                                <a:gd name="T3" fmla="*/ 200 h 267"/>
                                <a:gd name="T4" fmla="*/ 46 w 164"/>
                                <a:gd name="T5" fmla="*/ 206 h 267"/>
                                <a:gd name="T6" fmla="*/ 68 w 164"/>
                                <a:gd name="T7" fmla="*/ 215 h 267"/>
                                <a:gd name="T8" fmla="*/ 89 w 164"/>
                                <a:gd name="T9" fmla="*/ 224 h 267"/>
                                <a:gd name="T10" fmla="*/ 109 w 164"/>
                                <a:gd name="T11" fmla="*/ 232 h 267"/>
                                <a:gd name="T12" fmla="*/ 129 w 164"/>
                                <a:gd name="T13" fmla="*/ 243 h 267"/>
                                <a:gd name="T14" fmla="*/ 147 w 164"/>
                                <a:gd name="T15" fmla="*/ 255 h 267"/>
                                <a:gd name="T16" fmla="*/ 164 w 164"/>
                                <a:gd name="T17" fmla="*/ 267 h 267"/>
                                <a:gd name="T18" fmla="*/ 148 w 164"/>
                                <a:gd name="T19" fmla="*/ 232 h 267"/>
                                <a:gd name="T20" fmla="*/ 130 w 164"/>
                                <a:gd name="T21" fmla="*/ 198 h 267"/>
                                <a:gd name="T22" fmla="*/ 112 w 164"/>
                                <a:gd name="T23" fmla="*/ 164 h 267"/>
                                <a:gd name="T24" fmla="*/ 95 w 164"/>
                                <a:gd name="T25" fmla="*/ 130 h 267"/>
                                <a:gd name="T26" fmla="*/ 75 w 164"/>
                                <a:gd name="T27" fmla="*/ 98 h 267"/>
                                <a:gd name="T28" fmla="*/ 56 w 164"/>
                                <a:gd name="T29" fmla="*/ 65 h 267"/>
                                <a:gd name="T30" fmla="*/ 37 w 164"/>
                                <a:gd name="T31" fmla="*/ 32 h 267"/>
                                <a:gd name="T32" fmla="*/ 16 w 164"/>
                                <a:gd name="T33" fmla="*/ 0 h 267"/>
                                <a:gd name="T34" fmla="*/ 19 w 164"/>
                                <a:gd name="T35" fmla="*/ 13 h 267"/>
                                <a:gd name="T36" fmla="*/ 22 w 164"/>
                                <a:gd name="T37" fmla="*/ 26 h 267"/>
                                <a:gd name="T38" fmla="*/ 23 w 164"/>
                                <a:gd name="T39" fmla="*/ 38 h 267"/>
                                <a:gd name="T40" fmla="*/ 23 w 164"/>
                                <a:gd name="T41" fmla="*/ 50 h 267"/>
                                <a:gd name="T42" fmla="*/ 22 w 164"/>
                                <a:gd name="T43" fmla="*/ 71 h 267"/>
                                <a:gd name="T44" fmla="*/ 18 w 164"/>
                                <a:gd name="T45" fmla="*/ 102 h 267"/>
                                <a:gd name="T46" fmla="*/ 10 w 164"/>
                                <a:gd name="T47" fmla="*/ 142 h 267"/>
                                <a:gd name="T48" fmla="*/ 0 w 164"/>
                                <a:gd name="T49" fmla="*/ 194 h 267"/>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Lst>
                              <a:rect l="0" t="0" r="r" b="b"/>
                              <a:pathLst>
                                <a:path w="164" h="267">
                                  <a:moveTo>
                                    <a:pt x="0" y="194"/>
                                  </a:moveTo>
                                  <a:lnTo>
                                    <a:pt x="23" y="200"/>
                                  </a:lnTo>
                                  <a:lnTo>
                                    <a:pt x="46" y="206"/>
                                  </a:lnTo>
                                  <a:lnTo>
                                    <a:pt x="68" y="215"/>
                                  </a:lnTo>
                                  <a:lnTo>
                                    <a:pt x="89" y="224"/>
                                  </a:lnTo>
                                  <a:lnTo>
                                    <a:pt x="109" y="232"/>
                                  </a:lnTo>
                                  <a:lnTo>
                                    <a:pt x="129" y="243"/>
                                  </a:lnTo>
                                  <a:lnTo>
                                    <a:pt x="147" y="255"/>
                                  </a:lnTo>
                                  <a:lnTo>
                                    <a:pt x="164" y="267"/>
                                  </a:lnTo>
                                  <a:lnTo>
                                    <a:pt x="148" y="232"/>
                                  </a:lnTo>
                                  <a:lnTo>
                                    <a:pt x="130" y="198"/>
                                  </a:lnTo>
                                  <a:lnTo>
                                    <a:pt x="112" y="164"/>
                                  </a:lnTo>
                                  <a:lnTo>
                                    <a:pt x="95" y="130"/>
                                  </a:lnTo>
                                  <a:lnTo>
                                    <a:pt x="75" y="98"/>
                                  </a:lnTo>
                                  <a:lnTo>
                                    <a:pt x="56" y="65"/>
                                  </a:lnTo>
                                  <a:lnTo>
                                    <a:pt x="37" y="32"/>
                                  </a:lnTo>
                                  <a:lnTo>
                                    <a:pt x="16" y="0"/>
                                  </a:lnTo>
                                  <a:lnTo>
                                    <a:pt x="19" y="13"/>
                                  </a:lnTo>
                                  <a:lnTo>
                                    <a:pt x="22" y="26"/>
                                  </a:lnTo>
                                  <a:lnTo>
                                    <a:pt x="23" y="38"/>
                                  </a:lnTo>
                                  <a:lnTo>
                                    <a:pt x="23" y="50"/>
                                  </a:lnTo>
                                  <a:lnTo>
                                    <a:pt x="22" y="71"/>
                                  </a:lnTo>
                                  <a:lnTo>
                                    <a:pt x="18" y="102"/>
                                  </a:lnTo>
                                  <a:lnTo>
                                    <a:pt x="10" y="142"/>
                                  </a:lnTo>
                                  <a:lnTo>
                                    <a:pt x="0" y="194"/>
                                  </a:lnTo>
                                  <a:close/>
                                </a:path>
                              </a:pathLst>
                            </a:custGeom>
                            <a:noFill/>
                            <a:ln>
                              <a:noFill/>
                            </a:ln>
                            <a:extLst>
                              <a:ext uri="{909E8E84-426E-40DD-AFC4-6F175D3DCCD1}">
                                <a14:hiddenFill xmlns:a14="http://schemas.microsoft.com/office/drawing/2010/main">
                                  <a:solidFill>
                                    <a:srgbClr val="000000"/>
                                  </a:solidFill>
                                </a14:hiddenFill>
                              </a:ex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0" name="Freeform 200"/>
                          <wps:cNvSpPr>
                            <a:spLocks/>
                          </wps:cNvSpPr>
                          <wps:spPr bwMode="auto">
                            <a:xfrm>
                              <a:off x="1404" y="2226"/>
                              <a:ext cx="1068" cy="961"/>
                            </a:xfrm>
                            <a:custGeom>
                              <a:avLst/>
                              <a:gdLst>
                                <a:gd name="T0" fmla="*/ 2193 w 2308"/>
                                <a:gd name="T1" fmla="*/ 169 h 2076"/>
                                <a:gd name="T2" fmla="*/ 2154 w 2308"/>
                                <a:gd name="T3" fmla="*/ 124 h 2076"/>
                                <a:gd name="T4" fmla="*/ 2108 w 2308"/>
                                <a:gd name="T5" fmla="*/ 80 h 2076"/>
                                <a:gd name="T6" fmla="*/ 2053 w 2308"/>
                                <a:gd name="T7" fmla="*/ 43 h 2076"/>
                                <a:gd name="T8" fmla="*/ 1991 w 2308"/>
                                <a:gd name="T9" fmla="*/ 13 h 2076"/>
                                <a:gd name="T10" fmla="*/ 1924 w 2308"/>
                                <a:gd name="T11" fmla="*/ 90 h 2076"/>
                                <a:gd name="T12" fmla="*/ 1865 w 2308"/>
                                <a:gd name="T13" fmla="*/ 431 h 2076"/>
                                <a:gd name="T14" fmla="*/ 1850 w 2308"/>
                                <a:gd name="T15" fmla="*/ 714 h 2076"/>
                                <a:gd name="T16" fmla="*/ 1952 w 2308"/>
                                <a:gd name="T17" fmla="*/ 895 h 2076"/>
                                <a:gd name="T18" fmla="*/ 2018 w 2308"/>
                                <a:gd name="T19" fmla="*/ 1148 h 2076"/>
                                <a:gd name="T20" fmla="*/ 2026 w 2308"/>
                                <a:gd name="T21" fmla="*/ 1397 h 2076"/>
                                <a:gd name="T22" fmla="*/ 2032 w 2308"/>
                                <a:gd name="T23" fmla="*/ 1486 h 2076"/>
                                <a:gd name="T24" fmla="*/ 2047 w 2308"/>
                                <a:gd name="T25" fmla="*/ 1574 h 2076"/>
                                <a:gd name="T26" fmla="*/ 2029 w 2308"/>
                                <a:gd name="T27" fmla="*/ 1627 h 2076"/>
                                <a:gd name="T28" fmla="*/ 2004 w 2308"/>
                                <a:gd name="T29" fmla="*/ 1645 h 2076"/>
                                <a:gd name="T30" fmla="*/ 1918 w 2308"/>
                                <a:gd name="T31" fmla="*/ 1703 h 2076"/>
                                <a:gd name="T32" fmla="*/ 1825 w 2308"/>
                                <a:gd name="T33" fmla="*/ 1734 h 2076"/>
                                <a:gd name="T34" fmla="*/ 1502 w 2308"/>
                                <a:gd name="T35" fmla="*/ 1781 h 2076"/>
                                <a:gd name="T36" fmla="*/ 1179 w 2308"/>
                                <a:gd name="T37" fmla="*/ 1765 h 2076"/>
                                <a:gd name="T38" fmla="*/ 952 w 2308"/>
                                <a:gd name="T39" fmla="*/ 1649 h 2076"/>
                                <a:gd name="T40" fmla="*/ 700 w 2308"/>
                                <a:gd name="T41" fmla="*/ 1775 h 2076"/>
                                <a:gd name="T42" fmla="*/ 274 w 2308"/>
                                <a:gd name="T43" fmla="*/ 1787 h 2076"/>
                                <a:gd name="T44" fmla="*/ 0 w 2308"/>
                                <a:gd name="T45" fmla="*/ 1685 h 2076"/>
                                <a:gd name="T46" fmla="*/ 114 w 2308"/>
                                <a:gd name="T47" fmla="*/ 1752 h 2076"/>
                                <a:gd name="T48" fmla="*/ 236 w 2308"/>
                                <a:gd name="T49" fmla="*/ 1815 h 2076"/>
                                <a:gd name="T50" fmla="*/ 366 w 2308"/>
                                <a:gd name="T51" fmla="*/ 1876 h 2076"/>
                                <a:gd name="T52" fmla="*/ 504 w 2308"/>
                                <a:gd name="T53" fmla="*/ 1931 h 2076"/>
                                <a:gd name="T54" fmla="*/ 652 w 2308"/>
                                <a:gd name="T55" fmla="*/ 1981 h 2076"/>
                                <a:gd name="T56" fmla="*/ 795 w 2308"/>
                                <a:gd name="T57" fmla="*/ 2023 h 2076"/>
                                <a:gd name="T58" fmla="*/ 928 w 2308"/>
                                <a:gd name="T59" fmla="*/ 2052 h 2076"/>
                                <a:gd name="T60" fmla="*/ 1054 w 2308"/>
                                <a:gd name="T61" fmla="*/ 2069 h 2076"/>
                                <a:gd name="T62" fmla="*/ 1174 w 2308"/>
                                <a:gd name="T63" fmla="*/ 2076 h 2076"/>
                                <a:gd name="T64" fmla="*/ 1287 w 2308"/>
                                <a:gd name="T65" fmla="*/ 2072 h 2076"/>
                                <a:gd name="T66" fmla="*/ 1395 w 2308"/>
                                <a:gd name="T67" fmla="*/ 2058 h 2076"/>
                                <a:gd name="T68" fmla="*/ 1494 w 2308"/>
                                <a:gd name="T69" fmla="*/ 2035 h 2076"/>
                                <a:gd name="T70" fmla="*/ 1589 w 2308"/>
                                <a:gd name="T71" fmla="*/ 2004 h 2076"/>
                                <a:gd name="T72" fmla="*/ 1677 w 2308"/>
                                <a:gd name="T73" fmla="*/ 1964 h 2076"/>
                                <a:gd name="T74" fmla="*/ 1758 w 2308"/>
                                <a:gd name="T75" fmla="*/ 1918 h 2076"/>
                                <a:gd name="T76" fmla="*/ 1834 w 2308"/>
                                <a:gd name="T77" fmla="*/ 1863 h 2076"/>
                                <a:gd name="T78" fmla="*/ 1940 w 2308"/>
                                <a:gd name="T79" fmla="*/ 1765 h 2076"/>
                                <a:gd name="T80" fmla="*/ 2032 w 2308"/>
                                <a:gd name="T81" fmla="*/ 1655 h 2076"/>
                                <a:gd name="T82" fmla="*/ 2109 w 2308"/>
                                <a:gd name="T83" fmla="*/ 1532 h 2076"/>
                                <a:gd name="T84" fmla="*/ 2175 w 2308"/>
                                <a:gd name="T85" fmla="*/ 1402 h 2076"/>
                                <a:gd name="T86" fmla="*/ 2225 w 2308"/>
                                <a:gd name="T87" fmla="*/ 1264 h 2076"/>
                                <a:gd name="T88" fmla="*/ 2278 w 2308"/>
                                <a:gd name="T89" fmla="*/ 1058 h 2076"/>
                                <a:gd name="T90" fmla="*/ 2307 w 2308"/>
                                <a:gd name="T91" fmla="*/ 817 h 2076"/>
                                <a:gd name="T92" fmla="*/ 2302 w 2308"/>
                                <a:gd name="T93" fmla="*/ 579 h 2076"/>
                                <a:gd name="T94" fmla="*/ 2281 w 2308"/>
                                <a:gd name="T95" fmla="*/ 442 h 2076"/>
                                <a:gd name="T96" fmla="*/ 2246 w 2308"/>
                                <a:gd name="T97" fmla="*/ 298 h 207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Lst>
                              <a:rect l="0" t="0" r="r" b="b"/>
                              <a:pathLst>
                                <a:path w="2308" h="2076">
                                  <a:moveTo>
                                    <a:pt x="2213" y="200"/>
                                  </a:moveTo>
                                  <a:lnTo>
                                    <a:pt x="2203" y="185"/>
                                  </a:lnTo>
                                  <a:lnTo>
                                    <a:pt x="2193" y="169"/>
                                  </a:lnTo>
                                  <a:lnTo>
                                    <a:pt x="2181" y="154"/>
                                  </a:lnTo>
                                  <a:lnTo>
                                    <a:pt x="2167" y="139"/>
                                  </a:lnTo>
                                  <a:lnTo>
                                    <a:pt x="2154" y="124"/>
                                  </a:lnTo>
                                  <a:lnTo>
                                    <a:pt x="2139" y="110"/>
                                  </a:lnTo>
                                  <a:lnTo>
                                    <a:pt x="2124" y="95"/>
                                  </a:lnTo>
                                  <a:lnTo>
                                    <a:pt x="2108" y="80"/>
                                  </a:lnTo>
                                  <a:lnTo>
                                    <a:pt x="2090" y="67"/>
                                  </a:lnTo>
                                  <a:lnTo>
                                    <a:pt x="2072" y="55"/>
                                  </a:lnTo>
                                  <a:lnTo>
                                    <a:pt x="2053" y="43"/>
                                  </a:lnTo>
                                  <a:lnTo>
                                    <a:pt x="2034" y="33"/>
                                  </a:lnTo>
                                  <a:lnTo>
                                    <a:pt x="2012" y="22"/>
                                  </a:lnTo>
                                  <a:lnTo>
                                    <a:pt x="1991" y="13"/>
                                  </a:lnTo>
                                  <a:lnTo>
                                    <a:pt x="1967" y="6"/>
                                  </a:lnTo>
                                  <a:lnTo>
                                    <a:pt x="1943" y="0"/>
                                  </a:lnTo>
                                  <a:lnTo>
                                    <a:pt x="1924" y="90"/>
                                  </a:lnTo>
                                  <a:lnTo>
                                    <a:pt x="1903" y="197"/>
                                  </a:lnTo>
                                  <a:lnTo>
                                    <a:pt x="1883" y="314"/>
                                  </a:lnTo>
                                  <a:lnTo>
                                    <a:pt x="1865" y="431"/>
                                  </a:lnTo>
                                  <a:lnTo>
                                    <a:pt x="1852" y="542"/>
                                  </a:lnTo>
                                  <a:lnTo>
                                    <a:pt x="1846" y="639"/>
                                  </a:lnTo>
                                  <a:lnTo>
                                    <a:pt x="1850" y="714"/>
                                  </a:lnTo>
                                  <a:lnTo>
                                    <a:pt x="1868" y="759"/>
                                  </a:lnTo>
                                  <a:lnTo>
                                    <a:pt x="1914" y="822"/>
                                  </a:lnTo>
                                  <a:lnTo>
                                    <a:pt x="1952" y="895"/>
                                  </a:lnTo>
                                  <a:lnTo>
                                    <a:pt x="1981" y="977"/>
                                  </a:lnTo>
                                  <a:lnTo>
                                    <a:pt x="2003" y="1061"/>
                                  </a:lnTo>
                                  <a:lnTo>
                                    <a:pt x="2018" y="1148"/>
                                  </a:lnTo>
                                  <a:lnTo>
                                    <a:pt x="2026" y="1236"/>
                                  </a:lnTo>
                                  <a:lnTo>
                                    <a:pt x="2028" y="1319"/>
                                  </a:lnTo>
                                  <a:lnTo>
                                    <a:pt x="2026" y="1397"/>
                                  </a:lnTo>
                                  <a:lnTo>
                                    <a:pt x="2026" y="1429"/>
                                  </a:lnTo>
                                  <a:lnTo>
                                    <a:pt x="2028" y="1458"/>
                                  </a:lnTo>
                                  <a:lnTo>
                                    <a:pt x="2032" y="1486"/>
                                  </a:lnTo>
                                  <a:lnTo>
                                    <a:pt x="2038" y="1513"/>
                                  </a:lnTo>
                                  <a:lnTo>
                                    <a:pt x="2044" y="1546"/>
                                  </a:lnTo>
                                  <a:lnTo>
                                    <a:pt x="2047" y="1574"/>
                                  </a:lnTo>
                                  <a:lnTo>
                                    <a:pt x="2043" y="1600"/>
                                  </a:lnTo>
                                  <a:lnTo>
                                    <a:pt x="2031" y="1624"/>
                                  </a:lnTo>
                                  <a:lnTo>
                                    <a:pt x="2029" y="1627"/>
                                  </a:lnTo>
                                  <a:lnTo>
                                    <a:pt x="2025" y="1630"/>
                                  </a:lnTo>
                                  <a:lnTo>
                                    <a:pt x="2018" y="1636"/>
                                  </a:lnTo>
                                  <a:lnTo>
                                    <a:pt x="2004" y="1645"/>
                                  </a:lnTo>
                                  <a:lnTo>
                                    <a:pt x="1985" y="1660"/>
                                  </a:lnTo>
                                  <a:lnTo>
                                    <a:pt x="1957" y="1678"/>
                                  </a:lnTo>
                                  <a:lnTo>
                                    <a:pt x="1918" y="1703"/>
                                  </a:lnTo>
                                  <a:lnTo>
                                    <a:pt x="1869" y="1734"/>
                                  </a:lnTo>
                                  <a:lnTo>
                                    <a:pt x="1847" y="1747"/>
                                  </a:lnTo>
                                  <a:lnTo>
                                    <a:pt x="1825" y="1734"/>
                                  </a:lnTo>
                                  <a:lnTo>
                                    <a:pt x="1687" y="1648"/>
                                  </a:lnTo>
                                  <a:lnTo>
                                    <a:pt x="1527" y="1763"/>
                                  </a:lnTo>
                                  <a:lnTo>
                                    <a:pt x="1502" y="1781"/>
                                  </a:lnTo>
                                  <a:lnTo>
                                    <a:pt x="1478" y="1763"/>
                                  </a:lnTo>
                                  <a:lnTo>
                                    <a:pt x="1348" y="1667"/>
                                  </a:lnTo>
                                  <a:lnTo>
                                    <a:pt x="1179" y="1765"/>
                                  </a:lnTo>
                                  <a:lnTo>
                                    <a:pt x="1156" y="1778"/>
                                  </a:lnTo>
                                  <a:lnTo>
                                    <a:pt x="1136" y="1765"/>
                                  </a:lnTo>
                                  <a:lnTo>
                                    <a:pt x="952" y="1649"/>
                                  </a:lnTo>
                                  <a:lnTo>
                                    <a:pt x="743" y="1775"/>
                                  </a:lnTo>
                                  <a:lnTo>
                                    <a:pt x="720" y="1787"/>
                                  </a:lnTo>
                                  <a:lnTo>
                                    <a:pt x="700" y="1775"/>
                                  </a:lnTo>
                                  <a:lnTo>
                                    <a:pt x="507" y="1655"/>
                                  </a:lnTo>
                                  <a:lnTo>
                                    <a:pt x="295" y="1775"/>
                                  </a:lnTo>
                                  <a:lnTo>
                                    <a:pt x="274" y="1787"/>
                                  </a:lnTo>
                                  <a:lnTo>
                                    <a:pt x="255" y="1775"/>
                                  </a:lnTo>
                                  <a:lnTo>
                                    <a:pt x="43" y="1657"/>
                                  </a:lnTo>
                                  <a:lnTo>
                                    <a:pt x="0" y="1685"/>
                                  </a:lnTo>
                                  <a:lnTo>
                                    <a:pt x="37" y="1707"/>
                                  </a:lnTo>
                                  <a:lnTo>
                                    <a:pt x="74" y="1731"/>
                                  </a:lnTo>
                                  <a:lnTo>
                                    <a:pt x="114" y="1752"/>
                                  </a:lnTo>
                                  <a:lnTo>
                                    <a:pt x="153" y="1774"/>
                                  </a:lnTo>
                                  <a:lnTo>
                                    <a:pt x="194" y="1795"/>
                                  </a:lnTo>
                                  <a:lnTo>
                                    <a:pt x="236" y="1815"/>
                                  </a:lnTo>
                                  <a:lnTo>
                                    <a:pt x="277" y="1836"/>
                                  </a:lnTo>
                                  <a:lnTo>
                                    <a:pt x="322" y="1857"/>
                                  </a:lnTo>
                                  <a:lnTo>
                                    <a:pt x="366" y="1876"/>
                                  </a:lnTo>
                                  <a:lnTo>
                                    <a:pt x="411" y="1895"/>
                                  </a:lnTo>
                                  <a:lnTo>
                                    <a:pt x="457" y="1913"/>
                                  </a:lnTo>
                                  <a:lnTo>
                                    <a:pt x="504" y="1931"/>
                                  </a:lnTo>
                                  <a:lnTo>
                                    <a:pt x="553" y="1949"/>
                                  </a:lnTo>
                                  <a:lnTo>
                                    <a:pt x="602" y="1965"/>
                                  </a:lnTo>
                                  <a:lnTo>
                                    <a:pt x="652" y="1981"/>
                                  </a:lnTo>
                                  <a:lnTo>
                                    <a:pt x="703" y="1998"/>
                                  </a:lnTo>
                                  <a:lnTo>
                                    <a:pt x="749" y="2011"/>
                                  </a:lnTo>
                                  <a:lnTo>
                                    <a:pt x="795" y="2023"/>
                                  </a:lnTo>
                                  <a:lnTo>
                                    <a:pt x="841" y="2035"/>
                                  </a:lnTo>
                                  <a:lnTo>
                                    <a:pt x="885" y="2044"/>
                                  </a:lnTo>
                                  <a:lnTo>
                                    <a:pt x="928" y="2052"/>
                                  </a:lnTo>
                                  <a:lnTo>
                                    <a:pt x="971" y="2058"/>
                                  </a:lnTo>
                                  <a:lnTo>
                                    <a:pt x="1012" y="2064"/>
                                  </a:lnTo>
                                  <a:lnTo>
                                    <a:pt x="1054" y="2069"/>
                                  </a:lnTo>
                                  <a:lnTo>
                                    <a:pt x="1096" y="2073"/>
                                  </a:lnTo>
                                  <a:lnTo>
                                    <a:pt x="1136" y="2075"/>
                                  </a:lnTo>
                                  <a:lnTo>
                                    <a:pt x="1174" y="2076"/>
                                  </a:lnTo>
                                  <a:lnTo>
                                    <a:pt x="1213" y="2076"/>
                                  </a:lnTo>
                                  <a:lnTo>
                                    <a:pt x="1250" y="2075"/>
                                  </a:lnTo>
                                  <a:lnTo>
                                    <a:pt x="1287" y="2072"/>
                                  </a:lnTo>
                                  <a:lnTo>
                                    <a:pt x="1324" y="2069"/>
                                  </a:lnTo>
                                  <a:lnTo>
                                    <a:pt x="1359" y="2064"/>
                                  </a:lnTo>
                                  <a:lnTo>
                                    <a:pt x="1395" y="2058"/>
                                  </a:lnTo>
                                  <a:lnTo>
                                    <a:pt x="1429" y="2052"/>
                                  </a:lnTo>
                                  <a:lnTo>
                                    <a:pt x="1462" y="2044"/>
                                  </a:lnTo>
                                  <a:lnTo>
                                    <a:pt x="1494" y="2035"/>
                                  </a:lnTo>
                                  <a:lnTo>
                                    <a:pt x="1527" y="2026"/>
                                  </a:lnTo>
                                  <a:lnTo>
                                    <a:pt x="1558" y="2015"/>
                                  </a:lnTo>
                                  <a:lnTo>
                                    <a:pt x="1589" y="2004"/>
                                  </a:lnTo>
                                  <a:lnTo>
                                    <a:pt x="1619" y="1992"/>
                                  </a:lnTo>
                                  <a:lnTo>
                                    <a:pt x="1648" y="1978"/>
                                  </a:lnTo>
                                  <a:lnTo>
                                    <a:pt x="1677" y="1964"/>
                                  </a:lnTo>
                                  <a:lnTo>
                                    <a:pt x="1705" y="1949"/>
                                  </a:lnTo>
                                  <a:lnTo>
                                    <a:pt x="1731" y="1934"/>
                                  </a:lnTo>
                                  <a:lnTo>
                                    <a:pt x="1758" y="1918"/>
                                  </a:lnTo>
                                  <a:lnTo>
                                    <a:pt x="1783" y="1900"/>
                                  </a:lnTo>
                                  <a:lnTo>
                                    <a:pt x="1809" y="1882"/>
                                  </a:lnTo>
                                  <a:lnTo>
                                    <a:pt x="1834" y="1863"/>
                                  </a:lnTo>
                                  <a:lnTo>
                                    <a:pt x="1871" y="1832"/>
                                  </a:lnTo>
                                  <a:lnTo>
                                    <a:pt x="1906" y="1799"/>
                                  </a:lnTo>
                                  <a:lnTo>
                                    <a:pt x="1940" y="1765"/>
                                  </a:lnTo>
                                  <a:lnTo>
                                    <a:pt x="1972" y="1729"/>
                                  </a:lnTo>
                                  <a:lnTo>
                                    <a:pt x="2003" y="1692"/>
                                  </a:lnTo>
                                  <a:lnTo>
                                    <a:pt x="2032" y="1655"/>
                                  </a:lnTo>
                                  <a:lnTo>
                                    <a:pt x="2059" y="1615"/>
                                  </a:lnTo>
                                  <a:lnTo>
                                    <a:pt x="2086" y="1575"/>
                                  </a:lnTo>
                                  <a:lnTo>
                                    <a:pt x="2109" y="1532"/>
                                  </a:lnTo>
                                  <a:lnTo>
                                    <a:pt x="2133" y="1491"/>
                                  </a:lnTo>
                                  <a:lnTo>
                                    <a:pt x="2154" y="1446"/>
                                  </a:lnTo>
                                  <a:lnTo>
                                    <a:pt x="2175" y="1402"/>
                                  </a:lnTo>
                                  <a:lnTo>
                                    <a:pt x="2193" y="1356"/>
                                  </a:lnTo>
                                  <a:lnTo>
                                    <a:pt x="2210" y="1310"/>
                                  </a:lnTo>
                                  <a:lnTo>
                                    <a:pt x="2225" y="1264"/>
                                  </a:lnTo>
                                  <a:lnTo>
                                    <a:pt x="2240" y="1217"/>
                                  </a:lnTo>
                                  <a:lnTo>
                                    <a:pt x="2261" y="1138"/>
                                  </a:lnTo>
                                  <a:lnTo>
                                    <a:pt x="2278" y="1058"/>
                                  </a:lnTo>
                                  <a:lnTo>
                                    <a:pt x="2290" y="978"/>
                                  </a:lnTo>
                                  <a:lnTo>
                                    <a:pt x="2301" y="897"/>
                                  </a:lnTo>
                                  <a:lnTo>
                                    <a:pt x="2307" y="817"/>
                                  </a:lnTo>
                                  <a:lnTo>
                                    <a:pt x="2308" y="736"/>
                                  </a:lnTo>
                                  <a:lnTo>
                                    <a:pt x="2307" y="658"/>
                                  </a:lnTo>
                                  <a:lnTo>
                                    <a:pt x="2302" y="579"/>
                                  </a:lnTo>
                                  <a:lnTo>
                                    <a:pt x="2298" y="535"/>
                                  </a:lnTo>
                                  <a:lnTo>
                                    <a:pt x="2290" y="489"/>
                                  </a:lnTo>
                                  <a:lnTo>
                                    <a:pt x="2281" y="442"/>
                                  </a:lnTo>
                                  <a:lnTo>
                                    <a:pt x="2271" y="394"/>
                                  </a:lnTo>
                                  <a:lnTo>
                                    <a:pt x="2259" y="347"/>
                                  </a:lnTo>
                                  <a:lnTo>
                                    <a:pt x="2246" y="298"/>
                                  </a:lnTo>
                                  <a:lnTo>
                                    <a:pt x="2230" y="249"/>
                                  </a:lnTo>
                                  <a:lnTo>
                                    <a:pt x="2213" y="200"/>
                                  </a:lnTo>
                                  <a:close/>
                                </a:path>
                              </a:pathLst>
                            </a:custGeom>
                            <a:noFill/>
                            <a:ln>
                              <a:noFill/>
                            </a:ln>
                            <a:extLst>
                              <a:ext uri="{909E8E84-426E-40DD-AFC4-6F175D3DCCD1}">
                                <a14:hiddenFill xmlns:a14="http://schemas.microsoft.com/office/drawing/2010/main">
                                  <a:solidFill>
                                    <a:srgbClr val="000000"/>
                                  </a:solidFill>
                                </a14:hiddenFill>
                              </a:ex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1" name="Freeform 201"/>
                          <wps:cNvSpPr>
                            <a:spLocks/>
                          </wps:cNvSpPr>
                          <wps:spPr bwMode="auto">
                            <a:xfrm>
                              <a:off x="1752" y="1965"/>
                              <a:ext cx="518" cy="410"/>
                            </a:xfrm>
                            <a:custGeom>
                              <a:avLst/>
                              <a:gdLst>
                                <a:gd name="T0" fmla="*/ 16 w 1119"/>
                                <a:gd name="T1" fmla="*/ 201 h 885"/>
                                <a:gd name="T2" fmla="*/ 65 w 1119"/>
                                <a:gd name="T3" fmla="*/ 172 h 885"/>
                                <a:gd name="T4" fmla="*/ 133 w 1119"/>
                                <a:gd name="T5" fmla="*/ 135 h 885"/>
                                <a:gd name="T6" fmla="*/ 216 w 1119"/>
                                <a:gd name="T7" fmla="*/ 96 h 885"/>
                                <a:gd name="T8" fmla="*/ 311 w 1119"/>
                                <a:gd name="T9" fmla="*/ 58 h 885"/>
                                <a:gd name="T10" fmla="*/ 415 w 1119"/>
                                <a:gd name="T11" fmla="*/ 26 h 885"/>
                                <a:gd name="T12" fmla="*/ 521 w 1119"/>
                                <a:gd name="T13" fmla="*/ 6 h 885"/>
                                <a:gd name="T14" fmla="*/ 631 w 1119"/>
                                <a:gd name="T15" fmla="*/ 0 h 885"/>
                                <a:gd name="T16" fmla="*/ 720 w 1119"/>
                                <a:gd name="T17" fmla="*/ 7 h 885"/>
                                <a:gd name="T18" fmla="*/ 788 w 1119"/>
                                <a:gd name="T19" fmla="*/ 22 h 885"/>
                                <a:gd name="T20" fmla="*/ 855 w 1119"/>
                                <a:gd name="T21" fmla="*/ 43 h 885"/>
                                <a:gd name="T22" fmla="*/ 917 w 1119"/>
                                <a:gd name="T23" fmla="*/ 67 h 885"/>
                                <a:gd name="T24" fmla="*/ 974 w 1119"/>
                                <a:gd name="T25" fmla="*/ 95 h 885"/>
                                <a:gd name="T26" fmla="*/ 1025 w 1119"/>
                                <a:gd name="T27" fmla="*/ 124 h 885"/>
                                <a:gd name="T28" fmla="*/ 1068 w 1119"/>
                                <a:gd name="T29" fmla="*/ 155 h 885"/>
                                <a:gd name="T30" fmla="*/ 1104 w 1119"/>
                                <a:gd name="T31" fmla="*/ 185 h 885"/>
                                <a:gd name="T32" fmla="*/ 1104 w 1119"/>
                                <a:gd name="T33" fmla="*/ 192 h 885"/>
                                <a:gd name="T34" fmla="*/ 1070 w 1119"/>
                                <a:gd name="T35" fmla="*/ 179 h 885"/>
                                <a:gd name="T36" fmla="*/ 1030 w 1119"/>
                                <a:gd name="T37" fmla="*/ 163 h 885"/>
                                <a:gd name="T38" fmla="*/ 985 w 1119"/>
                                <a:gd name="T39" fmla="*/ 149 h 885"/>
                                <a:gd name="T40" fmla="*/ 938 w 1119"/>
                                <a:gd name="T41" fmla="*/ 135 h 885"/>
                                <a:gd name="T42" fmla="*/ 889 w 1119"/>
                                <a:gd name="T43" fmla="*/ 124 h 885"/>
                                <a:gd name="T44" fmla="*/ 840 w 1119"/>
                                <a:gd name="T45" fmla="*/ 115 h 885"/>
                                <a:gd name="T46" fmla="*/ 793 w 1119"/>
                                <a:gd name="T47" fmla="*/ 111 h 885"/>
                                <a:gd name="T48" fmla="*/ 744 w 1119"/>
                                <a:gd name="T49" fmla="*/ 109 h 885"/>
                                <a:gd name="T50" fmla="*/ 687 w 1119"/>
                                <a:gd name="T51" fmla="*/ 117 h 885"/>
                                <a:gd name="T52" fmla="*/ 630 w 1119"/>
                                <a:gd name="T53" fmla="*/ 127 h 885"/>
                                <a:gd name="T54" fmla="*/ 575 w 1119"/>
                                <a:gd name="T55" fmla="*/ 142 h 885"/>
                                <a:gd name="T56" fmla="*/ 526 w 1119"/>
                                <a:gd name="T57" fmla="*/ 158 h 885"/>
                                <a:gd name="T58" fmla="*/ 483 w 1119"/>
                                <a:gd name="T59" fmla="*/ 173 h 885"/>
                                <a:gd name="T60" fmla="*/ 452 w 1119"/>
                                <a:gd name="T61" fmla="*/ 185 h 885"/>
                                <a:gd name="T62" fmla="*/ 432 w 1119"/>
                                <a:gd name="T63" fmla="*/ 192 h 885"/>
                                <a:gd name="T64" fmla="*/ 398 w 1119"/>
                                <a:gd name="T65" fmla="*/ 207 h 885"/>
                                <a:gd name="T66" fmla="*/ 421 w 1119"/>
                                <a:gd name="T67" fmla="*/ 313 h 885"/>
                                <a:gd name="T68" fmla="*/ 449 w 1119"/>
                                <a:gd name="T69" fmla="*/ 471 h 885"/>
                                <a:gd name="T70" fmla="*/ 472 w 1119"/>
                                <a:gd name="T71" fmla="*/ 642 h 885"/>
                                <a:gd name="T72" fmla="*/ 487 w 1119"/>
                                <a:gd name="T73" fmla="*/ 807 h 885"/>
                                <a:gd name="T74" fmla="*/ 477 w 1119"/>
                                <a:gd name="T75" fmla="*/ 876 h 885"/>
                                <a:gd name="T76" fmla="*/ 446 w 1119"/>
                                <a:gd name="T77" fmla="*/ 853 h 885"/>
                                <a:gd name="T78" fmla="*/ 412 w 1119"/>
                                <a:gd name="T79" fmla="*/ 830 h 885"/>
                                <a:gd name="T80" fmla="*/ 379 w 1119"/>
                                <a:gd name="T81" fmla="*/ 809 h 885"/>
                                <a:gd name="T82" fmla="*/ 330 w 1119"/>
                                <a:gd name="T83" fmla="*/ 733 h 885"/>
                                <a:gd name="T84" fmla="*/ 263 w 1119"/>
                                <a:gd name="T85" fmla="*/ 607 h 885"/>
                                <a:gd name="T86" fmla="*/ 200 w 1119"/>
                                <a:gd name="T87" fmla="*/ 498 h 885"/>
                                <a:gd name="T88" fmla="*/ 142 w 1119"/>
                                <a:gd name="T89" fmla="*/ 406 h 885"/>
                                <a:gd name="T90" fmla="*/ 90 w 1119"/>
                                <a:gd name="T91" fmla="*/ 330 h 885"/>
                                <a:gd name="T92" fmla="*/ 49 w 1119"/>
                                <a:gd name="T93" fmla="*/ 274 h 885"/>
                                <a:gd name="T94" fmla="*/ 17 w 1119"/>
                                <a:gd name="T95" fmla="*/ 235 h 885"/>
                                <a:gd name="T96" fmla="*/ 1 w 1119"/>
                                <a:gd name="T97" fmla="*/ 216 h 88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Lst>
                              <a:rect l="0" t="0" r="r" b="b"/>
                              <a:pathLst>
                                <a:path w="1119" h="885">
                                  <a:moveTo>
                                    <a:pt x="0" y="213"/>
                                  </a:moveTo>
                                  <a:lnTo>
                                    <a:pt x="16" y="201"/>
                                  </a:lnTo>
                                  <a:lnTo>
                                    <a:pt x="38" y="188"/>
                                  </a:lnTo>
                                  <a:lnTo>
                                    <a:pt x="65" y="172"/>
                                  </a:lnTo>
                                  <a:lnTo>
                                    <a:pt x="97" y="154"/>
                                  </a:lnTo>
                                  <a:lnTo>
                                    <a:pt x="133" y="135"/>
                                  </a:lnTo>
                                  <a:lnTo>
                                    <a:pt x="173" y="115"/>
                                  </a:lnTo>
                                  <a:lnTo>
                                    <a:pt x="216" y="96"/>
                                  </a:lnTo>
                                  <a:lnTo>
                                    <a:pt x="262" y="77"/>
                                  </a:lnTo>
                                  <a:lnTo>
                                    <a:pt x="311" y="58"/>
                                  </a:lnTo>
                                  <a:lnTo>
                                    <a:pt x="361" y="41"/>
                                  </a:lnTo>
                                  <a:lnTo>
                                    <a:pt x="415" y="26"/>
                                  </a:lnTo>
                                  <a:lnTo>
                                    <a:pt x="468" y="15"/>
                                  </a:lnTo>
                                  <a:lnTo>
                                    <a:pt x="521" y="6"/>
                                  </a:lnTo>
                                  <a:lnTo>
                                    <a:pt x="576" y="1"/>
                                  </a:lnTo>
                                  <a:lnTo>
                                    <a:pt x="631" y="0"/>
                                  </a:lnTo>
                                  <a:lnTo>
                                    <a:pt x="684" y="3"/>
                                  </a:lnTo>
                                  <a:lnTo>
                                    <a:pt x="720" y="7"/>
                                  </a:lnTo>
                                  <a:lnTo>
                                    <a:pt x="754" y="15"/>
                                  </a:lnTo>
                                  <a:lnTo>
                                    <a:pt x="788" y="22"/>
                                  </a:lnTo>
                                  <a:lnTo>
                                    <a:pt x="822" y="31"/>
                                  </a:lnTo>
                                  <a:lnTo>
                                    <a:pt x="855" y="43"/>
                                  </a:lnTo>
                                  <a:lnTo>
                                    <a:pt x="886" y="55"/>
                                  </a:lnTo>
                                  <a:lnTo>
                                    <a:pt x="917" y="67"/>
                                  </a:lnTo>
                                  <a:lnTo>
                                    <a:pt x="947" y="80"/>
                                  </a:lnTo>
                                  <a:lnTo>
                                    <a:pt x="974" y="95"/>
                                  </a:lnTo>
                                  <a:lnTo>
                                    <a:pt x="1000" y="109"/>
                                  </a:lnTo>
                                  <a:lnTo>
                                    <a:pt x="1025" y="124"/>
                                  </a:lnTo>
                                  <a:lnTo>
                                    <a:pt x="1048" y="139"/>
                                  </a:lnTo>
                                  <a:lnTo>
                                    <a:pt x="1068" y="155"/>
                                  </a:lnTo>
                                  <a:lnTo>
                                    <a:pt x="1088" y="170"/>
                                  </a:lnTo>
                                  <a:lnTo>
                                    <a:pt x="1104" y="185"/>
                                  </a:lnTo>
                                  <a:lnTo>
                                    <a:pt x="1119" y="200"/>
                                  </a:lnTo>
                                  <a:lnTo>
                                    <a:pt x="1104" y="192"/>
                                  </a:lnTo>
                                  <a:lnTo>
                                    <a:pt x="1088" y="187"/>
                                  </a:lnTo>
                                  <a:lnTo>
                                    <a:pt x="1070" y="179"/>
                                  </a:lnTo>
                                  <a:lnTo>
                                    <a:pt x="1051" y="170"/>
                                  </a:lnTo>
                                  <a:lnTo>
                                    <a:pt x="1030" y="163"/>
                                  </a:lnTo>
                                  <a:lnTo>
                                    <a:pt x="1008" y="155"/>
                                  </a:lnTo>
                                  <a:lnTo>
                                    <a:pt x="985" y="149"/>
                                  </a:lnTo>
                                  <a:lnTo>
                                    <a:pt x="962" y="142"/>
                                  </a:lnTo>
                                  <a:lnTo>
                                    <a:pt x="938" y="135"/>
                                  </a:lnTo>
                                  <a:lnTo>
                                    <a:pt x="914" y="129"/>
                                  </a:lnTo>
                                  <a:lnTo>
                                    <a:pt x="889" y="124"/>
                                  </a:lnTo>
                                  <a:lnTo>
                                    <a:pt x="865" y="120"/>
                                  </a:lnTo>
                                  <a:lnTo>
                                    <a:pt x="840" y="115"/>
                                  </a:lnTo>
                                  <a:lnTo>
                                    <a:pt x="816" y="112"/>
                                  </a:lnTo>
                                  <a:lnTo>
                                    <a:pt x="793" y="111"/>
                                  </a:lnTo>
                                  <a:lnTo>
                                    <a:pt x="770" y="109"/>
                                  </a:lnTo>
                                  <a:lnTo>
                                    <a:pt x="744" y="109"/>
                                  </a:lnTo>
                                  <a:lnTo>
                                    <a:pt x="716" y="112"/>
                                  </a:lnTo>
                                  <a:lnTo>
                                    <a:pt x="687" y="117"/>
                                  </a:lnTo>
                                  <a:lnTo>
                                    <a:pt x="658" y="121"/>
                                  </a:lnTo>
                                  <a:lnTo>
                                    <a:pt x="630" y="127"/>
                                  </a:lnTo>
                                  <a:lnTo>
                                    <a:pt x="601" y="135"/>
                                  </a:lnTo>
                                  <a:lnTo>
                                    <a:pt x="575" y="142"/>
                                  </a:lnTo>
                                  <a:lnTo>
                                    <a:pt x="550" y="149"/>
                                  </a:lnTo>
                                  <a:lnTo>
                                    <a:pt x="526" y="158"/>
                                  </a:lnTo>
                                  <a:lnTo>
                                    <a:pt x="504" y="166"/>
                                  </a:lnTo>
                                  <a:lnTo>
                                    <a:pt x="483" y="173"/>
                                  </a:lnTo>
                                  <a:lnTo>
                                    <a:pt x="467" y="179"/>
                                  </a:lnTo>
                                  <a:lnTo>
                                    <a:pt x="452" y="185"/>
                                  </a:lnTo>
                                  <a:lnTo>
                                    <a:pt x="440" y="190"/>
                                  </a:lnTo>
                                  <a:lnTo>
                                    <a:pt x="432" y="192"/>
                                  </a:lnTo>
                                  <a:lnTo>
                                    <a:pt x="429" y="194"/>
                                  </a:lnTo>
                                  <a:lnTo>
                                    <a:pt x="398" y="207"/>
                                  </a:lnTo>
                                  <a:lnTo>
                                    <a:pt x="406" y="241"/>
                                  </a:lnTo>
                                  <a:lnTo>
                                    <a:pt x="421" y="313"/>
                                  </a:lnTo>
                                  <a:lnTo>
                                    <a:pt x="434" y="390"/>
                                  </a:lnTo>
                                  <a:lnTo>
                                    <a:pt x="449" y="471"/>
                                  </a:lnTo>
                                  <a:lnTo>
                                    <a:pt x="461" y="556"/>
                                  </a:lnTo>
                                  <a:lnTo>
                                    <a:pt x="472" y="642"/>
                                  </a:lnTo>
                                  <a:lnTo>
                                    <a:pt x="480" y="726"/>
                                  </a:lnTo>
                                  <a:lnTo>
                                    <a:pt x="487" y="807"/>
                                  </a:lnTo>
                                  <a:lnTo>
                                    <a:pt x="490" y="885"/>
                                  </a:lnTo>
                                  <a:lnTo>
                                    <a:pt x="477" y="876"/>
                                  </a:lnTo>
                                  <a:lnTo>
                                    <a:pt x="461" y="864"/>
                                  </a:lnTo>
                                  <a:lnTo>
                                    <a:pt x="446" y="853"/>
                                  </a:lnTo>
                                  <a:lnTo>
                                    <a:pt x="429" y="842"/>
                                  </a:lnTo>
                                  <a:lnTo>
                                    <a:pt x="412" y="830"/>
                                  </a:lnTo>
                                  <a:lnTo>
                                    <a:pt x="395" y="819"/>
                                  </a:lnTo>
                                  <a:lnTo>
                                    <a:pt x="379" y="809"/>
                                  </a:lnTo>
                                  <a:lnTo>
                                    <a:pt x="363" y="802"/>
                                  </a:lnTo>
                                  <a:lnTo>
                                    <a:pt x="330" y="733"/>
                                  </a:lnTo>
                                  <a:lnTo>
                                    <a:pt x="296" y="668"/>
                                  </a:lnTo>
                                  <a:lnTo>
                                    <a:pt x="263" y="607"/>
                                  </a:lnTo>
                                  <a:lnTo>
                                    <a:pt x="232" y="551"/>
                                  </a:lnTo>
                                  <a:lnTo>
                                    <a:pt x="200" y="498"/>
                                  </a:lnTo>
                                  <a:lnTo>
                                    <a:pt x="170" y="450"/>
                                  </a:lnTo>
                                  <a:lnTo>
                                    <a:pt x="142" y="406"/>
                                  </a:lnTo>
                                  <a:lnTo>
                                    <a:pt x="115" y="366"/>
                                  </a:lnTo>
                                  <a:lnTo>
                                    <a:pt x="90" y="330"/>
                                  </a:lnTo>
                                  <a:lnTo>
                                    <a:pt x="68" y="301"/>
                                  </a:lnTo>
                                  <a:lnTo>
                                    <a:pt x="49" y="274"/>
                                  </a:lnTo>
                                  <a:lnTo>
                                    <a:pt x="32" y="252"/>
                                  </a:lnTo>
                                  <a:lnTo>
                                    <a:pt x="17" y="235"/>
                                  </a:lnTo>
                                  <a:lnTo>
                                    <a:pt x="8" y="224"/>
                                  </a:lnTo>
                                  <a:lnTo>
                                    <a:pt x="1" y="216"/>
                                  </a:lnTo>
                                  <a:lnTo>
                                    <a:pt x="0" y="213"/>
                                  </a:lnTo>
                                  <a:close/>
                                </a:path>
                              </a:pathLst>
                            </a:custGeom>
                            <a:solidFill>
                              <a:srgbClr val="CC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2" name="Freeform 202"/>
                          <wps:cNvSpPr>
                            <a:spLocks/>
                          </wps:cNvSpPr>
                          <wps:spPr bwMode="auto">
                            <a:xfrm>
                              <a:off x="1866" y="2481"/>
                              <a:ext cx="54" cy="76"/>
                            </a:xfrm>
                            <a:custGeom>
                              <a:avLst/>
                              <a:gdLst>
                                <a:gd name="T0" fmla="*/ 42 w 116"/>
                                <a:gd name="T1" fmla="*/ 136 h 166"/>
                                <a:gd name="T2" fmla="*/ 0 w 116"/>
                                <a:gd name="T3" fmla="*/ 166 h 166"/>
                                <a:gd name="T4" fmla="*/ 2 w 116"/>
                                <a:gd name="T5" fmla="*/ 158 h 166"/>
                                <a:gd name="T6" fmla="*/ 8 w 116"/>
                                <a:gd name="T7" fmla="*/ 139 h 166"/>
                                <a:gd name="T8" fmla="*/ 13 w 116"/>
                                <a:gd name="T9" fmla="*/ 120 h 166"/>
                                <a:gd name="T10" fmla="*/ 16 w 116"/>
                                <a:gd name="T11" fmla="*/ 111 h 166"/>
                                <a:gd name="T12" fmla="*/ 21 w 116"/>
                                <a:gd name="T13" fmla="*/ 89 h 166"/>
                                <a:gd name="T14" fmla="*/ 25 w 116"/>
                                <a:gd name="T15" fmla="*/ 68 h 166"/>
                                <a:gd name="T16" fmla="*/ 27 w 116"/>
                                <a:gd name="T17" fmla="*/ 46 h 166"/>
                                <a:gd name="T18" fmla="*/ 27 w 116"/>
                                <a:gd name="T19" fmla="*/ 19 h 166"/>
                                <a:gd name="T20" fmla="*/ 28 w 116"/>
                                <a:gd name="T21" fmla="*/ 16 h 166"/>
                                <a:gd name="T22" fmla="*/ 33 w 116"/>
                                <a:gd name="T23" fmla="*/ 12 h 166"/>
                                <a:gd name="T24" fmla="*/ 37 w 116"/>
                                <a:gd name="T25" fmla="*/ 6 h 166"/>
                                <a:gd name="T26" fmla="*/ 40 w 116"/>
                                <a:gd name="T27" fmla="*/ 3 h 166"/>
                                <a:gd name="T28" fmla="*/ 43 w 116"/>
                                <a:gd name="T29" fmla="*/ 1 h 166"/>
                                <a:gd name="T30" fmla="*/ 48 w 116"/>
                                <a:gd name="T31" fmla="*/ 0 h 166"/>
                                <a:gd name="T32" fmla="*/ 56 w 116"/>
                                <a:gd name="T33" fmla="*/ 1 h 166"/>
                                <a:gd name="T34" fmla="*/ 68 w 116"/>
                                <a:gd name="T35" fmla="*/ 3 h 166"/>
                                <a:gd name="T36" fmla="*/ 73 w 116"/>
                                <a:gd name="T37" fmla="*/ 4 h 166"/>
                                <a:gd name="T38" fmla="*/ 79 w 116"/>
                                <a:gd name="T39" fmla="*/ 6 h 166"/>
                                <a:gd name="T40" fmla="*/ 85 w 116"/>
                                <a:gd name="T41" fmla="*/ 9 h 166"/>
                                <a:gd name="T42" fmla="*/ 91 w 116"/>
                                <a:gd name="T43" fmla="*/ 13 h 166"/>
                                <a:gd name="T44" fmla="*/ 97 w 116"/>
                                <a:gd name="T45" fmla="*/ 16 h 166"/>
                                <a:gd name="T46" fmla="*/ 102 w 116"/>
                                <a:gd name="T47" fmla="*/ 22 h 166"/>
                                <a:gd name="T48" fmla="*/ 108 w 116"/>
                                <a:gd name="T49" fmla="*/ 26 h 166"/>
                                <a:gd name="T50" fmla="*/ 114 w 116"/>
                                <a:gd name="T51" fmla="*/ 32 h 166"/>
                                <a:gd name="T52" fmla="*/ 116 w 116"/>
                                <a:gd name="T53" fmla="*/ 44 h 166"/>
                                <a:gd name="T54" fmla="*/ 116 w 116"/>
                                <a:gd name="T55" fmla="*/ 56 h 166"/>
                                <a:gd name="T56" fmla="*/ 116 w 116"/>
                                <a:gd name="T57" fmla="*/ 66 h 166"/>
                                <a:gd name="T58" fmla="*/ 116 w 116"/>
                                <a:gd name="T59" fmla="*/ 75 h 166"/>
                                <a:gd name="T60" fmla="*/ 116 w 116"/>
                                <a:gd name="T61" fmla="*/ 81 h 166"/>
                                <a:gd name="T62" fmla="*/ 116 w 116"/>
                                <a:gd name="T63" fmla="*/ 87 h 166"/>
                                <a:gd name="T64" fmla="*/ 116 w 116"/>
                                <a:gd name="T65" fmla="*/ 92 h 166"/>
                                <a:gd name="T66" fmla="*/ 116 w 116"/>
                                <a:gd name="T67" fmla="*/ 95 h 166"/>
                                <a:gd name="T68" fmla="*/ 107 w 116"/>
                                <a:gd name="T69" fmla="*/ 101 h 166"/>
                                <a:gd name="T70" fmla="*/ 98 w 116"/>
                                <a:gd name="T71" fmla="*/ 106 h 166"/>
                                <a:gd name="T72" fmla="*/ 89 w 116"/>
                                <a:gd name="T73" fmla="*/ 112 h 166"/>
                                <a:gd name="T74" fmla="*/ 79 w 116"/>
                                <a:gd name="T75" fmla="*/ 117 h 166"/>
                                <a:gd name="T76" fmla="*/ 70 w 116"/>
                                <a:gd name="T77" fmla="*/ 123 h 166"/>
                                <a:gd name="T78" fmla="*/ 61 w 116"/>
                                <a:gd name="T79" fmla="*/ 127 h 166"/>
                                <a:gd name="T80" fmla="*/ 51 w 116"/>
                                <a:gd name="T81" fmla="*/ 132 h 166"/>
                                <a:gd name="T82" fmla="*/ 42 w 116"/>
                                <a:gd name="T83" fmla="*/ 136 h 1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Lst>
                              <a:rect l="0" t="0" r="r" b="b"/>
                              <a:pathLst>
                                <a:path w="116" h="166">
                                  <a:moveTo>
                                    <a:pt x="42" y="136"/>
                                  </a:moveTo>
                                  <a:lnTo>
                                    <a:pt x="0" y="166"/>
                                  </a:lnTo>
                                  <a:lnTo>
                                    <a:pt x="2" y="158"/>
                                  </a:lnTo>
                                  <a:lnTo>
                                    <a:pt x="8" y="139"/>
                                  </a:lnTo>
                                  <a:lnTo>
                                    <a:pt x="13" y="120"/>
                                  </a:lnTo>
                                  <a:lnTo>
                                    <a:pt x="16" y="111"/>
                                  </a:lnTo>
                                  <a:lnTo>
                                    <a:pt x="21" y="89"/>
                                  </a:lnTo>
                                  <a:lnTo>
                                    <a:pt x="25" y="68"/>
                                  </a:lnTo>
                                  <a:lnTo>
                                    <a:pt x="27" y="46"/>
                                  </a:lnTo>
                                  <a:lnTo>
                                    <a:pt x="27" y="19"/>
                                  </a:lnTo>
                                  <a:lnTo>
                                    <a:pt x="28" y="16"/>
                                  </a:lnTo>
                                  <a:lnTo>
                                    <a:pt x="33" y="12"/>
                                  </a:lnTo>
                                  <a:lnTo>
                                    <a:pt x="37" y="6"/>
                                  </a:lnTo>
                                  <a:lnTo>
                                    <a:pt x="40" y="3"/>
                                  </a:lnTo>
                                  <a:lnTo>
                                    <a:pt x="43" y="1"/>
                                  </a:lnTo>
                                  <a:lnTo>
                                    <a:pt x="48" y="0"/>
                                  </a:lnTo>
                                  <a:lnTo>
                                    <a:pt x="56" y="1"/>
                                  </a:lnTo>
                                  <a:lnTo>
                                    <a:pt x="68" y="3"/>
                                  </a:lnTo>
                                  <a:lnTo>
                                    <a:pt x="73" y="4"/>
                                  </a:lnTo>
                                  <a:lnTo>
                                    <a:pt x="79" y="6"/>
                                  </a:lnTo>
                                  <a:lnTo>
                                    <a:pt x="85" y="9"/>
                                  </a:lnTo>
                                  <a:lnTo>
                                    <a:pt x="91" y="13"/>
                                  </a:lnTo>
                                  <a:lnTo>
                                    <a:pt x="97" y="16"/>
                                  </a:lnTo>
                                  <a:lnTo>
                                    <a:pt x="102" y="22"/>
                                  </a:lnTo>
                                  <a:lnTo>
                                    <a:pt x="108" y="26"/>
                                  </a:lnTo>
                                  <a:lnTo>
                                    <a:pt x="114" y="32"/>
                                  </a:lnTo>
                                  <a:lnTo>
                                    <a:pt x="116" y="44"/>
                                  </a:lnTo>
                                  <a:lnTo>
                                    <a:pt x="116" y="56"/>
                                  </a:lnTo>
                                  <a:lnTo>
                                    <a:pt x="116" y="66"/>
                                  </a:lnTo>
                                  <a:lnTo>
                                    <a:pt x="116" y="75"/>
                                  </a:lnTo>
                                  <a:lnTo>
                                    <a:pt x="116" y="81"/>
                                  </a:lnTo>
                                  <a:lnTo>
                                    <a:pt x="116" y="87"/>
                                  </a:lnTo>
                                  <a:lnTo>
                                    <a:pt x="116" y="92"/>
                                  </a:lnTo>
                                  <a:lnTo>
                                    <a:pt x="116" y="95"/>
                                  </a:lnTo>
                                  <a:lnTo>
                                    <a:pt x="107" y="101"/>
                                  </a:lnTo>
                                  <a:lnTo>
                                    <a:pt x="98" y="106"/>
                                  </a:lnTo>
                                  <a:lnTo>
                                    <a:pt x="89" y="112"/>
                                  </a:lnTo>
                                  <a:lnTo>
                                    <a:pt x="79" y="117"/>
                                  </a:lnTo>
                                  <a:lnTo>
                                    <a:pt x="70" y="123"/>
                                  </a:lnTo>
                                  <a:lnTo>
                                    <a:pt x="61" y="127"/>
                                  </a:lnTo>
                                  <a:lnTo>
                                    <a:pt x="51" y="132"/>
                                  </a:lnTo>
                                  <a:lnTo>
                                    <a:pt x="42" y="136"/>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3" name="Freeform 203"/>
                          <wps:cNvSpPr>
                            <a:spLocks/>
                          </wps:cNvSpPr>
                          <wps:spPr bwMode="auto">
                            <a:xfrm>
                              <a:off x="1945" y="2398"/>
                              <a:ext cx="33" cy="111"/>
                            </a:xfrm>
                            <a:custGeom>
                              <a:avLst/>
                              <a:gdLst>
                                <a:gd name="T0" fmla="*/ 18 w 73"/>
                                <a:gd name="T1" fmla="*/ 148 h 240"/>
                                <a:gd name="T2" fmla="*/ 16 w 73"/>
                                <a:gd name="T3" fmla="*/ 113 h 240"/>
                                <a:gd name="T4" fmla="*/ 13 w 73"/>
                                <a:gd name="T5" fmla="*/ 78 h 240"/>
                                <a:gd name="T6" fmla="*/ 9 w 73"/>
                                <a:gd name="T7" fmla="*/ 43 h 240"/>
                                <a:gd name="T8" fmla="*/ 0 w 73"/>
                                <a:gd name="T9" fmla="*/ 0 h 240"/>
                                <a:gd name="T10" fmla="*/ 9 w 73"/>
                                <a:gd name="T11" fmla="*/ 6 h 240"/>
                                <a:gd name="T12" fmla="*/ 19 w 73"/>
                                <a:gd name="T13" fmla="*/ 12 h 240"/>
                                <a:gd name="T14" fmla="*/ 28 w 73"/>
                                <a:gd name="T15" fmla="*/ 18 h 240"/>
                                <a:gd name="T16" fmla="*/ 37 w 73"/>
                                <a:gd name="T17" fmla="*/ 24 h 240"/>
                                <a:gd name="T18" fmla="*/ 46 w 73"/>
                                <a:gd name="T19" fmla="*/ 30 h 240"/>
                                <a:gd name="T20" fmla="*/ 55 w 73"/>
                                <a:gd name="T21" fmla="*/ 35 h 240"/>
                                <a:gd name="T22" fmla="*/ 64 w 73"/>
                                <a:gd name="T23" fmla="*/ 41 h 240"/>
                                <a:gd name="T24" fmla="*/ 73 w 73"/>
                                <a:gd name="T25" fmla="*/ 47 h 240"/>
                                <a:gd name="T26" fmla="*/ 70 w 73"/>
                                <a:gd name="T27" fmla="*/ 73 h 240"/>
                                <a:gd name="T28" fmla="*/ 65 w 73"/>
                                <a:gd name="T29" fmla="*/ 101 h 240"/>
                                <a:gd name="T30" fmla="*/ 59 w 73"/>
                                <a:gd name="T31" fmla="*/ 129 h 240"/>
                                <a:gd name="T32" fmla="*/ 52 w 73"/>
                                <a:gd name="T33" fmla="*/ 157 h 240"/>
                                <a:gd name="T34" fmla="*/ 45 w 73"/>
                                <a:gd name="T35" fmla="*/ 184 h 240"/>
                                <a:gd name="T36" fmla="*/ 37 w 73"/>
                                <a:gd name="T37" fmla="*/ 207 h 240"/>
                                <a:gd name="T38" fmla="*/ 28 w 73"/>
                                <a:gd name="T39" fmla="*/ 227 h 240"/>
                                <a:gd name="T40" fmla="*/ 21 w 73"/>
                                <a:gd name="T41" fmla="*/ 240 h 240"/>
                                <a:gd name="T42" fmla="*/ 19 w 73"/>
                                <a:gd name="T43" fmla="*/ 224 h 240"/>
                                <a:gd name="T44" fmla="*/ 19 w 73"/>
                                <a:gd name="T45" fmla="*/ 194 h 240"/>
                                <a:gd name="T46" fmla="*/ 19 w 73"/>
                                <a:gd name="T47" fmla="*/ 164 h 240"/>
                                <a:gd name="T48" fmla="*/ 18 w 73"/>
                                <a:gd name="T49" fmla="*/ 148 h 2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Lst>
                              <a:rect l="0" t="0" r="r" b="b"/>
                              <a:pathLst>
                                <a:path w="73" h="240">
                                  <a:moveTo>
                                    <a:pt x="18" y="148"/>
                                  </a:moveTo>
                                  <a:lnTo>
                                    <a:pt x="16" y="113"/>
                                  </a:lnTo>
                                  <a:lnTo>
                                    <a:pt x="13" y="78"/>
                                  </a:lnTo>
                                  <a:lnTo>
                                    <a:pt x="9" y="43"/>
                                  </a:lnTo>
                                  <a:lnTo>
                                    <a:pt x="0" y="0"/>
                                  </a:lnTo>
                                  <a:lnTo>
                                    <a:pt x="9" y="6"/>
                                  </a:lnTo>
                                  <a:lnTo>
                                    <a:pt x="19" y="12"/>
                                  </a:lnTo>
                                  <a:lnTo>
                                    <a:pt x="28" y="18"/>
                                  </a:lnTo>
                                  <a:lnTo>
                                    <a:pt x="37" y="24"/>
                                  </a:lnTo>
                                  <a:lnTo>
                                    <a:pt x="46" y="30"/>
                                  </a:lnTo>
                                  <a:lnTo>
                                    <a:pt x="55" y="35"/>
                                  </a:lnTo>
                                  <a:lnTo>
                                    <a:pt x="64" y="41"/>
                                  </a:lnTo>
                                  <a:lnTo>
                                    <a:pt x="73" y="47"/>
                                  </a:lnTo>
                                  <a:lnTo>
                                    <a:pt x="70" y="73"/>
                                  </a:lnTo>
                                  <a:lnTo>
                                    <a:pt x="65" y="101"/>
                                  </a:lnTo>
                                  <a:lnTo>
                                    <a:pt x="59" y="129"/>
                                  </a:lnTo>
                                  <a:lnTo>
                                    <a:pt x="52" y="157"/>
                                  </a:lnTo>
                                  <a:lnTo>
                                    <a:pt x="45" y="184"/>
                                  </a:lnTo>
                                  <a:lnTo>
                                    <a:pt x="37" y="207"/>
                                  </a:lnTo>
                                  <a:lnTo>
                                    <a:pt x="28" y="227"/>
                                  </a:lnTo>
                                  <a:lnTo>
                                    <a:pt x="21" y="240"/>
                                  </a:lnTo>
                                  <a:lnTo>
                                    <a:pt x="19" y="224"/>
                                  </a:lnTo>
                                  <a:lnTo>
                                    <a:pt x="19" y="194"/>
                                  </a:lnTo>
                                  <a:lnTo>
                                    <a:pt x="19" y="164"/>
                                  </a:lnTo>
                                  <a:lnTo>
                                    <a:pt x="18" y="148"/>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4" name="Freeform 204"/>
                          <wps:cNvSpPr>
                            <a:spLocks/>
                          </wps:cNvSpPr>
                          <wps:spPr bwMode="auto">
                            <a:xfrm>
                              <a:off x="1500" y="2079"/>
                              <a:ext cx="373" cy="258"/>
                            </a:xfrm>
                            <a:custGeom>
                              <a:avLst/>
                              <a:gdLst>
                                <a:gd name="T0" fmla="*/ 8 w 806"/>
                                <a:gd name="T1" fmla="*/ 22 h 557"/>
                                <a:gd name="T2" fmla="*/ 38 w 806"/>
                                <a:gd name="T3" fmla="*/ 7 h 557"/>
                                <a:gd name="T4" fmla="*/ 90 w 806"/>
                                <a:gd name="T5" fmla="*/ 0 h 557"/>
                                <a:gd name="T6" fmla="*/ 166 w 806"/>
                                <a:gd name="T7" fmla="*/ 4 h 557"/>
                                <a:gd name="T8" fmla="*/ 249 w 806"/>
                                <a:gd name="T9" fmla="*/ 22 h 557"/>
                                <a:gd name="T10" fmla="*/ 329 w 806"/>
                                <a:gd name="T11" fmla="*/ 53 h 557"/>
                                <a:gd name="T12" fmla="*/ 410 w 806"/>
                                <a:gd name="T13" fmla="*/ 99 h 557"/>
                                <a:gd name="T14" fmla="*/ 490 w 806"/>
                                <a:gd name="T15" fmla="*/ 157 h 557"/>
                                <a:gd name="T16" fmla="*/ 570 w 806"/>
                                <a:gd name="T17" fmla="*/ 227 h 557"/>
                                <a:gd name="T18" fmla="*/ 646 w 806"/>
                                <a:gd name="T19" fmla="*/ 305 h 557"/>
                                <a:gd name="T20" fmla="*/ 716 w 806"/>
                                <a:gd name="T21" fmla="*/ 393 h 557"/>
                                <a:gd name="T22" fmla="*/ 778 w 806"/>
                                <a:gd name="T23" fmla="*/ 486 h 557"/>
                                <a:gd name="T24" fmla="*/ 797 w 806"/>
                                <a:gd name="T25" fmla="*/ 532 h 557"/>
                                <a:gd name="T26" fmla="*/ 779 w 806"/>
                                <a:gd name="T27" fmla="*/ 527 h 557"/>
                                <a:gd name="T28" fmla="*/ 761 w 806"/>
                                <a:gd name="T29" fmla="*/ 526 h 557"/>
                                <a:gd name="T30" fmla="*/ 745 w 806"/>
                                <a:gd name="T31" fmla="*/ 524 h 557"/>
                                <a:gd name="T32" fmla="*/ 714 w 806"/>
                                <a:gd name="T33" fmla="*/ 524 h 557"/>
                                <a:gd name="T34" fmla="*/ 674 w 806"/>
                                <a:gd name="T35" fmla="*/ 529 h 557"/>
                                <a:gd name="T36" fmla="*/ 640 w 806"/>
                                <a:gd name="T37" fmla="*/ 536 h 557"/>
                                <a:gd name="T38" fmla="*/ 613 w 806"/>
                                <a:gd name="T39" fmla="*/ 550 h 557"/>
                                <a:gd name="T40" fmla="*/ 579 w 806"/>
                                <a:gd name="T41" fmla="*/ 536 h 557"/>
                                <a:gd name="T42" fmla="*/ 532 w 806"/>
                                <a:gd name="T43" fmla="*/ 496 h 557"/>
                                <a:gd name="T44" fmla="*/ 481 w 806"/>
                                <a:gd name="T45" fmla="*/ 458 h 557"/>
                                <a:gd name="T46" fmla="*/ 431 w 806"/>
                                <a:gd name="T47" fmla="*/ 419 h 557"/>
                                <a:gd name="T48" fmla="*/ 379 w 806"/>
                                <a:gd name="T49" fmla="*/ 382 h 557"/>
                                <a:gd name="T50" fmla="*/ 327 w 806"/>
                                <a:gd name="T51" fmla="*/ 345 h 557"/>
                                <a:gd name="T52" fmla="*/ 277 w 806"/>
                                <a:gd name="T53" fmla="*/ 311 h 557"/>
                                <a:gd name="T54" fmla="*/ 226 w 806"/>
                                <a:gd name="T55" fmla="*/ 277 h 557"/>
                                <a:gd name="T56" fmla="*/ 143 w 806"/>
                                <a:gd name="T57" fmla="*/ 221 h 557"/>
                                <a:gd name="T58" fmla="*/ 59 w 806"/>
                                <a:gd name="T59" fmla="*/ 148 h 557"/>
                                <a:gd name="T60" fmla="*/ 13 w 806"/>
                                <a:gd name="T61" fmla="*/ 89 h 557"/>
                                <a:gd name="T62" fmla="*/ 0 w 806"/>
                                <a:gd name="T63" fmla="*/ 46 h 557"/>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Lst>
                              <a:rect l="0" t="0" r="r" b="b"/>
                              <a:pathLst>
                                <a:path w="806" h="557">
                                  <a:moveTo>
                                    <a:pt x="1" y="31"/>
                                  </a:moveTo>
                                  <a:lnTo>
                                    <a:pt x="8" y="22"/>
                                  </a:lnTo>
                                  <a:lnTo>
                                    <a:pt x="20" y="13"/>
                                  </a:lnTo>
                                  <a:lnTo>
                                    <a:pt x="38" y="7"/>
                                  </a:lnTo>
                                  <a:lnTo>
                                    <a:pt x="62" y="3"/>
                                  </a:lnTo>
                                  <a:lnTo>
                                    <a:pt x="90" y="0"/>
                                  </a:lnTo>
                                  <a:lnTo>
                                    <a:pt x="126" y="0"/>
                                  </a:lnTo>
                                  <a:lnTo>
                                    <a:pt x="166" y="4"/>
                                  </a:lnTo>
                                  <a:lnTo>
                                    <a:pt x="210" y="12"/>
                                  </a:lnTo>
                                  <a:lnTo>
                                    <a:pt x="249" y="22"/>
                                  </a:lnTo>
                                  <a:lnTo>
                                    <a:pt x="289" y="35"/>
                                  </a:lnTo>
                                  <a:lnTo>
                                    <a:pt x="329" y="53"/>
                                  </a:lnTo>
                                  <a:lnTo>
                                    <a:pt x="369" y="74"/>
                                  </a:lnTo>
                                  <a:lnTo>
                                    <a:pt x="410" y="99"/>
                                  </a:lnTo>
                                  <a:lnTo>
                                    <a:pt x="450" y="127"/>
                                  </a:lnTo>
                                  <a:lnTo>
                                    <a:pt x="490" y="157"/>
                                  </a:lnTo>
                                  <a:lnTo>
                                    <a:pt x="530" y="191"/>
                                  </a:lnTo>
                                  <a:lnTo>
                                    <a:pt x="570" y="227"/>
                                  </a:lnTo>
                                  <a:lnTo>
                                    <a:pt x="609" y="265"/>
                                  </a:lnTo>
                                  <a:lnTo>
                                    <a:pt x="646" y="305"/>
                                  </a:lnTo>
                                  <a:lnTo>
                                    <a:pt x="681" y="348"/>
                                  </a:lnTo>
                                  <a:lnTo>
                                    <a:pt x="716" y="393"/>
                                  </a:lnTo>
                                  <a:lnTo>
                                    <a:pt x="748" y="438"/>
                                  </a:lnTo>
                                  <a:lnTo>
                                    <a:pt x="778" y="486"/>
                                  </a:lnTo>
                                  <a:lnTo>
                                    <a:pt x="806" y="533"/>
                                  </a:lnTo>
                                  <a:lnTo>
                                    <a:pt x="797" y="532"/>
                                  </a:lnTo>
                                  <a:lnTo>
                                    <a:pt x="788" y="529"/>
                                  </a:lnTo>
                                  <a:lnTo>
                                    <a:pt x="779" y="527"/>
                                  </a:lnTo>
                                  <a:lnTo>
                                    <a:pt x="770" y="526"/>
                                  </a:lnTo>
                                  <a:lnTo>
                                    <a:pt x="761" y="526"/>
                                  </a:lnTo>
                                  <a:lnTo>
                                    <a:pt x="753" y="524"/>
                                  </a:lnTo>
                                  <a:lnTo>
                                    <a:pt x="745" y="524"/>
                                  </a:lnTo>
                                  <a:lnTo>
                                    <a:pt x="736" y="524"/>
                                  </a:lnTo>
                                  <a:lnTo>
                                    <a:pt x="714" y="524"/>
                                  </a:lnTo>
                                  <a:lnTo>
                                    <a:pt x="693" y="526"/>
                                  </a:lnTo>
                                  <a:lnTo>
                                    <a:pt x="674" y="529"/>
                                  </a:lnTo>
                                  <a:lnTo>
                                    <a:pt x="656" y="532"/>
                                  </a:lnTo>
                                  <a:lnTo>
                                    <a:pt x="640" y="536"/>
                                  </a:lnTo>
                                  <a:lnTo>
                                    <a:pt x="627" y="542"/>
                                  </a:lnTo>
                                  <a:lnTo>
                                    <a:pt x="613" y="550"/>
                                  </a:lnTo>
                                  <a:lnTo>
                                    <a:pt x="603" y="557"/>
                                  </a:lnTo>
                                  <a:lnTo>
                                    <a:pt x="579" y="536"/>
                                  </a:lnTo>
                                  <a:lnTo>
                                    <a:pt x="555" y="517"/>
                                  </a:lnTo>
                                  <a:lnTo>
                                    <a:pt x="532" y="496"/>
                                  </a:lnTo>
                                  <a:lnTo>
                                    <a:pt x="507" y="477"/>
                                  </a:lnTo>
                                  <a:lnTo>
                                    <a:pt x="481" y="458"/>
                                  </a:lnTo>
                                  <a:lnTo>
                                    <a:pt x="456" y="438"/>
                                  </a:lnTo>
                                  <a:lnTo>
                                    <a:pt x="431" y="419"/>
                                  </a:lnTo>
                                  <a:lnTo>
                                    <a:pt x="404" y="400"/>
                                  </a:lnTo>
                                  <a:lnTo>
                                    <a:pt x="379" y="382"/>
                                  </a:lnTo>
                                  <a:lnTo>
                                    <a:pt x="354" y="364"/>
                                  </a:lnTo>
                                  <a:lnTo>
                                    <a:pt x="327" y="345"/>
                                  </a:lnTo>
                                  <a:lnTo>
                                    <a:pt x="302" y="327"/>
                                  </a:lnTo>
                                  <a:lnTo>
                                    <a:pt x="277" y="311"/>
                                  </a:lnTo>
                                  <a:lnTo>
                                    <a:pt x="252" y="293"/>
                                  </a:lnTo>
                                  <a:lnTo>
                                    <a:pt x="226" y="277"/>
                                  </a:lnTo>
                                  <a:lnTo>
                                    <a:pt x="201" y="261"/>
                                  </a:lnTo>
                                  <a:lnTo>
                                    <a:pt x="143" y="221"/>
                                  </a:lnTo>
                                  <a:lnTo>
                                    <a:pt x="96" y="182"/>
                                  </a:lnTo>
                                  <a:lnTo>
                                    <a:pt x="59" y="148"/>
                                  </a:lnTo>
                                  <a:lnTo>
                                    <a:pt x="32" y="117"/>
                                  </a:lnTo>
                                  <a:lnTo>
                                    <a:pt x="13" y="89"/>
                                  </a:lnTo>
                                  <a:lnTo>
                                    <a:pt x="2" y="65"/>
                                  </a:lnTo>
                                  <a:lnTo>
                                    <a:pt x="0" y="46"/>
                                  </a:lnTo>
                                  <a:lnTo>
                                    <a:pt x="1" y="31"/>
                                  </a:lnTo>
                                  <a:close/>
                                </a:path>
                              </a:pathLst>
                            </a:custGeom>
                            <a:solidFill>
                              <a:srgbClr val="CC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5" name="Freeform 205"/>
                          <wps:cNvSpPr>
                            <a:spLocks/>
                          </wps:cNvSpPr>
                          <wps:spPr bwMode="auto">
                            <a:xfrm>
                              <a:off x="1808" y="2360"/>
                              <a:ext cx="109" cy="94"/>
                            </a:xfrm>
                            <a:custGeom>
                              <a:avLst/>
                              <a:gdLst>
                                <a:gd name="T0" fmla="*/ 0 w 236"/>
                                <a:gd name="T1" fmla="*/ 8 h 202"/>
                                <a:gd name="T2" fmla="*/ 5 w 236"/>
                                <a:gd name="T3" fmla="*/ 6 h 202"/>
                                <a:gd name="T4" fmla="*/ 11 w 236"/>
                                <a:gd name="T5" fmla="*/ 5 h 202"/>
                                <a:gd name="T6" fmla="*/ 18 w 236"/>
                                <a:gd name="T7" fmla="*/ 5 h 202"/>
                                <a:gd name="T8" fmla="*/ 27 w 236"/>
                                <a:gd name="T9" fmla="*/ 3 h 202"/>
                                <a:gd name="T10" fmla="*/ 36 w 236"/>
                                <a:gd name="T11" fmla="*/ 2 h 202"/>
                                <a:gd name="T12" fmla="*/ 46 w 236"/>
                                <a:gd name="T13" fmla="*/ 0 h 202"/>
                                <a:gd name="T14" fmla="*/ 58 w 236"/>
                                <a:gd name="T15" fmla="*/ 0 h 202"/>
                                <a:gd name="T16" fmla="*/ 71 w 236"/>
                                <a:gd name="T17" fmla="*/ 0 h 202"/>
                                <a:gd name="T18" fmla="*/ 86 w 236"/>
                                <a:gd name="T19" fmla="*/ 0 h 202"/>
                                <a:gd name="T20" fmla="*/ 99 w 236"/>
                                <a:gd name="T21" fmla="*/ 2 h 202"/>
                                <a:gd name="T22" fmla="*/ 114 w 236"/>
                                <a:gd name="T23" fmla="*/ 5 h 202"/>
                                <a:gd name="T24" fmla="*/ 129 w 236"/>
                                <a:gd name="T25" fmla="*/ 8 h 202"/>
                                <a:gd name="T26" fmla="*/ 144 w 236"/>
                                <a:gd name="T27" fmla="*/ 12 h 202"/>
                                <a:gd name="T28" fmla="*/ 160 w 236"/>
                                <a:gd name="T29" fmla="*/ 17 h 202"/>
                                <a:gd name="T30" fmla="*/ 175 w 236"/>
                                <a:gd name="T31" fmla="*/ 23 h 202"/>
                                <a:gd name="T32" fmla="*/ 190 w 236"/>
                                <a:gd name="T33" fmla="*/ 29 h 202"/>
                                <a:gd name="T34" fmla="*/ 197 w 236"/>
                                <a:gd name="T35" fmla="*/ 49 h 202"/>
                                <a:gd name="T36" fmla="*/ 205 w 236"/>
                                <a:gd name="T37" fmla="*/ 70 h 202"/>
                                <a:gd name="T38" fmla="*/ 212 w 236"/>
                                <a:gd name="T39" fmla="*/ 92 h 202"/>
                                <a:gd name="T40" fmla="*/ 218 w 236"/>
                                <a:gd name="T41" fmla="*/ 115 h 202"/>
                                <a:gd name="T42" fmla="*/ 224 w 236"/>
                                <a:gd name="T43" fmla="*/ 138 h 202"/>
                                <a:gd name="T44" fmla="*/ 228 w 236"/>
                                <a:gd name="T45" fmla="*/ 160 h 202"/>
                                <a:gd name="T46" fmla="*/ 233 w 236"/>
                                <a:gd name="T47" fmla="*/ 181 h 202"/>
                                <a:gd name="T48" fmla="*/ 236 w 236"/>
                                <a:gd name="T49" fmla="*/ 202 h 202"/>
                                <a:gd name="T50" fmla="*/ 231 w 236"/>
                                <a:gd name="T51" fmla="*/ 199 h 202"/>
                                <a:gd name="T52" fmla="*/ 224 w 236"/>
                                <a:gd name="T53" fmla="*/ 195 h 202"/>
                                <a:gd name="T54" fmla="*/ 215 w 236"/>
                                <a:gd name="T55" fmla="*/ 190 h 202"/>
                                <a:gd name="T56" fmla="*/ 202 w 236"/>
                                <a:gd name="T57" fmla="*/ 184 h 202"/>
                                <a:gd name="T58" fmla="*/ 188 w 236"/>
                                <a:gd name="T59" fmla="*/ 180 h 202"/>
                                <a:gd name="T60" fmla="*/ 172 w 236"/>
                                <a:gd name="T61" fmla="*/ 178 h 202"/>
                                <a:gd name="T62" fmla="*/ 154 w 236"/>
                                <a:gd name="T63" fmla="*/ 180 h 202"/>
                                <a:gd name="T64" fmla="*/ 135 w 236"/>
                                <a:gd name="T65" fmla="*/ 186 h 202"/>
                                <a:gd name="T66" fmla="*/ 129 w 236"/>
                                <a:gd name="T67" fmla="*/ 171 h 202"/>
                                <a:gd name="T68" fmla="*/ 122 w 236"/>
                                <a:gd name="T69" fmla="*/ 156 h 202"/>
                                <a:gd name="T70" fmla="*/ 114 w 236"/>
                                <a:gd name="T71" fmla="*/ 141 h 202"/>
                                <a:gd name="T72" fmla="*/ 105 w 236"/>
                                <a:gd name="T73" fmla="*/ 128 h 202"/>
                                <a:gd name="T74" fmla="*/ 94 w 236"/>
                                <a:gd name="T75" fmla="*/ 113 h 202"/>
                                <a:gd name="T76" fmla="*/ 82 w 236"/>
                                <a:gd name="T77" fmla="*/ 98 h 202"/>
                                <a:gd name="T78" fmla="*/ 70 w 236"/>
                                <a:gd name="T79" fmla="*/ 83 h 202"/>
                                <a:gd name="T80" fmla="*/ 56 w 236"/>
                                <a:gd name="T81" fmla="*/ 67 h 202"/>
                                <a:gd name="T82" fmla="*/ 43 w 236"/>
                                <a:gd name="T83" fmla="*/ 52 h 202"/>
                                <a:gd name="T84" fmla="*/ 30 w 236"/>
                                <a:gd name="T85" fmla="*/ 37 h 202"/>
                                <a:gd name="T86" fmla="*/ 15 w 236"/>
                                <a:gd name="T87" fmla="*/ 23 h 202"/>
                                <a:gd name="T88" fmla="*/ 0 w 236"/>
                                <a:gd name="T89" fmla="*/ 8 h 20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Lst>
                              <a:rect l="0" t="0" r="r" b="b"/>
                              <a:pathLst>
                                <a:path w="236" h="202">
                                  <a:moveTo>
                                    <a:pt x="0" y="8"/>
                                  </a:moveTo>
                                  <a:lnTo>
                                    <a:pt x="5" y="6"/>
                                  </a:lnTo>
                                  <a:lnTo>
                                    <a:pt x="11" y="5"/>
                                  </a:lnTo>
                                  <a:lnTo>
                                    <a:pt x="18" y="5"/>
                                  </a:lnTo>
                                  <a:lnTo>
                                    <a:pt x="27" y="3"/>
                                  </a:lnTo>
                                  <a:lnTo>
                                    <a:pt x="36" y="2"/>
                                  </a:lnTo>
                                  <a:lnTo>
                                    <a:pt x="46" y="0"/>
                                  </a:lnTo>
                                  <a:lnTo>
                                    <a:pt x="58" y="0"/>
                                  </a:lnTo>
                                  <a:lnTo>
                                    <a:pt x="71" y="0"/>
                                  </a:lnTo>
                                  <a:lnTo>
                                    <a:pt x="86" y="0"/>
                                  </a:lnTo>
                                  <a:lnTo>
                                    <a:pt x="99" y="2"/>
                                  </a:lnTo>
                                  <a:lnTo>
                                    <a:pt x="114" y="5"/>
                                  </a:lnTo>
                                  <a:lnTo>
                                    <a:pt x="129" y="8"/>
                                  </a:lnTo>
                                  <a:lnTo>
                                    <a:pt x="144" y="12"/>
                                  </a:lnTo>
                                  <a:lnTo>
                                    <a:pt x="160" y="17"/>
                                  </a:lnTo>
                                  <a:lnTo>
                                    <a:pt x="175" y="23"/>
                                  </a:lnTo>
                                  <a:lnTo>
                                    <a:pt x="190" y="29"/>
                                  </a:lnTo>
                                  <a:lnTo>
                                    <a:pt x="197" y="49"/>
                                  </a:lnTo>
                                  <a:lnTo>
                                    <a:pt x="205" y="70"/>
                                  </a:lnTo>
                                  <a:lnTo>
                                    <a:pt x="212" y="92"/>
                                  </a:lnTo>
                                  <a:lnTo>
                                    <a:pt x="218" y="115"/>
                                  </a:lnTo>
                                  <a:lnTo>
                                    <a:pt x="224" y="138"/>
                                  </a:lnTo>
                                  <a:lnTo>
                                    <a:pt x="228" y="160"/>
                                  </a:lnTo>
                                  <a:lnTo>
                                    <a:pt x="233" y="181"/>
                                  </a:lnTo>
                                  <a:lnTo>
                                    <a:pt x="236" y="202"/>
                                  </a:lnTo>
                                  <a:lnTo>
                                    <a:pt x="231" y="199"/>
                                  </a:lnTo>
                                  <a:lnTo>
                                    <a:pt x="224" y="195"/>
                                  </a:lnTo>
                                  <a:lnTo>
                                    <a:pt x="215" y="190"/>
                                  </a:lnTo>
                                  <a:lnTo>
                                    <a:pt x="202" y="184"/>
                                  </a:lnTo>
                                  <a:lnTo>
                                    <a:pt x="188" y="180"/>
                                  </a:lnTo>
                                  <a:lnTo>
                                    <a:pt x="172" y="178"/>
                                  </a:lnTo>
                                  <a:lnTo>
                                    <a:pt x="154" y="180"/>
                                  </a:lnTo>
                                  <a:lnTo>
                                    <a:pt x="135" y="186"/>
                                  </a:lnTo>
                                  <a:lnTo>
                                    <a:pt x="129" y="171"/>
                                  </a:lnTo>
                                  <a:lnTo>
                                    <a:pt x="122" y="156"/>
                                  </a:lnTo>
                                  <a:lnTo>
                                    <a:pt x="114" y="141"/>
                                  </a:lnTo>
                                  <a:lnTo>
                                    <a:pt x="105" y="128"/>
                                  </a:lnTo>
                                  <a:lnTo>
                                    <a:pt x="94" y="113"/>
                                  </a:lnTo>
                                  <a:lnTo>
                                    <a:pt x="82" y="98"/>
                                  </a:lnTo>
                                  <a:lnTo>
                                    <a:pt x="70" y="83"/>
                                  </a:lnTo>
                                  <a:lnTo>
                                    <a:pt x="56" y="67"/>
                                  </a:lnTo>
                                  <a:lnTo>
                                    <a:pt x="43" y="52"/>
                                  </a:lnTo>
                                  <a:lnTo>
                                    <a:pt x="30" y="37"/>
                                  </a:lnTo>
                                  <a:lnTo>
                                    <a:pt x="15" y="23"/>
                                  </a:lnTo>
                                  <a:lnTo>
                                    <a:pt x="0" y="8"/>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6" name="Freeform 206"/>
                          <wps:cNvSpPr>
                            <a:spLocks/>
                          </wps:cNvSpPr>
                          <wps:spPr bwMode="auto">
                            <a:xfrm>
                              <a:off x="1683" y="2511"/>
                              <a:ext cx="94" cy="56"/>
                            </a:xfrm>
                            <a:custGeom>
                              <a:avLst/>
                              <a:gdLst>
                                <a:gd name="T0" fmla="*/ 81 w 204"/>
                                <a:gd name="T1" fmla="*/ 0 h 121"/>
                                <a:gd name="T2" fmla="*/ 101 w 204"/>
                                <a:gd name="T3" fmla="*/ 1 h 121"/>
                                <a:gd name="T4" fmla="*/ 118 w 204"/>
                                <a:gd name="T5" fmla="*/ 9 h 121"/>
                                <a:gd name="T6" fmla="*/ 136 w 204"/>
                                <a:gd name="T7" fmla="*/ 19 h 121"/>
                                <a:gd name="T8" fmla="*/ 153 w 204"/>
                                <a:gd name="T9" fmla="*/ 34 h 121"/>
                                <a:gd name="T10" fmla="*/ 167 w 204"/>
                                <a:gd name="T11" fmla="*/ 53 h 121"/>
                                <a:gd name="T12" fmla="*/ 181 w 204"/>
                                <a:gd name="T13" fmla="*/ 74 h 121"/>
                                <a:gd name="T14" fmla="*/ 193 w 204"/>
                                <a:gd name="T15" fmla="*/ 96 h 121"/>
                                <a:gd name="T16" fmla="*/ 204 w 204"/>
                                <a:gd name="T17" fmla="*/ 121 h 121"/>
                                <a:gd name="T18" fmla="*/ 182 w 204"/>
                                <a:gd name="T19" fmla="*/ 120 h 121"/>
                                <a:gd name="T20" fmla="*/ 158 w 204"/>
                                <a:gd name="T21" fmla="*/ 120 h 121"/>
                                <a:gd name="T22" fmla="*/ 135 w 204"/>
                                <a:gd name="T23" fmla="*/ 119 h 121"/>
                                <a:gd name="T24" fmla="*/ 110 w 204"/>
                                <a:gd name="T25" fmla="*/ 117 h 121"/>
                                <a:gd name="T26" fmla="*/ 84 w 204"/>
                                <a:gd name="T27" fmla="*/ 114 h 121"/>
                                <a:gd name="T28" fmla="*/ 59 w 204"/>
                                <a:gd name="T29" fmla="*/ 113 h 121"/>
                                <a:gd name="T30" fmla="*/ 34 w 204"/>
                                <a:gd name="T31" fmla="*/ 110 h 121"/>
                                <a:gd name="T32" fmla="*/ 7 w 204"/>
                                <a:gd name="T33" fmla="*/ 108 h 121"/>
                                <a:gd name="T34" fmla="*/ 6 w 204"/>
                                <a:gd name="T35" fmla="*/ 107 h 121"/>
                                <a:gd name="T36" fmla="*/ 3 w 204"/>
                                <a:gd name="T37" fmla="*/ 107 h 121"/>
                                <a:gd name="T38" fmla="*/ 1 w 204"/>
                                <a:gd name="T39" fmla="*/ 107 h 121"/>
                                <a:gd name="T40" fmla="*/ 0 w 204"/>
                                <a:gd name="T41" fmla="*/ 107 h 121"/>
                                <a:gd name="T42" fmla="*/ 10 w 204"/>
                                <a:gd name="T43" fmla="*/ 86 h 121"/>
                                <a:gd name="T44" fmla="*/ 21 w 204"/>
                                <a:gd name="T45" fmla="*/ 67 h 121"/>
                                <a:gd name="T46" fmla="*/ 32 w 204"/>
                                <a:gd name="T47" fmla="*/ 49 h 121"/>
                                <a:gd name="T48" fmla="*/ 43 w 204"/>
                                <a:gd name="T49" fmla="*/ 33 h 121"/>
                                <a:gd name="T50" fmla="*/ 55 w 204"/>
                                <a:gd name="T51" fmla="*/ 19 h 121"/>
                                <a:gd name="T52" fmla="*/ 65 w 204"/>
                                <a:gd name="T53" fmla="*/ 9 h 121"/>
                                <a:gd name="T54" fmla="*/ 74 w 204"/>
                                <a:gd name="T55" fmla="*/ 3 h 121"/>
                                <a:gd name="T56" fmla="*/ 81 w 204"/>
                                <a:gd name="T57" fmla="*/ 0 h 1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Lst>
                              <a:rect l="0" t="0" r="r" b="b"/>
                              <a:pathLst>
                                <a:path w="204" h="121">
                                  <a:moveTo>
                                    <a:pt x="81" y="0"/>
                                  </a:moveTo>
                                  <a:lnTo>
                                    <a:pt x="101" y="1"/>
                                  </a:lnTo>
                                  <a:lnTo>
                                    <a:pt x="118" y="9"/>
                                  </a:lnTo>
                                  <a:lnTo>
                                    <a:pt x="136" y="19"/>
                                  </a:lnTo>
                                  <a:lnTo>
                                    <a:pt x="153" y="34"/>
                                  </a:lnTo>
                                  <a:lnTo>
                                    <a:pt x="167" y="53"/>
                                  </a:lnTo>
                                  <a:lnTo>
                                    <a:pt x="181" y="74"/>
                                  </a:lnTo>
                                  <a:lnTo>
                                    <a:pt x="193" y="96"/>
                                  </a:lnTo>
                                  <a:lnTo>
                                    <a:pt x="204" y="121"/>
                                  </a:lnTo>
                                  <a:lnTo>
                                    <a:pt x="182" y="120"/>
                                  </a:lnTo>
                                  <a:lnTo>
                                    <a:pt x="158" y="120"/>
                                  </a:lnTo>
                                  <a:lnTo>
                                    <a:pt x="135" y="119"/>
                                  </a:lnTo>
                                  <a:lnTo>
                                    <a:pt x="110" y="117"/>
                                  </a:lnTo>
                                  <a:lnTo>
                                    <a:pt x="84" y="114"/>
                                  </a:lnTo>
                                  <a:lnTo>
                                    <a:pt x="59" y="113"/>
                                  </a:lnTo>
                                  <a:lnTo>
                                    <a:pt x="34" y="110"/>
                                  </a:lnTo>
                                  <a:lnTo>
                                    <a:pt x="7" y="108"/>
                                  </a:lnTo>
                                  <a:lnTo>
                                    <a:pt x="6" y="107"/>
                                  </a:lnTo>
                                  <a:lnTo>
                                    <a:pt x="3" y="107"/>
                                  </a:lnTo>
                                  <a:lnTo>
                                    <a:pt x="1" y="107"/>
                                  </a:lnTo>
                                  <a:lnTo>
                                    <a:pt x="0" y="107"/>
                                  </a:lnTo>
                                  <a:lnTo>
                                    <a:pt x="10" y="86"/>
                                  </a:lnTo>
                                  <a:lnTo>
                                    <a:pt x="21" y="67"/>
                                  </a:lnTo>
                                  <a:lnTo>
                                    <a:pt x="32" y="49"/>
                                  </a:lnTo>
                                  <a:lnTo>
                                    <a:pt x="43" y="33"/>
                                  </a:lnTo>
                                  <a:lnTo>
                                    <a:pt x="55" y="19"/>
                                  </a:lnTo>
                                  <a:lnTo>
                                    <a:pt x="65" y="9"/>
                                  </a:lnTo>
                                  <a:lnTo>
                                    <a:pt x="74" y="3"/>
                                  </a:lnTo>
                                  <a:lnTo>
                                    <a:pt x="81"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7" name="Freeform 207"/>
                          <wps:cNvSpPr>
                            <a:spLocks/>
                          </wps:cNvSpPr>
                          <wps:spPr bwMode="auto">
                            <a:xfrm>
                              <a:off x="1480" y="2501"/>
                              <a:ext cx="106" cy="55"/>
                            </a:xfrm>
                            <a:custGeom>
                              <a:avLst/>
                              <a:gdLst>
                                <a:gd name="T0" fmla="*/ 93 w 229"/>
                                <a:gd name="T1" fmla="*/ 0 h 120"/>
                                <a:gd name="T2" fmla="*/ 114 w 229"/>
                                <a:gd name="T3" fmla="*/ 2 h 120"/>
                                <a:gd name="T4" fmla="*/ 133 w 229"/>
                                <a:gd name="T5" fmla="*/ 6 h 120"/>
                                <a:gd name="T6" fmla="*/ 152 w 229"/>
                                <a:gd name="T7" fmla="*/ 17 h 120"/>
                                <a:gd name="T8" fmla="*/ 170 w 229"/>
                                <a:gd name="T9" fmla="*/ 30 h 120"/>
                                <a:gd name="T10" fmla="*/ 186 w 229"/>
                                <a:gd name="T11" fmla="*/ 48 h 120"/>
                                <a:gd name="T12" fmla="*/ 201 w 229"/>
                                <a:gd name="T13" fmla="*/ 67 h 120"/>
                                <a:gd name="T14" fmla="*/ 216 w 229"/>
                                <a:gd name="T15" fmla="*/ 89 h 120"/>
                                <a:gd name="T16" fmla="*/ 229 w 229"/>
                                <a:gd name="T17" fmla="*/ 113 h 120"/>
                                <a:gd name="T18" fmla="*/ 201 w 229"/>
                                <a:gd name="T19" fmla="*/ 111 h 120"/>
                                <a:gd name="T20" fmla="*/ 171 w 229"/>
                                <a:gd name="T21" fmla="*/ 111 h 120"/>
                                <a:gd name="T22" fmla="*/ 143 w 229"/>
                                <a:gd name="T23" fmla="*/ 111 h 120"/>
                                <a:gd name="T24" fmla="*/ 114 w 229"/>
                                <a:gd name="T25" fmla="*/ 111 h 120"/>
                                <a:gd name="T26" fmla="*/ 86 w 229"/>
                                <a:gd name="T27" fmla="*/ 113 h 120"/>
                                <a:gd name="T28" fmla="*/ 56 w 229"/>
                                <a:gd name="T29" fmla="*/ 114 h 120"/>
                                <a:gd name="T30" fmla="*/ 28 w 229"/>
                                <a:gd name="T31" fmla="*/ 117 h 120"/>
                                <a:gd name="T32" fmla="*/ 0 w 229"/>
                                <a:gd name="T33" fmla="*/ 120 h 120"/>
                                <a:gd name="T34" fmla="*/ 1 w 229"/>
                                <a:gd name="T35" fmla="*/ 107 h 120"/>
                                <a:gd name="T36" fmla="*/ 5 w 229"/>
                                <a:gd name="T37" fmla="*/ 89 h 120"/>
                                <a:gd name="T38" fmla="*/ 10 w 229"/>
                                <a:gd name="T39" fmla="*/ 70 h 120"/>
                                <a:gd name="T40" fmla="*/ 19 w 229"/>
                                <a:gd name="T41" fmla="*/ 51 h 120"/>
                                <a:gd name="T42" fmla="*/ 31 w 229"/>
                                <a:gd name="T43" fmla="*/ 33 h 120"/>
                                <a:gd name="T44" fmla="*/ 47 w 229"/>
                                <a:gd name="T45" fmla="*/ 17 h 120"/>
                                <a:gd name="T46" fmla="*/ 68 w 229"/>
                                <a:gd name="T47" fmla="*/ 6 h 120"/>
                                <a:gd name="T48" fmla="*/ 93 w 229"/>
                                <a:gd name="T49" fmla="*/ 0 h 12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Lst>
                              <a:rect l="0" t="0" r="r" b="b"/>
                              <a:pathLst>
                                <a:path w="229" h="120">
                                  <a:moveTo>
                                    <a:pt x="93" y="0"/>
                                  </a:moveTo>
                                  <a:lnTo>
                                    <a:pt x="114" y="2"/>
                                  </a:lnTo>
                                  <a:lnTo>
                                    <a:pt x="133" y="6"/>
                                  </a:lnTo>
                                  <a:lnTo>
                                    <a:pt x="152" y="17"/>
                                  </a:lnTo>
                                  <a:lnTo>
                                    <a:pt x="170" y="30"/>
                                  </a:lnTo>
                                  <a:lnTo>
                                    <a:pt x="186" y="48"/>
                                  </a:lnTo>
                                  <a:lnTo>
                                    <a:pt x="201" y="67"/>
                                  </a:lnTo>
                                  <a:lnTo>
                                    <a:pt x="216" y="89"/>
                                  </a:lnTo>
                                  <a:lnTo>
                                    <a:pt x="229" y="113"/>
                                  </a:lnTo>
                                  <a:lnTo>
                                    <a:pt x="201" y="111"/>
                                  </a:lnTo>
                                  <a:lnTo>
                                    <a:pt x="171" y="111"/>
                                  </a:lnTo>
                                  <a:lnTo>
                                    <a:pt x="143" y="111"/>
                                  </a:lnTo>
                                  <a:lnTo>
                                    <a:pt x="114" y="111"/>
                                  </a:lnTo>
                                  <a:lnTo>
                                    <a:pt x="86" y="113"/>
                                  </a:lnTo>
                                  <a:lnTo>
                                    <a:pt x="56" y="114"/>
                                  </a:lnTo>
                                  <a:lnTo>
                                    <a:pt x="28" y="117"/>
                                  </a:lnTo>
                                  <a:lnTo>
                                    <a:pt x="0" y="120"/>
                                  </a:lnTo>
                                  <a:lnTo>
                                    <a:pt x="1" y="107"/>
                                  </a:lnTo>
                                  <a:lnTo>
                                    <a:pt x="5" y="89"/>
                                  </a:lnTo>
                                  <a:lnTo>
                                    <a:pt x="10" y="70"/>
                                  </a:lnTo>
                                  <a:lnTo>
                                    <a:pt x="19" y="51"/>
                                  </a:lnTo>
                                  <a:lnTo>
                                    <a:pt x="31" y="33"/>
                                  </a:lnTo>
                                  <a:lnTo>
                                    <a:pt x="47" y="17"/>
                                  </a:lnTo>
                                  <a:lnTo>
                                    <a:pt x="68" y="6"/>
                                  </a:lnTo>
                                  <a:lnTo>
                                    <a:pt x="93"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8" name="Freeform 208"/>
                          <wps:cNvSpPr>
                            <a:spLocks/>
                          </wps:cNvSpPr>
                          <wps:spPr bwMode="auto">
                            <a:xfrm>
                              <a:off x="1253" y="2905"/>
                              <a:ext cx="1060" cy="104"/>
                            </a:xfrm>
                            <a:custGeom>
                              <a:avLst/>
                              <a:gdLst>
                                <a:gd name="T0" fmla="*/ 2289 w 2289"/>
                                <a:gd name="T1" fmla="*/ 105 h 225"/>
                                <a:gd name="T2" fmla="*/ 2282 w 2289"/>
                                <a:gd name="T3" fmla="*/ 111 h 225"/>
                                <a:gd name="T4" fmla="*/ 2270 w 2289"/>
                                <a:gd name="T5" fmla="*/ 119 h 225"/>
                                <a:gd name="T6" fmla="*/ 2258 w 2289"/>
                                <a:gd name="T7" fmla="*/ 128 h 225"/>
                                <a:gd name="T8" fmla="*/ 2243 w 2289"/>
                                <a:gd name="T9" fmla="*/ 138 h 225"/>
                                <a:gd name="T10" fmla="*/ 2227 w 2289"/>
                                <a:gd name="T11" fmla="*/ 148 h 225"/>
                                <a:gd name="T12" fmla="*/ 2209 w 2289"/>
                                <a:gd name="T13" fmla="*/ 160 h 225"/>
                                <a:gd name="T14" fmla="*/ 2191 w 2289"/>
                                <a:gd name="T15" fmla="*/ 172 h 225"/>
                                <a:gd name="T16" fmla="*/ 2172 w 2289"/>
                                <a:gd name="T17" fmla="*/ 184 h 225"/>
                                <a:gd name="T18" fmla="*/ 2031 w 2289"/>
                                <a:gd name="T19" fmla="*/ 96 h 225"/>
                                <a:gd name="T20" fmla="*/ 2008 w 2289"/>
                                <a:gd name="T21" fmla="*/ 82 h 225"/>
                                <a:gd name="T22" fmla="*/ 1985 w 2289"/>
                                <a:gd name="T23" fmla="*/ 98 h 225"/>
                                <a:gd name="T24" fmla="*/ 1827 w 2289"/>
                                <a:gd name="T25" fmla="*/ 212 h 225"/>
                                <a:gd name="T26" fmla="*/ 1699 w 2289"/>
                                <a:gd name="T27" fmla="*/ 117 h 225"/>
                                <a:gd name="T28" fmla="*/ 1677 w 2289"/>
                                <a:gd name="T29" fmla="*/ 102 h 225"/>
                                <a:gd name="T30" fmla="*/ 1655 w 2289"/>
                                <a:gd name="T31" fmla="*/ 116 h 225"/>
                                <a:gd name="T32" fmla="*/ 1483 w 2289"/>
                                <a:gd name="T33" fmla="*/ 215 h 225"/>
                                <a:gd name="T34" fmla="*/ 1299 w 2289"/>
                                <a:gd name="T35" fmla="*/ 99 h 225"/>
                                <a:gd name="T36" fmla="*/ 1278 w 2289"/>
                                <a:gd name="T37" fmla="*/ 86 h 225"/>
                                <a:gd name="T38" fmla="*/ 1256 w 2289"/>
                                <a:gd name="T39" fmla="*/ 99 h 225"/>
                                <a:gd name="T40" fmla="*/ 1047 w 2289"/>
                                <a:gd name="T41" fmla="*/ 224 h 225"/>
                                <a:gd name="T42" fmla="*/ 854 w 2289"/>
                                <a:gd name="T43" fmla="*/ 105 h 225"/>
                                <a:gd name="T44" fmla="*/ 833 w 2289"/>
                                <a:gd name="T45" fmla="*/ 93 h 225"/>
                                <a:gd name="T46" fmla="*/ 813 w 2289"/>
                                <a:gd name="T47" fmla="*/ 105 h 225"/>
                                <a:gd name="T48" fmla="*/ 599 w 2289"/>
                                <a:gd name="T49" fmla="*/ 225 h 225"/>
                                <a:gd name="T50" fmla="*/ 387 w 2289"/>
                                <a:gd name="T51" fmla="*/ 105 h 225"/>
                                <a:gd name="T52" fmla="*/ 365 w 2289"/>
                                <a:gd name="T53" fmla="*/ 92 h 225"/>
                                <a:gd name="T54" fmla="*/ 344 w 2289"/>
                                <a:gd name="T55" fmla="*/ 107 h 225"/>
                                <a:gd name="T56" fmla="*/ 181 w 2289"/>
                                <a:gd name="T57" fmla="*/ 215 h 225"/>
                                <a:gd name="T58" fmla="*/ 159 w 2289"/>
                                <a:gd name="T59" fmla="*/ 203 h 225"/>
                                <a:gd name="T60" fmla="*/ 135 w 2289"/>
                                <a:gd name="T61" fmla="*/ 190 h 225"/>
                                <a:gd name="T62" fmla="*/ 110 w 2289"/>
                                <a:gd name="T63" fmla="*/ 175 h 225"/>
                                <a:gd name="T64" fmla="*/ 85 w 2289"/>
                                <a:gd name="T65" fmla="*/ 162 h 225"/>
                                <a:gd name="T66" fmla="*/ 60 w 2289"/>
                                <a:gd name="T67" fmla="*/ 148 h 225"/>
                                <a:gd name="T68" fmla="*/ 37 w 2289"/>
                                <a:gd name="T69" fmla="*/ 136 h 225"/>
                                <a:gd name="T70" fmla="*/ 17 w 2289"/>
                                <a:gd name="T71" fmla="*/ 126 h 225"/>
                                <a:gd name="T72" fmla="*/ 0 w 2289"/>
                                <a:gd name="T73" fmla="*/ 119 h 225"/>
                                <a:gd name="T74" fmla="*/ 2 w 2289"/>
                                <a:gd name="T75" fmla="*/ 98 h 225"/>
                                <a:gd name="T76" fmla="*/ 9 w 2289"/>
                                <a:gd name="T77" fmla="*/ 70 h 225"/>
                                <a:gd name="T78" fmla="*/ 18 w 2289"/>
                                <a:gd name="T79" fmla="*/ 36 h 225"/>
                                <a:gd name="T80" fmla="*/ 30 w 2289"/>
                                <a:gd name="T81" fmla="*/ 0 h 225"/>
                                <a:gd name="T82" fmla="*/ 2271 w 2289"/>
                                <a:gd name="T83" fmla="*/ 0 h 225"/>
                                <a:gd name="T84" fmla="*/ 2274 w 2289"/>
                                <a:gd name="T85" fmla="*/ 18 h 225"/>
                                <a:gd name="T86" fmla="*/ 2277 w 2289"/>
                                <a:gd name="T87" fmla="*/ 33 h 225"/>
                                <a:gd name="T88" fmla="*/ 2280 w 2289"/>
                                <a:gd name="T89" fmla="*/ 49 h 225"/>
                                <a:gd name="T90" fmla="*/ 2283 w 2289"/>
                                <a:gd name="T91" fmla="*/ 62 h 225"/>
                                <a:gd name="T92" fmla="*/ 2285 w 2289"/>
                                <a:gd name="T93" fmla="*/ 74 h 225"/>
                                <a:gd name="T94" fmla="*/ 2288 w 2289"/>
                                <a:gd name="T95" fmla="*/ 86 h 225"/>
                                <a:gd name="T96" fmla="*/ 2289 w 2289"/>
                                <a:gd name="T97" fmla="*/ 96 h 225"/>
                                <a:gd name="T98" fmla="*/ 2289 w 2289"/>
                                <a:gd name="T99" fmla="*/ 105 h 22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Lst>
                              <a:rect l="0" t="0" r="r" b="b"/>
                              <a:pathLst>
                                <a:path w="2289" h="225">
                                  <a:moveTo>
                                    <a:pt x="2289" y="105"/>
                                  </a:moveTo>
                                  <a:lnTo>
                                    <a:pt x="2282" y="111"/>
                                  </a:lnTo>
                                  <a:lnTo>
                                    <a:pt x="2270" y="119"/>
                                  </a:lnTo>
                                  <a:lnTo>
                                    <a:pt x="2258" y="128"/>
                                  </a:lnTo>
                                  <a:lnTo>
                                    <a:pt x="2243" y="138"/>
                                  </a:lnTo>
                                  <a:lnTo>
                                    <a:pt x="2227" y="148"/>
                                  </a:lnTo>
                                  <a:lnTo>
                                    <a:pt x="2209" y="160"/>
                                  </a:lnTo>
                                  <a:lnTo>
                                    <a:pt x="2191" y="172"/>
                                  </a:lnTo>
                                  <a:lnTo>
                                    <a:pt x="2172" y="184"/>
                                  </a:lnTo>
                                  <a:lnTo>
                                    <a:pt x="2031" y="96"/>
                                  </a:lnTo>
                                  <a:lnTo>
                                    <a:pt x="2008" y="82"/>
                                  </a:lnTo>
                                  <a:lnTo>
                                    <a:pt x="1985" y="98"/>
                                  </a:lnTo>
                                  <a:lnTo>
                                    <a:pt x="1827" y="212"/>
                                  </a:lnTo>
                                  <a:lnTo>
                                    <a:pt x="1699" y="117"/>
                                  </a:lnTo>
                                  <a:lnTo>
                                    <a:pt x="1677" y="102"/>
                                  </a:lnTo>
                                  <a:lnTo>
                                    <a:pt x="1655" y="116"/>
                                  </a:lnTo>
                                  <a:lnTo>
                                    <a:pt x="1483" y="215"/>
                                  </a:lnTo>
                                  <a:lnTo>
                                    <a:pt x="1299" y="99"/>
                                  </a:lnTo>
                                  <a:lnTo>
                                    <a:pt x="1278" y="86"/>
                                  </a:lnTo>
                                  <a:lnTo>
                                    <a:pt x="1256" y="99"/>
                                  </a:lnTo>
                                  <a:lnTo>
                                    <a:pt x="1047" y="224"/>
                                  </a:lnTo>
                                  <a:lnTo>
                                    <a:pt x="854" y="105"/>
                                  </a:lnTo>
                                  <a:lnTo>
                                    <a:pt x="833" y="93"/>
                                  </a:lnTo>
                                  <a:lnTo>
                                    <a:pt x="813" y="105"/>
                                  </a:lnTo>
                                  <a:lnTo>
                                    <a:pt x="599" y="225"/>
                                  </a:lnTo>
                                  <a:lnTo>
                                    <a:pt x="387" y="105"/>
                                  </a:lnTo>
                                  <a:lnTo>
                                    <a:pt x="365" y="92"/>
                                  </a:lnTo>
                                  <a:lnTo>
                                    <a:pt x="344" y="107"/>
                                  </a:lnTo>
                                  <a:lnTo>
                                    <a:pt x="181" y="215"/>
                                  </a:lnTo>
                                  <a:lnTo>
                                    <a:pt x="159" y="203"/>
                                  </a:lnTo>
                                  <a:lnTo>
                                    <a:pt x="135" y="190"/>
                                  </a:lnTo>
                                  <a:lnTo>
                                    <a:pt x="110" y="175"/>
                                  </a:lnTo>
                                  <a:lnTo>
                                    <a:pt x="85" y="162"/>
                                  </a:lnTo>
                                  <a:lnTo>
                                    <a:pt x="60" y="148"/>
                                  </a:lnTo>
                                  <a:lnTo>
                                    <a:pt x="37" y="136"/>
                                  </a:lnTo>
                                  <a:lnTo>
                                    <a:pt x="17" y="126"/>
                                  </a:lnTo>
                                  <a:lnTo>
                                    <a:pt x="0" y="119"/>
                                  </a:lnTo>
                                  <a:lnTo>
                                    <a:pt x="2" y="98"/>
                                  </a:lnTo>
                                  <a:lnTo>
                                    <a:pt x="9" y="70"/>
                                  </a:lnTo>
                                  <a:lnTo>
                                    <a:pt x="18" y="36"/>
                                  </a:lnTo>
                                  <a:lnTo>
                                    <a:pt x="30" y="0"/>
                                  </a:lnTo>
                                  <a:lnTo>
                                    <a:pt x="2271" y="0"/>
                                  </a:lnTo>
                                  <a:lnTo>
                                    <a:pt x="2274" y="18"/>
                                  </a:lnTo>
                                  <a:lnTo>
                                    <a:pt x="2277" y="33"/>
                                  </a:lnTo>
                                  <a:lnTo>
                                    <a:pt x="2280" y="49"/>
                                  </a:lnTo>
                                  <a:lnTo>
                                    <a:pt x="2283" y="62"/>
                                  </a:lnTo>
                                  <a:lnTo>
                                    <a:pt x="2285" y="74"/>
                                  </a:lnTo>
                                  <a:lnTo>
                                    <a:pt x="2288" y="86"/>
                                  </a:lnTo>
                                  <a:lnTo>
                                    <a:pt x="2289" y="96"/>
                                  </a:lnTo>
                                  <a:lnTo>
                                    <a:pt x="2289" y="105"/>
                                  </a:lnTo>
                                  <a:close/>
                                </a:path>
                              </a:pathLst>
                            </a:custGeom>
                            <a:solidFill>
                              <a:srgbClr val="CC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9" name="Freeform 209"/>
                          <wps:cNvSpPr>
                            <a:spLocks/>
                          </wps:cNvSpPr>
                          <wps:spPr bwMode="auto">
                            <a:xfrm>
                              <a:off x="1262" y="2054"/>
                              <a:ext cx="1043" cy="813"/>
                            </a:xfrm>
                            <a:custGeom>
                              <a:avLst/>
                              <a:gdLst>
                                <a:gd name="T0" fmla="*/ 2250 w 2253"/>
                                <a:gd name="T1" fmla="*/ 1601 h 1755"/>
                                <a:gd name="T2" fmla="*/ 2 w 2253"/>
                                <a:gd name="T3" fmla="*/ 1640 h 1755"/>
                                <a:gd name="T4" fmla="*/ 55 w 2253"/>
                                <a:gd name="T5" fmla="*/ 1408 h 1755"/>
                                <a:gd name="T6" fmla="*/ 178 w 2253"/>
                                <a:gd name="T7" fmla="*/ 1287 h 1755"/>
                                <a:gd name="T8" fmla="*/ 328 w 2253"/>
                                <a:gd name="T9" fmla="*/ 1202 h 1755"/>
                                <a:gd name="T10" fmla="*/ 512 w 2253"/>
                                <a:gd name="T11" fmla="*/ 1164 h 1755"/>
                                <a:gd name="T12" fmla="*/ 709 w 2253"/>
                                <a:gd name="T13" fmla="*/ 1161 h 1755"/>
                                <a:gd name="T14" fmla="*/ 719 w 2253"/>
                                <a:gd name="T15" fmla="*/ 1236 h 1755"/>
                                <a:gd name="T16" fmla="*/ 667 w 2253"/>
                                <a:gd name="T17" fmla="*/ 1368 h 1755"/>
                                <a:gd name="T18" fmla="*/ 795 w 2253"/>
                                <a:gd name="T19" fmla="*/ 1472 h 1755"/>
                                <a:gd name="T20" fmla="*/ 922 w 2253"/>
                                <a:gd name="T21" fmla="*/ 1368 h 1755"/>
                                <a:gd name="T22" fmla="*/ 875 w 2253"/>
                                <a:gd name="T23" fmla="*/ 1239 h 1755"/>
                                <a:gd name="T24" fmla="*/ 836 w 2253"/>
                                <a:gd name="T25" fmla="*/ 1170 h 1755"/>
                                <a:gd name="T26" fmla="*/ 909 w 2253"/>
                                <a:gd name="T27" fmla="*/ 1176 h 1755"/>
                                <a:gd name="T28" fmla="*/ 1116 w 2253"/>
                                <a:gd name="T29" fmla="*/ 1189 h 1755"/>
                                <a:gd name="T30" fmla="*/ 1119 w 2253"/>
                                <a:gd name="T31" fmla="*/ 1248 h 1755"/>
                                <a:gd name="T32" fmla="*/ 1073 w 2253"/>
                                <a:gd name="T33" fmla="*/ 1377 h 1755"/>
                                <a:gd name="T34" fmla="*/ 1201 w 2253"/>
                                <a:gd name="T35" fmla="*/ 1479 h 1755"/>
                                <a:gd name="T36" fmla="*/ 1328 w 2253"/>
                                <a:gd name="T37" fmla="*/ 1377 h 1755"/>
                                <a:gd name="T38" fmla="*/ 1275 w 2253"/>
                                <a:gd name="T39" fmla="*/ 1242 h 1755"/>
                                <a:gd name="T40" fmla="*/ 1235 w 2253"/>
                                <a:gd name="T41" fmla="*/ 1185 h 1755"/>
                                <a:gd name="T42" fmla="*/ 1293 w 2253"/>
                                <a:gd name="T43" fmla="*/ 1170 h 1755"/>
                                <a:gd name="T44" fmla="*/ 1391 w 2253"/>
                                <a:gd name="T45" fmla="*/ 1128 h 1755"/>
                                <a:gd name="T46" fmla="*/ 1517 w 2253"/>
                                <a:gd name="T47" fmla="*/ 1076 h 1755"/>
                                <a:gd name="T48" fmla="*/ 1477 w 2253"/>
                                <a:gd name="T49" fmla="*/ 1158 h 1755"/>
                                <a:gd name="T50" fmla="*/ 1505 w 2253"/>
                                <a:gd name="T51" fmla="*/ 1300 h 1755"/>
                                <a:gd name="T52" fmla="*/ 1669 w 2253"/>
                                <a:gd name="T53" fmla="*/ 1316 h 1755"/>
                                <a:gd name="T54" fmla="*/ 1718 w 2253"/>
                                <a:gd name="T55" fmla="*/ 1161 h 1755"/>
                                <a:gd name="T56" fmla="*/ 1613 w 2253"/>
                                <a:gd name="T57" fmla="*/ 1078 h 1755"/>
                                <a:gd name="T58" fmla="*/ 1574 w 2253"/>
                                <a:gd name="T59" fmla="*/ 1013 h 1755"/>
                                <a:gd name="T60" fmla="*/ 1594 w 2253"/>
                                <a:gd name="T61" fmla="*/ 956 h 1755"/>
                                <a:gd name="T62" fmla="*/ 1629 w 2253"/>
                                <a:gd name="T63" fmla="*/ 853 h 1755"/>
                                <a:gd name="T64" fmla="*/ 1684 w 2253"/>
                                <a:gd name="T65" fmla="*/ 942 h 1755"/>
                                <a:gd name="T66" fmla="*/ 1841 w 2253"/>
                                <a:gd name="T67" fmla="*/ 950 h 1755"/>
                                <a:gd name="T68" fmla="*/ 1889 w 2253"/>
                                <a:gd name="T69" fmla="*/ 792 h 1755"/>
                                <a:gd name="T70" fmla="*/ 1752 w 2253"/>
                                <a:gd name="T71" fmla="*/ 715 h 1755"/>
                                <a:gd name="T72" fmla="*/ 1660 w 2253"/>
                                <a:gd name="T73" fmla="*/ 773 h 1755"/>
                                <a:gd name="T74" fmla="*/ 1614 w 2253"/>
                                <a:gd name="T75" fmla="*/ 457 h 1755"/>
                                <a:gd name="T76" fmla="*/ 1576 w 2253"/>
                                <a:gd name="T77" fmla="*/ 55 h 1755"/>
                                <a:gd name="T78" fmla="*/ 1696 w 2253"/>
                                <a:gd name="T79" fmla="*/ 20 h 1755"/>
                                <a:gd name="T80" fmla="*/ 1829 w 2253"/>
                                <a:gd name="T81" fmla="*/ 0 h 1755"/>
                                <a:gd name="T82" fmla="*/ 2064 w 2253"/>
                                <a:gd name="T83" fmla="*/ 49 h 1755"/>
                                <a:gd name="T84" fmla="*/ 2193 w 2253"/>
                                <a:gd name="T85" fmla="*/ 122 h 1755"/>
                                <a:gd name="T86" fmla="*/ 2206 w 2253"/>
                                <a:gd name="T87" fmla="*/ 166 h 1755"/>
                                <a:gd name="T88" fmla="*/ 2162 w 2253"/>
                                <a:gd name="T89" fmla="*/ 281 h 1755"/>
                                <a:gd name="T90" fmla="*/ 2003 w 2253"/>
                                <a:gd name="T91" fmla="*/ 300 h 1755"/>
                                <a:gd name="T92" fmla="*/ 1908 w 2253"/>
                                <a:gd name="T93" fmla="*/ 337 h 1755"/>
                                <a:gd name="T94" fmla="*/ 1837 w 2253"/>
                                <a:gd name="T95" fmla="*/ 316 h 1755"/>
                                <a:gd name="T96" fmla="*/ 1708 w 2253"/>
                                <a:gd name="T97" fmla="*/ 347 h 1755"/>
                                <a:gd name="T98" fmla="*/ 1692 w 2253"/>
                                <a:gd name="T99" fmla="*/ 512 h 1755"/>
                                <a:gd name="T100" fmla="*/ 1849 w 2253"/>
                                <a:gd name="T101" fmla="*/ 559 h 1755"/>
                                <a:gd name="T102" fmla="*/ 1929 w 2253"/>
                                <a:gd name="T103" fmla="*/ 436 h 1755"/>
                                <a:gd name="T104" fmla="*/ 1994 w 2253"/>
                                <a:gd name="T105" fmla="*/ 389 h 1755"/>
                                <a:gd name="T106" fmla="*/ 2166 w 2253"/>
                                <a:gd name="T107" fmla="*/ 364 h 1755"/>
                                <a:gd name="T108" fmla="*/ 2074 w 2253"/>
                                <a:gd name="T109" fmla="*/ 1072 h 175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 ang="0">
                                  <a:pos x="T100" y="T101"/>
                                </a:cxn>
                                <a:cxn ang="0">
                                  <a:pos x="T102" y="T103"/>
                                </a:cxn>
                                <a:cxn ang="0">
                                  <a:pos x="T104" y="T105"/>
                                </a:cxn>
                                <a:cxn ang="0">
                                  <a:pos x="T106" y="T107"/>
                                </a:cxn>
                                <a:cxn ang="0">
                                  <a:pos x="T108" y="T109"/>
                                </a:cxn>
                              </a:cxnLst>
                              <a:rect l="0" t="0" r="r" b="b"/>
                              <a:pathLst>
                                <a:path w="2253" h="1755">
                                  <a:moveTo>
                                    <a:pt x="2113" y="1185"/>
                                  </a:moveTo>
                                  <a:lnTo>
                                    <a:pt x="2151" y="1236"/>
                                  </a:lnTo>
                                  <a:lnTo>
                                    <a:pt x="2182" y="1299"/>
                                  </a:lnTo>
                                  <a:lnTo>
                                    <a:pt x="2209" y="1368"/>
                                  </a:lnTo>
                                  <a:lnTo>
                                    <a:pt x="2228" y="1442"/>
                                  </a:lnTo>
                                  <a:lnTo>
                                    <a:pt x="2242" y="1521"/>
                                  </a:lnTo>
                                  <a:lnTo>
                                    <a:pt x="2250" y="1601"/>
                                  </a:lnTo>
                                  <a:lnTo>
                                    <a:pt x="2253" y="1680"/>
                                  </a:lnTo>
                                  <a:lnTo>
                                    <a:pt x="2252" y="1755"/>
                                  </a:lnTo>
                                  <a:lnTo>
                                    <a:pt x="22" y="1755"/>
                                  </a:lnTo>
                                  <a:lnTo>
                                    <a:pt x="18" y="1736"/>
                                  </a:lnTo>
                                  <a:lnTo>
                                    <a:pt x="12" y="1709"/>
                                  </a:lnTo>
                                  <a:lnTo>
                                    <a:pt x="6" y="1677"/>
                                  </a:lnTo>
                                  <a:lnTo>
                                    <a:pt x="2" y="1640"/>
                                  </a:lnTo>
                                  <a:lnTo>
                                    <a:pt x="0" y="1598"/>
                                  </a:lnTo>
                                  <a:lnTo>
                                    <a:pt x="3" y="1555"/>
                                  </a:lnTo>
                                  <a:lnTo>
                                    <a:pt x="10" y="1511"/>
                                  </a:lnTo>
                                  <a:lnTo>
                                    <a:pt x="24" y="1466"/>
                                  </a:lnTo>
                                  <a:lnTo>
                                    <a:pt x="33" y="1447"/>
                                  </a:lnTo>
                                  <a:lnTo>
                                    <a:pt x="43" y="1428"/>
                                  </a:lnTo>
                                  <a:lnTo>
                                    <a:pt x="55" y="1408"/>
                                  </a:lnTo>
                                  <a:lnTo>
                                    <a:pt x="68" y="1391"/>
                                  </a:lnTo>
                                  <a:lnTo>
                                    <a:pt x="85" y="1371"/>
                                  </a:lnTo>
                                  <a:lnTo>
                                    <a:pt x="101" y="1353"/>
                                  </a:lnTo>
                                  <a:lnTo>
                                    <a:pt x="119" y="1336"/>
                                  </a:lnTo>
                                  <a:lnTo>
                                    <a:pt x="138" y="1318"/>
                                  </a:lnTo>
                                  <a:lnTo>
                                    <a:pt x="157" y="1302"/>
                                  </a:lnTo>
                                  <a:lnTo>
                                    <a:pt x="178" y="1287"/>
                                  </a:lnTo>
                                  <a:lnTo>
                                    <a:pt x="199" y="1271"/>
                                  </a:lnTo>
                                  <a:lnTo>
                                    <a:pt x="220" y="1257"/>
                                  </a:lnTo>
                                  <a:lnTo>
                                    <a:pt x="242" y="1244"/>
                                  </a:lnTo>
                                  <a:lnTo>
                                    <a:pt x="263" y="1232"/>
                                  </a:lnTo>
                                  <a:lnTo>
                                    <a:pt x="283" y="1222"/>
                                  </a:lnTo>
                                  <a:lnTo>
                                    <a:pt x="304" y="1213"/>
                                  </a:lnTo>
                                  <a:lnTo>
                                    <a:pt x="328" y="1202"/>
                                  </a:lnTo>
                                  <a:lnTo>
                                    <a:pt x="353" y="1195"/>
                                  </a:lnTo>
                                  <a:lnTo>
                                    <a:pt x="378" y="1188"/>
                                  </a:lnTo>
                                  <a:lnTo>
                                    <a:pt x="405" y="1180"/>
                                  </a:lnTo>
                                  <a:lnTo>
                                    <a:pt x="430" y="1176"/>
                                  </a:lnTo>
                                  <a:lnTo>
                                    <a:pt x="457" y="1170"/>
                                  </a:lnTo>
                                  <a:lnTo>
                                    <a:pt x="485" y="1167"/>
                                  </a:lnTo>
                                  <a:lnTo>
                                    <a:pt x="512" y="1164"/>
                                  </a:lnTo>
                                  <a:lnTo>
                                    <a:pt x="540" y="1161"/>
                                  </a:lnTo>
                                  <a:lnTo>
                                    <a:pt x="566" y="1159"/>
                                  </a:lnTo>
                                  <a:lnTo>
                                    <a:pt x="595" y="1159"/>
                                  </a:lnTo>
                                  <a:lnTo>
                                    <a:pt x="623" y="1159"/>
                                  </a:lnTo>
                                  <a:lnTo>
                                    <a:pt x="652" y="1159"/>
                                  </a:lnTo>
                                  <a:lnTo>
                                    <a:pt x="681" y="1159"/>
                                  </a:lnTo>
                                  <a:lnTo>
                                    <a:pt x="709" y="1161"/>
                                  </a:lnTo>
                                  <a:lnTo>
                                    <a:pt x="737" y="1162"/>
                                  </a:lnTo>
                                  <a:lnTo>
                                    <a:pt x="743" y="1177"/>
                                  </a:lnTo>
                                  <a:lnTo>
                                    <a:pt x="747" y="1190"/>
                                  </a:lnTo>
                                  <a:lnTo>
                                    <a:pt x="752" y="1205"/>
                                  </a:lnTo>
                                  <a:lnTo>
                                    <a:pt x="755" y="1219"/>
                                  </a:lnTo>
                                  <a:lnTo>
                                    <a:pt x="735" y="1226"/>
                                  </a:lnTo>
                                  <a:lnTo>
                                    <a:pt x="719" y="1236"/>
                                  </a:lnTo>
                                  <a:lnTo>
                                    <a:pt x="703" y="1250"/>
                                  </a:lnTo>
                                  <a:lnTo>
                                    <a:pt x="689" y="1265"/>
                                  </a:lnTo>
                                  <a:lnTo>
                                    <a:pt x="679" y="1281"/>
                                  </a:lnTo>
                                  <a:lnTo>
                                    <a:pt x="672" y="1300"/>
                                  </a:lnTo>
                                  <a:lnTo>
                                    <a:pt x="666" y="1321"/>
                                  </a:lnTo>
                                  <a:lnTo>
                                    <a:pt x="664" y="1342"/>
                                  </a:lnTo>
                                  <a:lnTo>
                                    <a:pt x="667" y="1368"/>
                                  </a:lnTo>
                                  <a:lnTo>
                                    <a:pt x="675" y="1392"/>
                                  </a:lnTo>
                                  <a:lnTo>
                                    <a:pt x="686" y="1414"/>
                                  </a:lnTo>
                                  <a:lnTo>
                                    <a:pt x="703" y="1434"/>
                                  </a:lnTo>
                                  <a:lnTo>
                                    <a:pt x="722" y="1450"/>
                                  </a:lnTo>
                                  <a:lnTo>
                                    <a:pt x="744" y="1462"/>
                                  </a:lnTo>
                                  <a:lnTo>
                                    <a:pt x="768" y="1469"/>
                                  </a:lnTo>
                                  <a:lnTo>
                                    <a:pt x="795" y="1472"/>
                                  </a:lnTo>
                                  <a:lnTo>
                                    <a:pt x="821" y="1469"/>
                                  </a:lnTo>
                                  <a:lnTo>
                                    <a:pt x="845" y="1462"/>
                                  </a:lnTo>
                                  <a:lnTo>
                                    <a:pt x="867" y="1450"/>
                                  </a:lnTo>
                                  <a:lnTo>
                                    <a:pt x="887" y="1434"/>
                                  </a:lnTo>
                                  <a:lnTo>
                                    <a:pt x="903" y="1414"/>
                                  </a:lnTo>
                                  <a:lnTo>
                                    <a:pt x="915" y="1392"/>
                                  </a:lnTo>
                                  <a:lnTo>
                                    <a:pt x="922" y="1368"/>
                                  </a:lnTo>
                                  <a:lnTo>
                                    <a:pt x="925" y="1342"/>
                                  </a:lnTo>
                                  <a:lnTo>
                                    <a:pt x="924" y="1321"/>
                                  </a:lnTo>
                                  <a:lnTo>
                                    <a:pt x="919" y="1302"/>
                                  </a:lnTo>
                                  <a:lnTo>
                                    <a:pt x="912" y="1284"/>
                                  </a:lnTo>
                                  <a:lnTo>
                                    <a:pt x="901" y="1268"/>
                                  </a:lnTo>
                                  <a:lnTo>
                                    <a:pt x="890" y="1253"/>
                                  </a:lnTo>
                                  <a:lnTo>
                                    <a:pt x="875" y="1239"/>
                                  </a:lnTo>
                                  <a:lnTo>
                                    <a:pt x="858" y="1229"/>
                                  </a:lnTo>
                                  <a:lnTo>
                                    <a:pt x="841" y="1220"/>
                                  </a:lnTo>
                                  <a:lnTo>
                                    <a:pt x="838" y="1208"/>
                                  </a:lnTo>
                                  <a:lnTo>
                                    <a:pt x="833" y="1196"/>
                                  </a:lnTo>
                                  <a:lnTo>
                                    <a:pt x="830" y="1183"/>
                                  </a:lnTo>
                                  <a:lnTo>
                                    <a:pt x="826" y="1168"/>
                                  </a:lnTo>
                                  <a:lnTo>
                                    <a:pt x="836" y="1170"/>
                                  </a:lnTo>
                                  <a:lnTo>
                                    <a:pt x="847" y="1170"/>
                                  </a:lnTo>
                                  <a:lnTo>
                                    <a:pt x="857" y="1171"/>
                                  </a:lnTo>
                                  <a:lnTo>
                                    <a:pt x="867" y="1171"/>
                                  </a:lnTo>
                                  <a:lnTo>
                                    <a:pt x="878" y="1173"/>
                                  </a:lnTo>
                                  <a:lnTo>
                                    <a:pt x="888" y="1174"/>
                                  </a:lnTo>
                                  <a:lnTo>
                                    <a:pt x="898" y="1174"/>
                                  </a:lnTo>
                                  <a:lnTo>
                                    <a:pt x="909" y="1176"/>
                                  </a:lnTo>
                                  <a:lnTo>
                                    <a:pt x="940" y="1179"/>
                                  </a:lnTo>
                                  <a:lnTo>
                                    <a:pt x="971" y="1182"/>
                                  </a:lnTo>
                                  <a:lnTo>
                                    <a:pt x="1001" y="1183"/>
                                  </a:lnTo>
                                  <a:lnTo>
                                    <a:pt x="1030" y="1186"/>
                                  </a:lnTo>
                                  <a:lnTo>
                                    <a:pt x="1060" y="1188"/>
                                  </a:lnTo>
                                  <a:lnTo>
                                    <a:pt x="1088" y="1189"/>
                                  </a:lnTo>
                                  <a:lnTo>
                                    <a:pt x="1116" y="1189"/>
                                  </a:lnTo>
                                  <a:lnTo>
                                    <a:pt x="1143" y="1189"/>
                                  </a:lnTo>
                                  <a:lnTo>
                                    <a:pt x="1146" y="1199"/>
                                  </a:lnTo>
                                  <a:lnTo>
                                    <a:pt x="1149" y="1210"/>
                                  </a:lnTo>
                                  <a:lnTo>
                                    <a:pt x="1150" y="1220"/>
                                  </a:lnTo>
                                  <a:lnTo>
                                    <a:pt x="1153" y="1229"/>
                                  </a:lnTo>
                                  <a:lnTo>
                                    <a:pt x="1136" y="1238"/>
                                  </a:lnTo>
                                  <a:lnTo>
                                    <a:pt x="1119" y="1248"/>
                                  </a:lnTo>
                                  <a:lnTo>
                                    <a:pt x="1106" y="1262"/>
                                  </a:lnTo>
                                  <a:lnTo>
                                    <a:pt x="1094" y="1276"/>
                                  </a:lnTo>
                                  <a:lnTo>
                                    <a:pt x="1084" y="1293"/>
                                  </a:lnTo>
                                  <a:lnTo>
                                    <a:pt x="1076" y="1311"/>
                                  </a:lnTo>
                                  <a:lnTo>
                                    <a:pt x="1072" y="1330"/>
                                  </a:lnTo>
                                  <a:lnTo>
                                    <a:pt x="1070" y="1351"/>
                                  </a:lnTo>
                                  <a:lnTo>
                                    <a:pt x="1073" y="1377"/>
                                  </a:lnTo>
                                  <a:lnTo>
                                    <a:pt x="1081" y="1401"/>
                                  </a:lnTo>
                                  <a:lnTo>
                                    <a:pt x="1093" y="1423"/>
                                  </a:lnTo>
                                  <a:lnTo>
                                    <a:pt x="1109" y="1441"/>
                                  </a:lnTo>
                                  <a:lnTo>
                                    <a:pt x="1128" y="1457"/>
                                  </a:lnTo>
                                  <a:lnTo>
                                    <a:pt x="1150" y="1469"/>
                                  </a:lnTo>
                                  <a:lnTo>
                                    <a:pt x="1174" y="1476"/>
                                  </a:lnTo>
                                  <a:lnTo>
                                    <a:pt x="1201" y="1479"/>
                                  </a:lnTo>
                                  <a:lnTo>
                                    <a:pt x="1228" y="1476"/>
                                  </a:lnTo>
                                  <a:lnTo>
                                    <a:pt x="1251" y="1469"/>
                                  </a:lnTo>
                                  <a:lnTo>
                                    <a:pt x="1274" y="1457"/>
                                  </a:lnTo>
                                  <a:lnTo>
                                    <a:pt x="1293" y="1441"/>
                                  </a:lnTo>
                                  <a:lnTo>
                                    <a:pt x="1309" y="1423"/>
                                  </a:lnTo>
                                  <a:lnTo>
                                    <a:pt x="1321" y="1401"/>
                                  </a:lnTo>
                                  <a:lnTo>
                                    <a:pt x="1328" y="1377"/>
                                  </a:lnTo>
                                  <a:lnTo>
                                    <a:pt x="1331" y="1351"/>
                                  </a:lnTo>
                                  <a:lnTo>
                                    <a:pt x="1330" y="1328"/>
                                  </a:lnTo>
                                  <a:lnTo>
                                    <a:pt x="1324" y="1308"/>
                                  </a:lnTo>
                                  <a:lnTo>
                                    <a:pt x="1317" y="1288"/>
                                  </a:lnTo>
                                  <a:lnTo>
                                    <a:pt x="1305" y="1271"/>
                                  </a:lnTo>
                                  <a:lnTo>
                                    <a:pt x="1291" y="1254"/>
                                  </a:lnTo>
                                  <a:lnTo>
                                    <a:pt x="1275" y="1242"/>
                                  </a:lnTo>
                                  <a:lnTo>
                                    <a:pt x="1256" y="1232"/>
                                  </a:lnTo>
                                  <a:lnTo>
                                    <a:pt x="1236" y="1225"/>
                                  </a:lnTo>
                                  <a:lnTo>
                                    <a:pt x="1235" y="1216"/>
                                  </a:lnTo>
                                  <a:lnTo>
                                    <a:pt x="1234" y="1207"/>
                                  </a:lnTo>
                                  <a:lnTo>
                                    <a:pt x="1231" y="1198"/>
                                  </a:lnTo>
                                  <a:lnTo>
                                    <a:pt x="1228" y="1188"/>
                                  </a:lnTo>
                                  <a:lnTo>
                                    <a:pt x="1235" y="1185"/>
                                  </a:lnTo>
                                  <a:lnTo>
                                    <a:pt x="1244" y="1183"/>
                                  </a:lnTo>
                                  <a:lnTo>
                                    <a:pt x="1251" y="1180"/>
                                  </a:lnTo>
                                  <a:lnTo>
                                    <a:pt x="1260" y="1179"/>
                                  </a:lnTo>
                                  <a:lnTo>
                                    <a:pt x="1269" y="1176"/>
                                  </a:lnTo>
                                  <a:lnTo>
                                    <a:pt x="1276" y="1174"/>
                                  </a:lnTo>
                                  <a:lnTo>
                                    <a:pt x="1284" y="1171"/>
                                  </a:lnTo>
                                  <a:lnTo>
                                    <a:pt x="1293" y="1170"/>
                                  </a:lnTo>
                                  <a:lnTo>
                                    <a:pt x="1300" y="1167"/>
                                  </a:lnTo>
                                  <a:lnTo>
                                    <a:pt x="1308" y="1164"/>
                                  </a:lnTo>
                                  <a:lnTo>
                                    <a:pt x="1315" y="1161"/>
                                  </a:lnTo>
                                  <a:lnTo>
                                    <a:pt x="1322" y="1158"/>
                                  </a:lnTo>
                                  <a:lnTo>
                                    <a:pt x="1345" y="1149"/>
                                  </a:lnTo>
                                  <a:lnTo>
                                    <a:pt x="1368" y="1139"/>
                                  </a:lnTo>
                                  <a:lnTo>
                                    <a:pt x="1391" y="1128"/>
                                  </a:lnTo>
                                  <a:lnTo>
                                    <a:pt x="1414" y="1116"/>
                                  </a:lnTo>
                                  <a:lnTo>
                                    <a:pt x="1438" y="1103"/>
                                  </a:lnTo>
                                  <a:lnTo>
                                    <a:pt x="1460" y="1090"/>
                                  </a:lnTo>
                                  <a:lnTo>
                                    <a:pt x="1483" y="1073"/>
                                  </a:lnTo>
                                  <a:lnTo>
                                    <a:pt x="1505" y="1057"/>
                                  </a:lnTo>
                                  <a:lnTo>
                                    <a:pt x="1511" y="1067"/>
                                  </a:lnTo>
                                  <a:lnTo>
                                    <a:pt x="1517" y="1076"/>
                                  </a:lnTo>
                                  <a:lnTo>
                                    <a:pt x="1523" y="1087"/>
                                  </a:lnTo>
                                  <a:lnTo>
                                    <a:pt x="1529" y="1097"/>
                                  </a:lnTo>
                                  <a:lnTo>
                                    <a:pt x="1515" y="1106"/>
                                  </a:lnTo>
                                  <a:lnTo>
                                    <a:pt x="1503" y="1118"/>
                                  </a:lnTo>
                                  <a:lnTo>
                                    <a:pt x="1493" y="1130"/>
                                  </a:lnTo>
                                  <a:lnTo>
                                    <a:pt x="1484" y="1143"/>
                                  </a:lnTo>
                                  <a:lnTo>
                                    <a:pt x="1477" y="1158"/>
                                  </a:lnTo>
                                  <a:lnTo>
                                    <a:pt x="1471" y="1174"/>
                                  </a:lnTo>
                                  <a:lnTo>
                                    <a:pt x="1468" y="1190"/>
                                  </a:lnTo>
                                  <a:lnTo>
                                    <a:pt x="1466" y="1208"/>
                                  </a:lnTo>
                                  <a:lnTo>
                                    <a:pt x="1469" y="1235"/>
                                  </a:lnTo>
                                  <a:lnTo>
                                    <a:pt x="1477" y="1259"/>
                                  </a:lnTo>
                                  <a:lnTo>
                                    <a:pt x="1488" y="1281"/>
                                  </a:lnTo>
                                  <a:lnTo>
                                    <a:pt x="1505" y="1300"/>
                                  </a:lnTo>
                                  <a:lnTo>
                                    <a:pt x="1524" y="1316"/>
                                  </a:lnTo>
                                  <a:lnTo>
                                    <a:pt x="1546" y="1328"/>
                                  </a:lnTo>
                                  <a:lnTo>
                                    <a:pt x="1570" y="1336"/>
                                  </a:lnTo>
                                  <a:lnTo>
                                    <a:pt x="1597" y="1339"/>
                                  </a:lnTo>
                                  <a:lnTo>
                                    <a:pt x="1623" y="1336"/>
                                  </a:lnTo>
                                  <a:lnTo>
                                    <a:pt x="1647" y="1328"/>
                                  </a:lnTo>
                                  <a:lnTo>
                                    <a:pt x="1669" y="1316"/>
                                  </a:lnTo>
                                  <a:lnTo>
                                    <a:pt x="1689" y="1300"/>
                                  </a:lnTo>
                                  <a:lnTo>
                                    <a:pt x="1705" y="1281"/>
                                  </a:lnTo>
                                  <a:lnTo>
                                    <a:pt x="1717" y="1259"/>
                                  </a:lnTo>
                                  <a:lnTo>
                                    <a:pt x="1724" y="1235"/>
                                  </a:lnTo>
                                  <a:lnTo>
                                    <a:pt x="1727" y="1208"/>
                                  </a:lnTo>
                                  <a:lnTo>
                                    <a:pt x="1724" y="1183"/>
                                  </a:lnTo>
                                  <a:lnTo>
                                    <a:pt x="1718" y="1161"/>
                                  </a:lnTo>
                                  <a:lnTo>
                                    <a:pt x="1708" y="1139"/>
                                  </a:lnTo>
                                  <a:lnTo>
                                    <a:pt x="1693" y="1121"/>
                                  </a:lnTo>
                                  <a:lnTo>
                                    <a:pt x="1675" y="1105"/>
                                  </a:lnTo>
                                  <a:lnTo>
                                    <a:pt x="1656" y="1091"/>
                                  </a:lnTo>
                                  <a:lnTo>
                                    <a:pt x="1634" y="1082"/>
                                  </a:lnTo>
                                  <a:lnTo>
                                    <a:pt x="1610" y="1078"/>
                                  </a:lnTo>
                                  <a:lnTo>
                                    <a:pt x="1613" y="1078"/>
                                  </a:lnTo>
                                  <a:lnTo>
                                    <a:pt x="1610" y="1072"/>
                                  </a:lnTo>
                                  <a:lnTo>
                                    <a:pt x="1606" y="1065"/>
                                  </a:lnTo>
                                  <a:lnTo>
                                    <a:pt x="1601" y="1057"/>
                                  </a:lnTo>
                                  <a:lnTo>
                                    <a:pt x="1595" y="1047"/>
                                  </a:lnTo>
                                  <a:lnTo>
                                    <a:pt x="1589" y="1036"/>
                                  </a:lnTo>
                                  <a:lnTo>
                                    <a:pt x="1582" y="1025"/>
                                  </a:lnTo>
                                  <a:lnTo>
                                    <a:pt x="1574" y="1013"/>
                                  </a:lnTo>
                                  <a:lnTo>
                                    <a:pt x="1566" y="999"/>
                                  </a:lnTo>
                                  <a:lnTo>
                                    <a:pt x="1569" y="995"/>
                                  </a:lnTo>
                                  <a:lnTo>
                                    <a:pt x="1573" y="990"/>
                                  </a:lnTo>
                                  <a:lnTo>
                                    <a:pt x="1576" y="987"/>
                                  </a:lnTo>
                                  <a:lnTo>
                                    <a:pt x="1579" y="983"/>
                                  </a:lnTo>
                                  <a:lnTo>
                                    <a:pt x="1586" y="971"/>
                                  </a:lnTo>
                                  <a:lnTo>
                                    <a:pt x="1594" y="956"/>
                                  </a:lnTo>
                                  <a:lnTo>
                                    <a:pt x="1601" y="942"/>
                                  </a:lnTo>
                                  <a:lnTo>
                                    <a:pt x="1607" y="925"/>
                                  </a:lnTo>
                                  <a:lnTo>
                                    <a:pt x="1612" y="907"/>
                                  </a:lnTo>
                                  <a:lnTo>
                                    <a:pt x="1616" y="890"/>
                                  </a:lnTo>
                                  <a:lnTo>
                                    <a:pt x="1620" y="869"/>
                                  </a:lnTo>
                                  <a:lnTo>
                                    <a:pt x="1623" y="848"/>
                                  </a:lnTo>
                                  <a:lnTo>
                                    <a:pt x="1629" y="853"/>
                                  </a:lnTo>
                                  <a:lnTo>
                                    <a:pt x="1634" y="856"/>
                                  </a:lnTo>
                                  <a:lnTo>
                                    <a:pt x="1638" y="860"/>
                                  </a:lnTo>
                                  <a:lnTo>
                                    <a:pt x="1641" y="863"/>
                                  </a:lnTo>
                                  <a:lnTo>
                                    <a:pt x="1647" y="885"/>
                                  </a:lnTo>
                                  <a:lnTo>
                                    <a:pt x="1656" y="906"/>
                                  </a:lnTo>
                                  <a:lnTo>
                                    <a:pt x="1669" y="925"/>
                                  </a:lnTo>
                                  <a:lnTo>
                                    <a:pt x="1684" y="942"/>
                                  </a:lnTo>
                                  <a:lnTo>
                                    <a:pt x="1702" y="955"/>
                                  </a:lnTo>
                                  <a:lnTo>
                                    <a:pt x="1723" y="964"/>
                                  </a:lnTo>
                                  <a:lnTo>
                                    <a:pt x="1745" y="971"/>
                                  </a:lnTo>
                                  <a:lnTo>
                                    <a:pt x="1769" y="973"/>
                                  </a:lnTo>
                                  <a:lnTo>
                                    <a:pt x="1795" y="970"/>
                                  </a:lnTo>
                                  <a:lnTo>
                                    <a:pt x="1819" y="962"/>
                                  </a:lnTo>
                                  <a:lnTo>
                                    <a:pt x="1841" y="950"/>
                                  </a:lnTo>
                                  <a:lnTo>
                                    <a:pt x="1861" y="934"/>
                                  </a:lnTo>
                                  <a:lnTo>
                                    <a:pt x="1877" y="915"/>
                                  </a:lnTo>
                                  <a:lnTo>
                                    <a:pt x="1889" y="893"/>
                                  </a:lnTo>
                                  <a:lnTo>
                                    <a:pt x="1896" y="869"/>
                                  </a:lnTo>
                                  <a:lnTo>
                                    <a:pt x="1899" y="842"/>
                                  </a:lnTo>
                                  <a:lnTo>
                                    <a:pt x="1896" y="816"/>
                                  </a:lnTo>
                                  <a:lnTo>
                                    <a:pt x="1889" y="792"/>
                                  </a:lnTo>
                                  <a:lnTo>
                                    <a:pt x="1877" y="770"/>
                                  </a:lnTo>
                                  <a:lnTo>
                                    <a:pt x="1861" y="750"/>
                                  </a:lnTo>
                                  <a:lnTo>
                                    <a:pt x="1841" y="736"/>
                                  </a:lnTo>
                                  <a:lnTo>
                                    <a:pt x="1819" y="724"/>
                                  </a:lnTo>
                                  <a:lnTo>
                                    <a:pt x="1795" y="716"/>
                                  </a:lnTo>
                                  <a:lnTo>
                                    <a:pt x="1769" y="713"/>
                                  </a:lnTo>
                                  <a:lnTo>
                                    <a:pt x="1752" y="715"/>
                                  </a:lnTo>
                                  <a:lnTo>
                                    <a:pt x="1736" y="718"/>
                                  </a:lnTo>
                                  <a:lnTo>
                                    <a:pt x="1721" y="722"/>
                                  </a:lnTo>
                                  <a:lnTo>
                                    <a:pt x="1706" y="730"/>
                                  </a:lnTo>
                                  <a:lnTo>
                                    <a:pt x="1693" y="738"/>
                                  </a:lnTo>
                                  <a:lnTo>
                                    <a:pt x="1681" y="749"/>
                                  </a:lnTo>
                                  <a:lnTo>
                                    <a:pt x="1669" y="759"/>
                                  </a:lnTo>
                                  <a:lnTo>
                                    <a:pt x="1660" y="773"/>
                                  </a:lnTo>
                                  <a:lnTo>
                                    <a:pt x="1653" y="767"/>
                                  </a:lnTo>
                                  <a:lnTo>
                                    <a:pt x="1646" y="761"/>
                                  </a:lnTo>
                                  <a:lnTo>
                                    <a:pt x="1638" y="755"/>
                                  </a:lnTo>
                                  <a:lnTo>
                                    <a:pt x="1631" y="749"/>
                                  </a:lnTo>
                                  <a:lnTo>
                                    <a:pt x="1631" y="655"/>
                                  </a:lnTo>
                                  <a:lnTo>
                                    <a:pt x="1625" y="556"/>
                                  </a:lnTo>
                                  <a:lnTo>
                                    <a:pt x="1614" y="457"/>
                                  </a:lnTo>
                                  <a:lnTo>
                                    <a:pt x="1603" y="359"/>
                                  </a:lnTo>
                                  <a:lnTo>
                                    <a:pt x="1589" y="267"/>
                                  </a:lnTo>
                                  <a:lnTo>
                                    <a:pt x="1576" y="186"/>
                                  </a:lnTo>
                                  <a:lnTo>
                                    <a:pt x="1563" y="116"/>
                                  </a:lnTo>
                                  <a:lnTo>
                                    <a:pt x="1552" y="64"/>
                                  </a:lnTo>
                                  <a:lnTo>
                                    <a:pt x="1564" y="60"/>
                                  </a:lnTo>
                                  <a:lnTo>
                                    <a:pt x="1576" y="55"/>
                                  </a:lnTo>
                                  <a:lnTo>
                                    <a:pt x="1591" y="51"/>
                                  </a:lnTo>
                                  <a:lnTo>
                                    <a:pt x="1606" y="45"/>
                                  </a:lnTo>
                                  <a:lnTo>
                                    <a:pt x="1622" y="40"/>
                                  </a:lnTo>
                                  <a:lnTo>
                                    <a:pt x="1640" y="35"/>
                                  </a:lnTo>
                                  <a:lnTo>
                                    <a:pt x="1657" y="29"/>
                                  </a:lnTo>
                                  <a:lnTo>
                                    <a:pt x="1677" y="24"/>
                                  </a:lnTo>
                                  <a:lnTo>
                                    <a:pt x="1696" y="20"/>
                                  </a:lnTo>
                                  <a:lnTo>
                                    <a:pt x="1715" y="14"/>
                                  </a:lnTo>
                                  <a:lnTo>
                                    <a:pt x="1735" y="11"/>
                                  </a:lnTo>
                                  <a:lnTo>
                                    <a:pt x="1754" y="6"/>
                                  </a:lnTo>
                                  <a:lnTo>
                                    <a:pt x="1773" y="3"/>
                                  </a:lnTo>
                                  <a:lnTo>
                                    <a:pt x="1792" y="2"/>
                                  </a:lnTo>
                                  <a:lnTo>
                                    <a:pt x="1812" y="0"/>
                                  </a:lnTo>
                                  <a:lnTo>
                                    <a:pt x="1829" y="0"/>
                                  </a:lnTo>
                                  <a:lnTo>
                                    <a:pt x="1868" y="2"/>
                                  </a:lnTo>
                                  <a:lnTo>
                                    <a:pt x="1905" y="6"/>
                                  </a:lnTo>
                                  <a:lnTo>
                                    <a:pt x="1941" y="12"/>
                                  </a:lnTo>
                                  <a:lnTo>
                                    <a:pt x="1973" y="20"/>
                                  </a:lnTo>
                                  <a:lnTo>
                                    <a:pt x="2006" y="29"/>
                                  </a:lnTo>
                                  <a:lnTo>
                                    <a:pt x="2036" y="39"/>
                                  </a:lnTo>
                                  <a:lnTo>
                                    <a:pt x="2064" y="49"/>
                                  </a:lnTo>
                                  <a:lnTo>
                                    <a:pt x="2089" y="61"/>
                                  </a:lnTo>
                                  <a:lnTo>
                                    <a:pt x="2113" y="73"/>
                                  </a:lnTo>
                                  <a:lnTo>
                                    <a:pt x="2133" y="85"/>
                                  </a:lnTo>
                                  <a:lnTo>
                                    <a:pt x="2153" y="95"/>
                                  </a:lnTo>
                                  <a:lnTo>
                                    <a:pt x="2169" y="106"/>
                                  </a:lnTo>
                                  <a:lnTo>
                                    <a:pt x="2182" y="115"/>
                                  </a:lnTo>
                                  <a:lnTo>
                                    <a:pt x="2193" y="122"/>
                                  </a:lnTo>
                                  <a:lnTo>
                                    <a:pt x="2202" y="128"/>
                                  </a:lnTo>
                                  <a:lnTo>
                                    <a:pt x="2206" y="132"/>
                                  </a:lnTo>
                                  <a:lnTo>
                                    <a:pt x="2207" y="137"/>
                                  </a:lnTo>
                                  <a:lnTo>
                                    <a:pt x="2207" y="140"/>
                                  </a:lnTo>
                                  <a:lnTo>
                                    <a:pt x="2207" y="144"/>
                                  </a:lnTo>
                                  <a:lnTo>
                                    <a:pt x="2207" y="147"/>
                                  </a:lnTo>
                                  <a:lnTo>
                                    <a:pt x="2206" y="166"/>
                                  </a:lnTo>
                                  <a:lnTo>
                                    <a:pt x="2200" y="196"/>
                                  </a:lnTo>
                                  <a:lnTo>
                                    <a:pt x="2193" y="236"/>
                                  </a:lnTo>
                                  <a:lnTo>
                                    <a:pt x="2184" y="282"/>
                                  </a:lnTo>
                                  <a:lnTo>
                                    <a:pt x="2178" y="281"/>
                                  </a:lnTo>
                                  <a:lnTo>
                                    <a:pt x="2173" y="281"/>
                                  </a:lnTo>
                                  <a:lnTo>
                                    <a:pt x="2167" y="281"/>
                                  </a:lnTo>
                                  <a:lnTo>
                                    <a:pt x="2162" y="281"/>
                                  </a:lnTo>
                                  <a:lnTo>
                                    <a:pt x="2135" y="282"/>
                                  </a:lnTo>
                                  <a:lnTo>
                                    <a:pt x="2108" y="284"/>
                                  </a:lnTo>
                                  <a:lnTo>
                                    <a:pt x="2084" y="285"/>
                                  </a:lnTo>
                                  <a:lnTo>
                                    <a:pt x="2062" y="288"/>
                                  </a:lnTo>
                                  <a:lnTo>
                                    <a:pt x="2040" y="291"/>
                                  </a:lnTo>
                                  <a:lnTo>
                                    <a:pt x="2021" y="295"/>
                                  </a:lnTo>
                                  <a:lnTo>
                                    <a:pt x="2003" y="300"/>
                                  </a:lnTo>
                                  <a:lnTo>
                                    <a:pt x="1985" y="304"/>
                                  </a:lnTo>
                                  <a:lnTo>
                                    <a:pt x="1969" y="309"/>
                                  </a:lnTo>
                                  <a:lnTo>
                                    <a:pt x="1955" y="315"/>
                                  </a:lnTo>
                                  <a:lnTo>
                                    <a:pt x="1942" y="321"/>
                                  </a:lnTo>
                                  <a:lnTo>
                                    <a:pt x="1929" y="325"/>
                                  </a:lnTo>
                                  <a:lnTo>
                                    <a:pt x="1918" y="331"/>
                                  </a:lnTo>
                                  <a:lnTo>
                                    <a:pt x="1908" y="337"/>
                                  </a:lnTo>
                                  <a:lnTo>
                                    <a:pt x="1899" y="341"/>
                                  </a:lnTo>
                                  <a:lnTo>
                                    <a:pt x="1890" y="347"/>
                                  </a:lnTo>
                                  <a:lnTo>
                                    <a:pt x="1881" y="338"/>
                                  </a:lnTo>
                                  <a:lnTo>
                                    <a:pt x="1871" y="331"/>
                                  </a:lnTo>
                                  <a:lnTo>
                                    <a:pt x="1861" y="325"/>
                                  </a:lnTo>
                                  <a:lnTo>
                                    <a:pt x="1849" y="319"/>
                                  </a:lnTo>
                                  <a:lnTo>
                                    <a:pt x="1837" y="316"/>
                                  </a:lnTo>
                                  <a:lnTo>
                                    <a:pt x="1825" y="313"/>
                                  </a:lnTo>
                                  <a:lnTo>
                                    <a:pt x="1812" y="310"/>
                                  </a:lnTo>
                                  <a:lnTo>
                                    <a:pt x="1798" y="310"/>
                                  </a:lnTo>
                                  <a:lnTo>
                                    <a:pt x="1772" y="313"/>
                                  </a:lnTo>
                                  <a:lnTo>
                                    <a:pt x="1748" y="321"/>
                                  </a:lnTo>
                                  <a:lnTo>
                                    <a:pt x="1726" y="332"/>
                                  </a:lnTo>
                                  <a:lnTo>
                                    <a:pt x="1708" y="347"/>
                                  </a:lnTo>
                                  <a:lnTo>
                                    <a:pt x="1692" y="367"/>
                                  </a:lnTo>
                                  <a:lnTo>
                                    <a:pt x="1680" y="389"/>
                                  </a:lnTo>
                                  <a:lnTo>
                                    <a:pt x="1672" y="412"/>
                                  </a:lnTo>
                                  <a:lnTo>
                                    <a:pt x="1669" y="439"/>
                                  </a:lnTo>
                                  <a:lnTo>
                                    <a:pt x="1672" y="466"/>
                                  </a:lnTo>
                                  <a:lnTo>
                                    <a:pt x="1680" y="490"/>
                                  </a:lnTo>
                                  <a:lnTo>
                                    <a:pt x="1692" y="512"/>
                                  </a:lnTo>
                                  <a:lnTo>
                                    <a:pt x="1708" y="531"/>
                                  </a:lnTo>
                                  <a:lnTo>
                                    <a:pt x="1726" y="547"/>
                                  </a:lnTo>
                                  <a:lnTo>
                                    <a:pt x="1748" y="559"/>
                                  </a:lnTo>
                                  <a:lnTo>
                                    <a:pt x="1772" y="567"/>
                                  </a:lnTo>
                                  <a:lnTo>
                                    <a:pt x="1798" y="570"/>
                                  </a:lnTo>
                                  <a:lnTo>
                                    <a:pt x="1825" y="567"/>
                                  </a:lnTo>
                                  <a:lnTo>
                                    <a:pt x="1849" y="559"/>
                                  </a:lnTo>
                                  <a:lnTo>
                                    <a:pt x="1871" y="547"/>
                                  </a:lnTo>
                                  <a:lnTo>
                                    <a:pt x="1890" y="531"/>
                                  </a:lnTo>
                                  <a:lnTo>
                                    <a:pt x="1907" y="512"/>
                                  </a:lnTo>
                                  <a:lnTo>
                                    <a:pt x="1918" y="490"/>
                                  </a:lnTo>
                                  <a:lnTo>
                                    <a:pt x="1926" y="466"/>
                                  </a:lnTo>
                                  <a:lnTo>
                                    <a:pt x="1929" y="439"/>
                                  </a:lnTo>
                                  <a:lnTo>
                                    <a:pt x="1929" y="436"/>
                                  </a:lnTo>
                                  <a:lnTo>
                                    <a:pt x="1929" y="432"/>
                                  </a:lnTo>
                                  <a:lnTo>
                                    <a:pt x="1929" y="427"/>
                                  </a:lnTo>
                                  <a:lnTo>
                                    <a:pt x="1927" y="423"/>
                                  </a:lnTo>
                                  <a:lnTo>
                                    <a:pt x="1936" y="415"/>
                                  </a:lnTo>
                                  <a:lnTo>
                                    <a:pt x="1951" y="407"/>
                                  </a:lnTo>
                                  <a:lnTo>
                                    <a:pt x="1970" y="398"/>
                                  </a:lnTo>
                                  <a:lnTo>
                                    <a:pt x="1994" y="389"/>
                                  </a:lnTo>
                                  <a:lnTo>
                                    <a:pt x="2025" y="380"/>
                                  </a:lnTo>
                                  <a:lnTo>
                                    <a:pt x="2064" y="372"/>
                                  </a:lnTo>
                                  <a:lnTo>
                                    <a:pt x="2110" y="367"/>
                                  </a:lnTo>
                                  <a:lnTo>
                                    <a:pt x="2163" y="364"/>
                                  </a:lnTo>
                                  <a:lnTo>
                                    <a:pt x="2164" y="364"/>
                                  </a:lnTo>
                                  <a:lnTo>
                                    <a:pt x="2166" y="364"/>
                                  </a:lnTo>
                                  <a:lnTo>
                                    <a:pt x="2167" y="364"/>
                                  </a:lnTo>
                                  <a:lnTo>
                                    <a:pt x="2138" y="509"/>
                                  </a:lnTo>
                                  <a:lnTo>
                                    <a:pt x="2113" y="645"/>
                                  </a:lnTo>
                                  <a:lnTo>
                                    <a:pt x="2092" y="771"/>
                                  </a:lnTo>
                                  <a:lnTo>
                                    <a:pt x="2078" y="887"/>
                                  </a:lnTo>
                                  <a:lnTo>
                                    <a:pt x="2071" y="987"/>
                                  </a:lnTo>
                                  <a:lnTo>
                                    <a:pt x="2074" y="1072"/>
                                  </a:lnTo>
                                  <a:lnTo>
                                    <a:pt x="2087" y="1139"/>
                                  </a:lnTo>
                                  <a:lnTo>
                                    <a:pt x="2113" y="1185"/>
                                  </a:lnTo>
                                  <a:close/>
                                </a:path>
                              </a:pathLst>
                            </a:custGeom>
                            <a:solidFill>
                              <a:srgbClr val="333333"/>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0" name="Freeform 210"/>
                          <wps:cNvSpPr>
                            <a:spLocks/>
                          </wps:cNvSpPr>
                          <wps:spPr bwMode="auto">
                            <a:xfrm>
                              <a:off x="1238" y="2019"/>
                              <a:ext cx="104" cy="133"/>
                            </a:xfrm>
                            <a:custGeom>
                              <a:avLst/>
                              <a:gdLst>
                                <a:gd name="T0" fmla="*/ 67 w 226"/>
                                <a:gd name="T1" fmla="*/ 137 h 289"/>
                                <a:gd name="T2" fmla="*/ 186 w 226"/>
                                <a:gd name="T3" fmla="*/ 289 h 289"/>
                                <a:gd name="T4" fmla="*/ 226 w 226"/>
                                <a:gd name="T5" fmla="*/ 289 h 289"/>
                                <a:gd name="T6" fmla="*/ 226 w 226"/>
                                <a:gd name="T7" fmla="*/ 3 h 289"/>
                                <a:gd name="T8" fmla="*/ 160 w 226"/>
                                <a:gd name="T9" fmla="*/ 3 h 289"/>
                                <a:gd name="T10" fmla="*/ 160 w 226"/>
                                <a:gd name="T11" fmla="*/ 156 h 289"/>
                                <a:gd name="T12" fmla="*/ 52 w 226"/>
                                <a:gd name="T13" fmla="*/ 2 h 289"/>
                                <a:gd name="T14" fmla="*/ 0 w 226"/>
                                <a:gd name="T15" fmla="*/ 0 h 289"/>
                                <a:gd name="T16" fmla="*/ 0 w 226"/>
                                <a:gd name="T17" fmla="*/ 285 h 289"/>
                                <a:gd name="T18" fmla="*/ 67 w 226"/>
                                <a:gd name="T19" fmla="*/ 285 h 289"/>
                                <a:gd name="T20" fmla="*/ 67 w 226"/>
                                <a:gd name="T21" fmla="*/ 137 h 28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Lst>
                              <a:rect l="0" t="0" r="r" b="b"/>
                              <a:pathLst>
                                <a:path w="226" h="289">
                                  <a:moveTo>
                                    <a:pt x="67" y="137"/>
                                  </a:moveTo>
                                  <a:lnTo>
                                    <a:pt x="186" y="289"/>
                                  </a:lnTo>
                                  <a:lnTo>
                                    <a:pt x="226" y="289"/>
                                  </a:lnTo>
                                  <a:lnTo>
                                    <a:pt x="226" y="3"/>
                                  </a:lnTo>
                                  <a:lnTo>
                                    <a:pt x="160" y="3"/>
                                  </a:lnTo>
                                  <a:lnTo>
                                    <a:pt x="160" y="156"/>
                                  </a:lnTo>
                                  <a:lnTo>
                                    <a:pt x="52" y="2"/>
                                  </a:lnTo>
                                  <a:lnTo>
                                    <a:pt x="0" y="0"/>
                                  </a:lnTo>
                                  <a:lnTo>
                                    <a:pt x="0" y="285"/>
                                  </a:lnTo>
                                  <a:lnTo>
                                    <a:pt x="67" y="285"/>
                                  </a:lnTo>
                                  <a:lnTo>
                                    <a:pt x="67" y="137"/>
                                  </a:lnTo>
                                  <a:close/>
                                </a:path>
                              </a:pathLst>
                            </a:custGeom>
                            <a:noFill/>
                            <a:ln>
                              <a:noFill/>
                            </a:ln>
                            <a:extLst>
                              <a:ext uri="{909E8E84-426E-40DD-AFC4-6F175D3DCCD1}">
                                <a14:hiddenFill xmlns:a14="http://schemas.microsoft.com/office/drawing/2010/main">
                                  <a:solidFill>
                                    <a:srgbClr val="000000"/>
                                  </a:solidFill>
                                </a14:hiddenFill>
                              </a:ex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1" name="Freeform 211"/>
                          <wps:cNvSpPr>
                            <a:spLocks/>
                          </wps:cNvSpPr>
                          <wps:spPr bwMode="auto">
                            <a:xfrm>
                              <a:off x="1603" y="2649"/>
                              <a:ext cx="55" cy="53"/>
                            </a:xfrm>
                            <a:custGeom>
                              <a:avLst/>
                              <a:gdLst>
                                <a:gd name="T0" fmla="*/ 60 w 117"/>
                                <a:gd name="T1" fmla="*/ 115 h 115"/>
                                <a:gd name="T2" fmla="*/ 72 w 117"/>
                                <a:gd name="T3" fmla="*/ 114 h 115"/>
                                <a:gd name="T4" fmla="*/ 82 w 117"/>
                                <a:gd name="T5" fmla="*/ 111 h 115"/>
                                <a:gd name="T6" fmla="*/ 92 w 117"/>
                                <a:gd name="T7" fmla="*/ 105 h 115"/>
                                <a:gd name="T8" fmla="*/ 100 w 117"/>
                                <a:gd name="T9" fmla="*/ 99 h 115"/>
                                <a:gd name="T10" fmla="*/ 107 w 117"/>
                                <a:gd name="T11" fmla="*/ 90 h 115"/>
                                <a:gd name="T12" fmla="*/ 113 w 117"/>
                                <a:gd name="T13" fmla="*/ 80 h 115"/>
                                <a:gd name="T14" fmla="*/ 116 w 117"/>
                                <a:gd name="T15" fmla="*/ 69 h 115"/>
                                <a:gd name="T16" fmla="*/ 117 w 117"/>
                                <a:gd name="T17" fmla="*/ 58 h 115"/>
                                <a:gd name="T18" fmla="*/ 116 w 117"/>
                                <a:gd name="T19" fmla="*/ 46 h 115"/>
                                <a:gd name="T20" fmla="*/ 113 w 117"/>
                                <a:gd name="T21" fmla="*/ 35 h 115"/>
                                <a:gd name="T22" fmla="*/ 107 w 117"/>
                                <a:gd name="T23" fmla="*/ 25 h 115"/>
                                <a:gd name="T24" fmla="*/ 100 w 117"/>
                                <a:gd name="T25" fmla="*/ 16 h 115"/>
                                <a:gd name="T26" fmla="*/ 92 w 117"/>
                                <a:gd name="T27" fmla="*/ 10 h 115"/>
                                <a:gd name="T28" fmla="*/ 82 w 117"/>
                                <a:gd name="T29" fmla="*/ 4 h 115"/>
                                <a:gd name="T30" fmla="*/ 72 w 117"/>
                                <a:gd name="T31" fmla="*/ 1 h 115"/>
                                <a:gd name="T32" fmla="*/ 60 w 117"/>
                                <a:gd name="T33" fmla="*/ 0 h 115"/>
                                <a:gd name="T34" fmla="*/ 48 w 117"/>
                                <a:gd name="T35" fmla="*/ 1 h 115"/>
                                <a:gd name="T36" fmla="*/ 36 w 117"/>
                                <a:gd name="T37" fmla="*/ 4 h 115"/>
                                <a:gd name="T38" fmla="*/ 27 w 117"/>
                                <a:gd name="T39" fmla="*/ 10 h 115"/>
                                <a:gd name="T40" fmla="*/ 18 w 117"/>
                                <a:gd name="T41" fmla="*/ 16 h 115"/>
                                <a:gd name="T42" fmla="*/ 11 w 117"/>
                                <a:gd name="T43" fmla="*/ 25 h 115"/>
                                <a:gd name="T44" fmla="*/ 5 w 117"/>
                                <a:gd name="T45" fmla="*/ 35 h 115"/>
                                <a:gd name="T46" fmla="*/ 2 w 117"/>
                                <a:gd name="T47" fmla="*/ 46 h 115"/>
                                <a:gd name="T48" fmla="*/ 0 w 117"/>
                                <a:gd name="T49" fmla="*/ 58 h 115"/>
                                <a:gd name="T50" fmla="*/ 2 w 117"/>
                                <a:gd name="T51" fmla="*/ 69 h 115"/>
                                <a:gd name="T52" fmla="*/ 5 w 117"/>
                                <a:gd name="T53" fmla="*/ 80 h 115"/>
                                <a:gd name="T54" fmla="*/ 11 w 117"/>
                                <a:gd name="T55" fmla="*/ 90 h 115"/>
                                <a:gd name="T56" fmla="*/ 18 w 117"/>
                                <a:gd name="T57" fmla="*/ 99 h 115"/>
                                <a:gd name="T58" fmla="*/ 27 w 117"/>
                                <a:gd name="T59" fmla="*/ 105 h 115"/>
                                <a:gd name="T60" fmla="*/ 36 w 117"/>
                                <a:gd name="T61" fmla="*/ 111 h 115"/>
                                <a:gd name="T62" fmla="*/ 48 w 117"/>
                                <a:gd name="T63" fmla="*/ 114 h 115"/>
                                <a:gd name="T64" fmla="*/ 60 w 117"/>
                                <a:gd name="T65" fmla="*/ 115 h 11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Lst>
                              <a:rect l="0" t="0" r="r" b="b"/>
                              <a:pathLst>
                                <a:path w="117" h="115">
                                  <a:moveTo>
                                    <a:pt x="60" y="115"/>
                                  </a:moveTo>
                                  <a:lnTo>
                                    <a:pt x="72" y="114"/>
                                  </a:lnTo>
                                  <a:lnTo>
                                    <a:pt x="82" y="111"/>
                                  </a:lnTo>
                                  <a:lnTo>
                                    <a:pt x="92" y="105"/>
                                  </a:lnTo>
                                  <a:lnTo>
                                    <a:pt x="100" y="99"/>
                                  </a:lnTo>
                                  <a:lnTo>
                                    <a:pt x="107" y="90"/>
                                  </a:lnTo>
                                  <a:lnTo>
                                    <a:pt x="113" y="80"/>
                                  </a:lnTo>
                                  <a:lnTo>
                                    <a:pt x="116" y="69"/>
                                  </a:lnTo>
                                  <a:lnTo>
                                    <a:pt x="117" y="58"/>
                                  </a:lnTo>
                                  <a:lnTo>
                                    <a:pt x="116" y="46"/>
                                  </a:lnTo>
                                  <a:lnTo>
                                    <a:pt x="113" y="35"/>
                                  </a:lnTo>
                                  <a:lnTo>
                                    <a:pt x="107" y="25"/>
                                  </a:lnTo>
                                  <a:lnTo>
                                    <a:pt x="100" y="16"/>
                                  </a:lnTo>
                                  <a:lnTo>
                                    <a:pt x="92" y="10"/>
                                  </a:lnTo>
                                  <a:lnTo>
                                    <a:pt x="82" y="4"/>
                                  </a:lnTo>
                                  <a:lnTo>
                                    <a:pt x="72" y="1"/>
                                  </a:lnTo>
                                  <a:lnTo>
                                    <a:pt x="60" y="0"/>
                                  </a:lnTo>
                                  <a:lnTo>
                                    <a:pt x="48" y="1"/>
                                  </a:lnTo>
                                  <a:lnTo>
                                    <a:pt x="36" y="4"/>
                                  </a:lnTo>
                                  <a:lnTo>
                                    <a:pt x="27" y="10"/>
                                  </a:lnTo>
                                  <a:lnTo>
                                    <a:pt x="18" y="16"/>
                                  </a:lnTo>
                                  <a:lnTo>
                                    <a:pt x="11" y="25"/>
                                  </a:lnTo>
                                  <a:lnTo>
                                    <a:pt x="5" y="35"/>
                                  </a:lnTo>
                                  <a:lnTo>
                                    <a:pt x="2" y="46"/>
                                  </a:lnTo>
                                  <a:lnTo>
                                    <a:pt x="0" y="58"/>
                                  </a:lnTo>
                                  <a:lnTo>
                                    <a:pt x="2" y="69"/>
                                  </a:lnTo>
                                  <a:lnTo>
                                    <a:pt x="5" y="80"/>
                                  </a:lnTo>
                                  <a:lnTo>
                                    <a:pt x="11" y="90"/>
                                  </a:lnTo>
                                  <a:lnTo>
                                    <a:pt x="18" y="99"/>
                                  </a:lnTo>
                                  <a:lnTo>
                                    <a:pt x="27" y="105"/>
                                  </a:lnTo>
                                  <a:lnTo>
                                    <a:pt x="36" y="111"/>
                                  </a:lnTo>
                                  <a:lnTo>
                                    <a:pt x="48" y="114"/>
                                  </a:lnTo>
                                  <a:lnTo>
                                    <a:pt x="60" y="115"/>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2" name="Freeform 212"/>
                          <wps:cNvSpPr>
                            <a:spLocks/>
                          </wps:cNvSpPr>
                          <wps:spPr bwMode="auto">
                            <a:xfrm>
                              <a:off x="1792" y="2653"/>
                              <a:ext cx="54" cy="53"/>
                            </a:xfrm>
                            <a:custGeom>
                              <a:avLst/>
                              <a:gdLst>
                                <a:gd name="T0" fmla="*/ 58 w 117"/>
                                <a:gd name="T1" fmla="*/ 115 h 115"/>
                                <a:gd name="T2" fmla="*/ 70 w 117"/>
                                <a:gd name="T3" fmla="*/ 114 h 115"/>
                                <a:gd name="T4" fmla="*/ 82 w 117"/>
                                <a:gd name="T5" fmla="*/ 111 h 115"/>
                                <a:gd name="T6" fmla="*/ 90 w 117"/>
                                <a:gd name="T7" fmla="*/ 105 h 115"/>
                                <a:gd name="T8" fmla="*/ 99 w 117"/>
                                <a:gd name="T9" fmla="*/ 99 h 115"/>
                                <a:gd name="T10" fmla="*/ 107 w 117"/>
                                <a:gd name="T11" fmla="*/ 90 h 115"/>
                                <a:gd name="T12" fmla="*/ 113 w 117"/>
                                <a:gd name="T13" fmla="*/ 80 h 115"/>
                                <a:gd name="T14" fmla="*/ 116 w 117"/>
                                <a:gd name="T15" fmla="*/ 69 h 115"/>
                                <a:gd name="T16" fmla="*/ 117 w 117"/>
                                <a:gd name="T17" fmla="*/ 58 h 115"/>
                                <a:gd name="T18" fmla="*/ 116 w 117"/>
                                <a:gd name="T19" fmla="*/ 46 h 115"/>
                                <a:gd name="T20" fmla="*/ 113 w 117"/>
                                <a:gd name="T21" fmla="*/ 35 h 115"/>
                                <a:gd name="T22" fmla="*/ 107 w 117"/>
                                <a:gd name="T23" fmla="*/ 25 h 115"/>
                                <a:gd name="T24" fmla="*/ 99 w 117"/>
                                <a:gd name="T25" fmla="*/ 16 h 115"/>
                                <a:gd name="T26" fmla="*/ 90 w 117"/>
                                <a:gd name="T27" fmla="*/ 10 h 115"/>
                                <a:gd name="T28" fmla="*/ 82 w 117"/>
                                <a:gd name="T29" fmla="*/ 4 h 115"/>
                                <a:gd name="T30" fmla="*/ 70 w 117"/>
                                <a:gd name="T31" fmla="*/ 1 h 115"/>
                                <a:gd name="T32" fmla="*/ 58 w 117"/>
                                <a:gd name="T33" fmla="*/ 0 h 115"/>
                                <a:gd name="T34" fmla="*/ 46 w 117"/>
                                <a:gd name="T35" fmla="*/ 1 h 115"/>
                                <a:gd name="T36" fmla="*/ 36 w 117"/>
                                <a:gd name="T37" fmla="*/ 4 h 115"/>
                                <a:gd name="T38" fmla="*/ 25 w 117"/>
                                <a:gd name="T39" fmla="*/ 10 h 115"/>
                                <a:gd name="T40" fmla="*/ 18 w 117"/>
                                <a:gd name="T41" fmla="*/ 16 h 115"/>
                                <a:gd name="T42" fmla="*/ 10 w 117"/>
                                <a:gd name="T43" fmla="*/ 25 h 115"/>
                                <a:gd name="T44" fmla="*/ 4 w 117"/>
                                <a:gd name="T45" fmla="*/ 35 h 115"/>
                                <a:gd name="T46" fmla="*/ 2 w 117"/>
                                <a:gd name="T47" fmla="*/ 46 h 115"/>
                                <a:gd name="T48" fmla="*/ 0 w 117"/>
                                <a:gd name="T49" fmla="*/ 58 h 115"/>
                                <a:gd name="T50" fmla="*/ 2 w 117"/>
                                <a:gd name="T51" fmla="*/ 69 h 115"/>
                                <a:gd name="T52" fmla="*/ 4 w 117"/>
                                <a:gd name="T53" fmla="*/ 80 h 115"/>
                                <a:gd name="T54" fmla="*/ 10 w 117"/>
                                <a:gd name="T55" fmla="*/ 90 h 115"/>
                                <a:gd name="T56" fmla="*/ 18 w 117"/>
                                <a:gd name="T57" fmla="*/ 99 h 115"/>
                                <a:gd name="T58" fmla="*/ 25 w 117"/>
                                <a:gd name="T59" fmla="*/ 105 h 115"/>
                                <a:gd name="T60" fmla="*/ 36 w 117"/>
                                <a:gd name="T61" fmla="*/ 111 h 115"/>
                                <a:gd name="T62" fmla="*/ 46 w 117"/>
                                <a:gd name="T63" fmla="*/ 114 h 115"/>
                                <a:gd name="T64" fmla="*/ 58 w 117"/>
                                <a:gd name="T65" fmla="*/ 115 h 11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Lst>
                              <a:rect l="0" t="0" r="r" b="b"/>
                              <a:pathLst>
                                <a:path w="117" h="115">
                                  <a:moveTo>
                                    <a:pt x="58" y="115"/>
                                  </a:moveTo>
                                  <a:lnTo>
                                    <a:pt x="70" y="114"/>
                                  </a:lnTo>
                                  <a:lnTo>
                                    <a:pt x="82" y="111"/>
                                  </a:lnTo>
                                  <a:lnTo>
                                    <a:pt x="90" y="105"/>
                                  </a:lnTo>
                                  <a:lnTo>
                                    <a:pt x="99" y="99"/>
                                  </a:lnTo>
                                  <a:lnTo>
                                    <a:pt x="107" y="90"/>
                                  </a:lnTo>
                                  <a:lnTo>
                                    <a:pt x="113" y="80"/>
                                  </a:lnTo>
                                  <a:lnTo>
                                    <a:pt x="116" y="69"/>
                                  </a:lnTo>
                                  <a:lnTo>
                                    <a:pt x="117" y="58"/>
                                  </a:lnTo>
                                  <a:lnTo>
                                    <a:pt x="116" y="46"/>
                                  </a:lnTo>
                                  <a:lnTo>
                                    <a:pt x="113" y="35"/>
                                  </a:lnTo>
                                  <a:lnTo>
                                    <a:pt x="107" y="25"/>
                                  </a:lnTo>
                                  <a:lnTo>
                                    <a:pt x="99" y="16"/>
                                  </a:lnTo>
                                  <a:lnTo>
                                    <a:pt x="90" y="10"/>
                                  </a:lnTo>
                                  <a:lnTo>
                                    <a:pt x="82" y="4"/>
                                  </a:lnTo>
                                  <a:lnTo>
                                    <a:pt x="70" y="1"/>
                                  </a:lnTo>
                                  <a:lnTo>
                                    <a:pt x="58" y="0"/>
                                  </a:lnTo>
                                  <a:lnTo>
                                    <a:pt x="46" y="1"/>
                                  </a:lnTo>
                                  <a:lnTo>
                                    <a:pt x="36" y="4"/>
                                  </a:lnTo>
                                  <a:lnTo>
                                    <a:pt x="25" y="10"/>
                                  </a:lnTo>
                                  <a:lnTo>
                                    <a:pt x="18" y="16"/>
                                  </a:lnTo>
                                  <a:lnTo>
                                    <a:pt x="10" y="25"/>
                                  </a:lnTo>
                                  <a:lnTo>
                                    <a:pt x="4" y="35"/>
                                  </a:lnTo>
                                  <a:lnTo>
                                    <a:pt x="2" y="46"/>
                                  </a:lnTo>
                                  <a:lnTo>
                                    <a:pt x="0" y="58"/>
                                  </a:lnTo>
                                  <a:lnTo>
                                    <a:pt x="2" y="69"/>
                                  </a:lnTo>
                                  <a:lnTo>
                                    <a:pt x="4" y="80"/>
                                  </a:lnTo>
                                  <a:lnTo>
                                    <a:pt x="10" y="90"/>
                                  </a:lnTo>
                                  <a:lnTo>
                                    <a:pt x="18" y="99"/>
                                  </a:lnTo>
                                  <a:lnTo>
                                    <a:pt x="25" y="105"/>
                                  </a:lnTo>
                                  <a:lnTo>
                                    <a:pt x="36" y="111"/>
                                  </a:lnTo>
                                  <a:lnTo>
                                    <a:pt x="46" y="114"/>
                                  </a:lnTo>
                                  <a:lnTo>
                                    <a:pt x="58" y="115"/>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3" name="Freeform 213"/>
                          <wps:cNvSpPr>
                            <a:spLocks/>
                          </wps:cNvSpPr>
                          <wps:spPr bwMode="auto">
                            <a:xfrm>
                              <a:off x="1973" y="2586"/>
                              <a:ext cx="55" cy="53"/>
                            </a:xfrm>
                            <a:custGeom>
                              <a:avLst/>
                              <a:gdLst>
                                <a:gd name="T0" fmla="*/ 58 w 118"/>
                                <a:gd name="T1" fmla="*/ 115 h 115"/>
                                <a:gd name="T2" fmla="*/ 70 w 118"/>
                                <a:gd name="T3" fmla="*/ 114 h 115"/>
                                <a:gd name="T4" fmla="*/ 82 w 118"/>
                                <a:gd name="T5" fmla="*/ 111 h 115"/>
                                <a:gd name="T6" fmla="*/ 91 w 118"/>
                                <a:gd name="T7" fmla="*/ 105 h 115"/>
                                <a:gd name="T8" fmla="*/ 100 w 118"/>
                                <a:gd name="T9" fmla="*/ 99 h 115"/>
                                <a:gd name="T10" fmla="*/ 107 w 118"/>
                                <a:gd name="T11" fmla="*/ 90 h 115"/>
                                <a:gd name="T12" fmla="*/ 113 w 118"/>
                                <a:gd name="T13" fmla="*/ 80 h 115"/>
                                <a:gd name="T14" fmla="*/ 116 w 118"/>
                                <a:gd name="T15" fmla="*/ 69 h 115"/>
                                <a:gd name="T16" fmla="*/ 118 w 118"/>
                                <a:gd name="T17" fmla="*/ 57 h 115"/>
                                <a:gd name="T18" fmla="*/ 116 w 118"/>
                                <a:gd name="T19" fmla="*/ 45 h 115"/>
                                <a:gd name="T20" fmla="*/ 113 w 118"/>
                                <a:gd name="T21" fmla="*/ 35 h 115"/>
                                <a:gd name="T22" fmla="*/ 107 w 118"/>
                                <a:gd name="T23" fmla="*/ 25 h 115"/>
                                <a:gd name="T24" fmla="*/ 100 w 118"/>
                                <a:gd name="T25" fmla="*/ 16 h 115"/>
                                <a:gd name="T26" fmla="*/ 91 w 118"/>
                                <a:gd name="T27" fmla="*/ 10 h 115"/>
                                <a:gd name="T28" fmla="*/ 82 w 118"/>
                                <a:gd name="T29" fmla="*/ 4 h 115"/>
                                <a:gd name="T30" fmla="*/ 70 w 118"/>
                                <a:gd name="T31" fmla="*/ 1 h 115"/>
                                <a:gd name="T32" fmla="*/ 58 w 118"/>
                                <a:gd name="T33" fmla="*/ 0 h 115"/>
                                <a:gd name="T34" fmla="*/ 46 w 118"/>
                                <a:gd name="T35" fmla="*/ 1 h 115"/>
                                <a:gd name="T36" fmla="*/ 36 w 118"/>
                                <a:gd name="T37" fmla="*/ 4 h 115"/>
                                <a:gd name="T38" fmla="*/ 26 w 118"/>
                                <a:gd name="T39" fmla="*/ 10 h 115"/>
                                <a:gd name="T40" fmla="*/ 18 w 118"/>
                                <a:gd name="T41" fmla="*/ 16 h 115"/>
                                <a:gd name="T42" fmla="*/ 11 w 118"/>
                                <a:gd name="T43" fmla="*/ 25 h 115"/>
                                <a:gd name="T44" fmla="*/ 5 w 118"/>
                                <a:gd name="T45" fmla="*/ 35 h 115"/>
                                <a:gd name="T46" fmla="*/ 2 w 118"/>
                                <a:gd name="T47" fmla="*/ 45 h 115"/>
                                <a:gd name="T48" fmla="*/ 0 w 118"/>
                                <a:gd name="T49" fmla="*/ 57 h 115"/>
                                <a:gd name="T50" fmla="*/ 2 w 118"/>
                                <a:gd name="T51" fmla="*/ 69 h 115"/>
                                <a:gd name="T52" fmla="*/ 5 w 118"/>
                                <a:gd name="T53" fmla="*/ 80 h 115"/>
                                <a:gd name="T54" fmla="*/ 11 w 118"/>
                                <a:gd name="T55" fmla="*/ 90 h 115"/>
                                <a:gd name="T56" fmla="*/ 18 w 118"/>
                                <a:gd name="T57" fmla="*/ 99 h 115"/>
                                <a:gd name="T58" fmla="*/ 26 w 118"/>
                                <a:gd name="T59" fmla="*/ 105 h 115"/>
                                <a:gd name="T60" fmla="*/ 36 w 118"/>
                                <a:gd name="T61" fmla="*/ 111 h 115"/>
                                <a:gd name="T62" fmla="*/ 46 w 118"/>
                                <a:gd name="T63" fmla="*/ 114 h 115"/>
                                <a:gd name="T64" fmla="*/ 58 w 118"/>
                                <a:gd name="T65" fmla="*/ 115 h 11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Lst>
                              <a:rect l="0" t="0" r="r" b="b"/>
                              <a:pathLst>
                                <a:path w="118" h="115">
                                  <a:moveTo>
                                    <a:pt x="58" y="115"/>
                                  </a:moveTo>
                                  <a:lnTo>
                                    <a:pt x="70" y="114"/>
                                  </a:lnTo>
                                  <a:lnTo>
                                    <a:pt x="82" y="111"/>
                                  </a:lnTo>
                                  <a:lnTo>
                                    <a:pt x="91" y="105"/>
                                  </a:lnTo>
                                  <a:lnTo>
                                    <a:pt x="100" y="99"/>
                                  </a:lnTo>
                                  <a:lnTo>
                                    <a:pt x="107" y="90"/>
                                  </a:lnTo>
                                  <a:lnTo>
                                    <a:pt x="113" y="80"/>
                                  </a:lnTo>
                                  <a:lnTo>
                                    <a:pt x="116" y="69"/>
                                  </a:lnTo>
                                  <a:lnTo>
                                    <a:pt x="118" y="57"/>
                                  </a:lnTo>
                                  <a:lnTo>
                                    <a:pt x="116" y="45"/>
                                  </a:lnTo>
                                  <a:lnTo>
                                    <a:pt x="113" y="35"/>
                                  </a:lnTo>
                                  <a:lnTo>
                                    <a:pt x="107" y="25"/>
                                  </a:lnTo>
                                  <a:lnTo>
                                    <a:pt x="100" y="16"/>
                                  </a:lnTo>
                                  <a:lnTo>
                                    <a:pt x="91" y="10"/>
                                  </a:lnTo>
                                  <a:lnTo>
                                    <a:pt x="82" y="4"/>
                                  </a:lnTo>
                                  <a:lnTo>
                                    <a:pt x="70" y="1"/>
                                  </a:lnTo>
                                  <a:lnTo>
                                    <a:pt x="58" y="0"/>
                                  </a:lnTo>
                                  <a:lnTo>
                                    <a:pt x="46" y="1"/>
                                  </a:lnTo>
                                  <a:lnTo>
                                    <a:pt x="36" y="4"/>
                                  </a:lnTo>
                                  <a:lnTo>
                                    <a:pt x="26" y="10"/>
                                  </a:lnTo>
                                  <a:lnTo>
                                    <a:pt x="18" y="16"/>
                                  </a:lnTo>
                                  <a:lnTo>
                                    <a:pt x="11" y="25"/>
                                  </a:lnTo>
                                  <a:lnTo>
                                    <a:pt x="5" y="35"/>
                                  </a:lnTo>
                                  <a:lnTo>
                                    <a:pt x="2" y="45"/>
                                  </a:lnTo>
                                  <a:lnTo>
                                    <a:pt x="0" y="57"/>
                                  </a:lnTo>
                                  <a:lnTo>
                                    <a:pt x="2" y="69"/>
                                  </a:lnTo>
                                  <a:lnTo>
                                    <a:pt x="5" y="80"/>
                                  </a:lnTo>
                                  <a:lnTo>
                                    <a:pt x="11" y="90"/>
                                  </a:lnTo>
                                  <a:lnTo>
                                    <a:pt x="18" y="99"/>
                                  </a:lnTo>
                                  <a:lnTo>
                                    <a:pt x="26" y="105"/>
                                  </a:lnTo>
                                  <a:lnTo>
                                    <a:pt x="36" y="111"/>
                                  </a:lnTo>
                                  <a:lnTo>
                                    <a:pt x="46" y="114"/>
                                  </a:lnTo>
                                  <a:lnTo>
                                    <a:pt x="58" y="115"/>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4" name="Freeform 214"/>
                          <wps:cNvSpPr>
                            <a:spLocks/>
                          </wps:cNvSpPr>
                          <wps:spPr bwMode="auto">
                            <a:xfrm>
                              <a:off x="2054" y="2416"/>
                              <a:ext cx="55" cy="54"/>
                            </a:xfrm>
                            <a:custGeom>
                              <a:avLst/>
                              <a:gdLst>
                                <a:gd name="T0" fmla="*/ 58 w 117"/>
                                <a:gd name="T1" fmla="*/ 118 h 118"/>
                                <a:gd name="T2" fmla="*/ 70 w 117"/>
                                <a:gd name="T3" fmla="*/ 116 h 118"/>
                                <a:gd name="T4" fmla="*/ 82 w 117"/>
                                <a:gd name="T5" fmla="*/ 113 h 118"/>
                                <a:gd name="T6" fmla="*/ 91 w 117"/>
                                <a:gd name="T7" fmla="*/ 107 h 118"/>
                                <a:gd name="T8" fmla="*/ 100 w 117"/>
                                <a:gd name="T9" fmla="*/ 100 h 118"/>
                                <a:gd name="T10" fmla="*/ 107 w 117"/>
                                <a:gd name="T11" fmla="*/ 91 h 118"/>
                                <a:gd name="T12" fmla="*/ 113 w 117"/>
                                <a:gd name="T13" fmla="*/ 82 h 118"/>
                                <a:gd name="T14" fmla="*/ 116 w 117"/>
                                <a:gd name="T15" fmla="*/ 70 h 118"/>
                                <a:gd name="T16" fmla="*/ 117 w 117"/>
                                <a:gd name="T17" fmla="*/ 58 h 118"/>
                                <a:gd name="T18" fmla="*/ 116 w 117"/>
                                <a:gd name="T19" fmla="*/ 46 h 118"/>
                                <a:gd name="T20" fmla="*/ 113 w 117"/>
                                <a:gd name="T21" fmla="*/ 36 h 118"/>
                                <a:gd name="T22" fmla="*/ 107 w 117"/>
                                <a:gd name="T23" fmla="*/ 26 h 118"/>
                                <a:gd name="T24" fmla="*/ 100 w 117"/>
                                <a:gd name="T25" fmla="*/ 18 h 118"/>
                                <a:gd name="T26" fmla="*/ 91 w 117"/>
                                <a:gd name="T27" fmla="*/ 11 h 118"/>
                                <a:gd name="T28" fmla="*/ 82 w 117"/>
                                <a:gd name="T29" fmla="*/ 5 h 118"/>
                                <a:gd name="T30" fmla="*/ 70 w 117"/>
                                <a:gd name="T31" fmla="*/ 2 h 118"/>
                                <a:gd name="T32" fmla="*/ 58 w 117"/>
                                <a:gd name="T33" fmla="*/ 0 h 118"/>
                                <a:gd name="T34" fmla="*/ 46 w 117"/>
                                <a:gd name="T35" fmla="*/ 2 h 118"/>
                                <a:gd name="T36" fmla="*/ 36 w 117"/>
                                <a:gd name="T37" fmla="*/ 5 h 118"/>
                                <a:gd name="T38" fmla="*/ 26 w 117"/>
                                <a:gd name="T39" fmla="*/ 11 h 118"/>
                                <a:gd name="T40" fmla="*/ 18 w 117"/>
                                <a:gd name="T41" fmla="*/ 18 h 118"/>
                                <a:gd name="T42" fmla="*/ 11 w 117"/>
                                <a:gd name="T43" fmla="*/ 26 h 118"/>
                                <a:gd name="T44" fmla="*/ 5 w 117"/>
                                <a:gd name="T45" fmla="*/ 36 h 118"/>
                                <a:gd name="T46" fmla="*/ 2 w 117"/>
                                <a:gd name="T47" fmla="*/ 46 h 118"/>
                                <a:gd name="T48" fmla="*/ 0 w 117"/>
                                <a:gd name="T49" fmla="*/ 58 h 118"/>
                                <a:gd name="T50" fmla="*/ 2 w 117"/>
                                <a:gd name="T51" fmla="*/ 70 h 118"/>
                                <a:gd name="T52" fmla="*/ 5 w 117"/>
                                <a:gd name="T53" fmla="*/ 82 h 118"/>
                                <a:gd name="T54" fmla="*/ 11 w 117"/>
                                <a:gd name="T55" fmla="*/ 91 h 118"/>
                                <a:gd name="T56" fmla="*/ 18 w 117"/>
                                <a:gd name="T57" fmla="*/ 100 h 118"/>
                                <a:gd name="T58" fmla="*/ 26 w 117"/>
                                <a:gd name="T59" fmla="*/ 107 h 118"/>
                                <a:gd name="T60" fmla="*/ 36 w 117"/>
                                <a:gd name="T61" fmla="*/ 113 h 118"/>
                                <a:gd name="T62" fmla="*/ 46 w 117"/>
                                <a:gd name="T63" fmla="*/ 116 h 118"/>
                                <a:gd name="T64" fmla="*/ 58 w 117"/>
                                <a:gd name="T65" fmla="*/ 118 h 1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Lst>
                              <a:rect l="0" t="0" r="r" b="b"/>
                              <a:pathLst>
                                <a:path w="117" h="118">
                                  <a:moveTo>
                                    <a:pt x="58" y="118"/>
                                  </a:moveTo>
                                  <a:lnTo>
                                    <a:pt x="70" y="116"/>
                                  </a:lnTo>
                                  <a:lnTo>
                                    <a:pt x="82" y="113"/>
                                  </a:lnTo>
                                  <a:lnTo>
                                    <a:pt x="91" y="107"/>
                                  </a:lnTo>
                                  <a:lnTo>
                                    <a:pt x="100" y="100"/>
                                  </a:lnTo>
                                  <a:lnTo>
                                    <a:pt x="107" y="91"/>
                                  </a:lnTo>
                                  <a:lnTo>
                                    <a:pt x="113" y="82"/>
                                  </a:lnTo>
                                  <a:lnTo>
                                    <a:pt x="116" y="70"/>
                                  </a:lnTo>
                                  <a:lnTo>
                                    <a:pt x="117" y="58"/>
                                  </a:lnTo>
                                  <a:lnTo>
                                    <a:pt x="116" y="46"/>
                                  </a:lnTo>
                                  <a:lnTo>
                                    <a:pt x="113" y="36"/>
                                  </a:lnTo>
                                  <a:lnTo>
                                    <a:pt x="107" y="26"/>
                                  </a:lnTo>
                                  <a:lnTo>
                                    <a:pt x="100" y="18"/>
                                  </a:lnTo>
                                  <a:lnTo>
                                    <a:pt x="91" y="11"/>
                                  </a:lnTo>
                                  <a:lnTo>
                                    <a:pt x="82" y="5"/>
                                  </a:lnTo>
                                  <a:lnTo>
                                    <a:pt x="70" y="2"/>
                                  </a:lnTo>
                                  <a:lnTo>
                                    <a:pt x="58" y="0"/>
                                  </a:lnTo>
                                  <a:lnTo>
                                    <a:pt x="46" y="2"/>
                                  </a:lnTo>
                                  <a:lnTo>
                                    <a:pt x="36" y="5"/>
                                  </a:lnTo>
                                  <a:lnTo>
                                    <a:pt x="26" y="11"/>
                                  </a:lnTo>
                                  <a:lnTo>
                                    <a:pt x="18" y="18"/>
                                  </a:lnTo>
                                  <a:lnTo>
                                    <a:pt x="11" y="26"/>
                                  </a:lnTo>
                                  <a:lnTo>
                                    <a:pt x="5" y="36"/>
                                  </a:lnTo>
                                  <a:lnTo>
                                    <a:pt x="2" y="46"/>
                                  </a:lnTo>
                                  <a:lnTo>
                                    <a:pt x="0" y="58"/>
                                  </a:lnTo>
                                  <a:lnTo>
                                    <a:pt x="2" y="70"/>
                                  </a:lnTo>
                                  <a:lnTo>
                                    <a:pt x="5" y="82"/>
                                  </a:lnTo>
                                  <a:lnTo>
                                    <a:pt x="11" y="91"/>
                                  </a:lnTo>
                                  <a:lnTo>
                                    <a:pt x="18" y="100"/>
                                  </a:lnTo>
                                  <a:lnTo>
                                    <a:pt x="26" y="107"/>
                                  </a:lnTo>
                                  <a:lnTo>
                                    <a:pt x="36" y="113"/>
                                  </a:lnTo>
                                  <a:lnTo>
                                    <a:pt x="46" y="116"/>
                                  </a:lnTo>
                                  <a:lnTo>
                                    <a:pt x="58" y="118"/>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5" name="Freeform 215"/>
                          <wps:cNvSpPr>
                            <a:spLocks/>
                          </wps:cNvSpPr>
                          <wps:spPr bwMode="auto">
                            <a:xfrm>
                              <a:off x="2069" y="2230"/>
                              <a:ext cx="54" cy="54"/>
                            </a:xfrm>
                            <a:custGeom>
                              <a:avLst/>
                              <a:gdLst>
                                <a:gd name="T0" fmla="*/ 58 w 118"/>
                                <a:gd name="T1" fmla="*/ 117 h 117"/>
                                <a:gd name="T2" fmla="*/ 70 w 118"/>
                                <a:gd name="T3" fmla="*/ 115 h 117"/>
                                <a:gd name="T4" fmla="*/ 82 w 118"/>
                                <a:gd name="T5" fmla="*/ 112 h 117"/>
                                <a:gd name="T6" fmla="*/ 91 w 118"/>
                                <a:gd name="T7" fmla="*/ 107 h 117"/>
                                <a:gd name="T8" fmla="*/ 100 w 118"/>
                                <a:gd name="T9" fmla="*/ 99 h 117"/>
                                <a:gd name="T10" fmla="*/ 107 w 118"/>
                                <a:gd name="T11" fmla="*/ 92 h 117"/>
                                <a:gd name="T12" fmla="*/ 113 w 118"/>
                                <a:gd name="T13" fmla="*/ 81 h 117"/>
                                <a:gd name="T14" fmla="*/ 116 w 118"/>
                                <a:gd name="T15" fmla="*/ 71 h 117"/>
                                <a:gd name="T16" fmla="*/ 118 w 118"/>
                                <a:gd name="T17" fmla="*/ 59 h 117"/>
                                <a:gd name="T18" fmla="*/ 116 w 118"/>
                                <a:gd name="T19" fmla="*/ 47 h 117"/>
                                <a:gd name="T20" fmla="*/ 113 w 118"/>
                                <a:gd name="T21" fmla="*/ 35 h 117"/>
                                <a:gd name="T22" fmla="*/ 107 w 118"/>
                                <a:gd name="T23" fmla="*/ 27 h 117"/>
                                <a:gd name="T24" fmla="*/ 100 w 118"/>
                                <a:gd name="T25" fmla="*/ 18 h 117"/>
                                <a:gd name="T26" fmla="*/ 91 w 118"/>
                                <a:gd name="T27" fmla="*/ 10 h 117"/>
                                <a:gd name="T28" fmla="*/ 82 w 118"/>
                                <a:gd name="T29" fmla="*/ 4 h 117"/>
                                <a:gd name="T30" fmla="*/ 70 w 118"/>
                                <a:gd name="T31" fmla="*/ 1 h 117"/>
                                <a:gd name="T32" fmla="*/ 58 w 118"/>
                                <a:gd name="T33" fmla="*/ 0 h 117"/>
                                <a:gd name="T34" fmla="*/ 46 w 118"/>
                                <a:gd name="T35" fmla="*/ 1 h 117"/>
                                <a:gd name="T36" fmla="*/ 36 w 118"/>
                                <a:gd name="T37" fmla="*/ 4 h 117"/>
                                <a:gd name="T38" fmla="*/ 26 w 118"/>
                                <a:gd name="T39" fmla="*/ 10 h 117"/>
                                <a:gd name="T40" fmla="*/ 18 w 118"/>
                                <a:gd name="T41" fmla="*/ 18 h 117"/>
                                <a:gd name="T42" fmla="*/ 11 w 118"/>
                                <a:gd name="T43" fmla="*/ 27 h 117"/>
                                <a:gd name="T44" fmla="*/ 5 w 118"/>
                                <a:gd name="T45" fmla="*/ 35 h 117"/>
                                <a:gd name="T46" fmla="*/ 2 w 118"/>
                                <a:gd name="T47" fmla="*/ 47 h 117"/>
                                <a:gd name="T48" fmla="*/ 0 w 118"/>
                                <a:gd name="T49" fmla="*/ 59 h 117"/>
                                <a:gd name="T50" fmla="*/ 2 w 118"/>
                                <a:gd name="T51" fmla="*/ 71 h 117"/>
                                <a:gd name="T52" fmla="*/ 5 w 118"/>
                                <a:gd name="T53" fmla="*/ 81 h 117"/>
                                <a:gd name="T54" fmla="*/ 11 w 118"/>
                                <a:gd name="T55" fmla="*/ 92 h 117"/>
                                <a:gd name="T56" fmla="*/ 18 w 118"/>
                                <a:gd name="T57" fmla="*/ 99 h 117"/>
                                <a:gd name="T58" fmla="*/ 26 w 118"/>
                                <a:gd name="T59" fmla="*/ 107 h 117"/>
                                <a:gd name="T60" fmla="*/ 36 w 118"/>
                                <a:gd name="T61" fmla="*/ 112 h 117"/>
                                <a:gd name="T62" fmla="*/ 46 w 118"/>
                                <a:gd name="T63" fmla="*/ 115 h 117"/>
                                <a:gd name="T64" fmla="*/ 58 w 118"/>
                                <a:gd name="T65" fmla="*/ 117 h 117"/>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Lst>
                              <a:rect l="0" t="0" r="r" b="b"/>
                              <a:pathLst>
                                <a:path w="118" h="117">
                                  <a:moveTo>
                                    <a:pt x="58" y="117"/>
                                  </a:moveTo>
                                  <a:lnTo>
                                    <a:pt x="70" y="115"/>
                                  </a:lnTo>
                                  <a:lnTo>
                                    <a:pt x="82" y="112"/>
                                  </a:lnTo>
                                  <a:lnTo>
                                    <a:pt x="91" y="107"/>
                                  </a:lnTo>
                                  <a:lnTo>
                                    <a:pt x="100" y="99"/>
                                  </a:lnTo>
                                  <a:lnTo>
                                    <a:pt x="107" y="92"/>
                                  </a:lnTo>
                                  <a:lnTo>
                                    <a:pt x="113" y="81"/>
                                  </a:lnTo>
                                  <a:lnTo>
                                    <a:pt x="116" y="71"/>
                                  </a:lnTo>
                                  <a:lnTo>
                                    <a:pt x="118" y="59"/>
                                  </a:lnTo>
                                  <a:lnTo>
                                    <a:pt x="116" y="47"/>
                                  </a:lnTo>
                                  <a:lnTo>
                                    <a:pt x="113" y="35"/>
                                  </a:lnTo>
                                  <a:lnTo>
                                    <a:pt x="107" y="27"/>
                                  </a:lnTo>
                                  <a:lnTo>
                                    <a:pt x="100" y="18"/>
                                  </a:lnTo>
                                  <a:lnTo>
                                    <a:pt x="91" y="10"/>
                                  </a:lnTo>
                                  <a:lnTo>
                                    <a:pt x="82" y="4"/>
                                  </a:lnTo>
                                  <a:lnTo>
                                    <a:pt x="70" y="1"/>
                                  </a:lnTo>
                                  <a:lnTo>
                                    <a:pt x="58" y="0"/>
                                  </a:lnTo>
                                  <a:lnTo>
                                    <a:pt x="46" y="1"/>
                                  </a:lnTo>
                                  <a:lnTo>
                                    <a:pt x="36" y="4"/>
                                  </a:lnTo>
                                  <a:lnTo>
                                    <a:pt x="26" y="10"/>
                                  </a:lnTo>
                                  <a:lnTo>
                                    <a:pt x="18" y="18"/>
                                  </a:lnTo>
                                  <a:lnTo>
                                    <a:pt x="11" y="27"/>
                                  </a:lnTo>
                                  <a:lnTo>
                                    <a:pt x="5" y="35"/>
                                  </a:lnTo>
                                  <a:lnTo>
                                    <a:pt x="2" y="47"/>
                                  </a:lnTo>
                                  <a:lnTo>
                                    <a:pt x="0" y="59"/>
                                  </a:lnTo>
                                  <a:lnTo>
                                    <a:pt x="2" y="71"/>
                                  </a:lnTo>
                                  <a:lnTo>
                                    <a:pt x="5" y="81"/>
                                  </a:lnTo>
                                  <a:lnTo>
                                    <a:pt x="11" y="92"/>
                                  </a:lnTo>
                                  <a:lnTo>
                                    <a:pt x="18" y="99"/>
                                  </a:lnTo>
                                  <a:lnTo>
                                    <a:pt x="26" y="107"/>
                                  </a:lnTo>
                                  <a:lnTo>
                                    <a:pt x="36" y="112"/>
                                  </a:lnTo>
                                  <a:lnTo>
                                    <a:pt x="46" y="115"/>
                                  </a:lnTo>
                                  <a:lnTo>
                                    <a:pt x="58" y="117"/>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6" name="Freeform 216"/>
                          <wps:cNvSpPr>
                            <a:spLocks/>
                          </wps:cNvSpPr>
                          <wps:spPr bwMode="auto">
                            <a:xfrm>
                              <a:off x="1233" y="2183"/>
                              <a:ext cx="123" cy="235"/>
                            </a:xfrm>
                            <a:custGeom>
                              <a:avLst/>
                              <a:gdLst>
                                <a:gd name="T0" fmla="*/ 166 w 265"/>
                                <a:gd name="T1" fmla="*/ 243 h 507"/>
                                <a:gd name="T2" fmla="*/ 130 w 265"/>
                                <a:gd name="T3" fmla="*/ 0 h 507"/>
                                <a:gd name="T4" fmla="*/ 89 w 265"/>
                                <a:gd name="T5" fmla="*/ 248 h 507"/>
                                <a:gd name="T6" fmla="*/ 70 w 265"/>
                                <a:gd name="T7" fmla="*/ 255 h 507"/>
                                <a:gd name="T8" fmla="*/ 53 w 265"/>
                                <a:gd name="T9" fmla="*/ 267 h 507"/>
                                <a:gd name="T10" fmla="*/ 38 w 265"/>
                                <a:gd name="T11" fmla="*/ 280 h 507"/>
                                <a:gd name="T12" fmla="*/ 25 w 265"/>
                                <a:gd name="T13" fmla="*/ 295 h 507"/>
                                <a:gd name="T14" fmla="*/ 15 w 265"/>
                                <a:gd name="T15" fmla="*/ 313 h 507"/>
                                <a:gd name="T16" fmla="*/ 6 w 265"/>
                                <a:gd name="T17" fmla="*/ 332 h 507"/>
                                <a:gd name="T18" fmla="*/ 1 w 265"/>
                                <a:gd name="T19" fmla="*/ 351 h 507"/>
                                <a:gd name="T20" fmla="*/ 0 w 265"/>
                                <a:gd name="T21" fmla="*/ 374 h 507"/>
                                <a:gd name="T22" fmla="*/ 3 w 265"/>
                                <a:gd name="T23" fmla="*/ 400 h 507"/>
                                <a:gd name="T24" fmla="*/ 10 w 265"/>
                                <a:gd name="T25" fmla="*/ 425 h 507"/>
                                <a:gd name="T26" fmla="*/ 22 w 265"/>
                                <a:gd name="T27" fmla="*/ 448 h 507"/>
                                <a:gd name="T28" fmla="*/ 38 w 265"/>
                                <a:gd name="T29" fmla="*/ 467 h 507"/>
                                <a:gd name="T30" fmla="*/ 59 w 265"/>
                                <a:gd name="T31" fmla="*/ 483 h 507"/>
                                <a:gd name="T32" fmla="*/ 81 w 265"/>
                                <a:gd name="T33" fmla="*/ 497 h 507"/>
                                <a:gd name="T34" fmla="*/ 107 w 265"/>
                                <a:gd name="T35" fmla="*/ 504 h 507"/>
                                <a:gd name="T36" fmla="*/ 133 w 265"/>
                                <a:gd name="T37" fmla="*/ 507 h 507"/>
                                <a:gd name="T38" fmla="*/ 160 w 265"/>
                                <a:gd name="T39" fmla="*/ 504 h 507"/>
                                <a:gd name="T40" fmla="*/ 185 w 265"/>
                                <a:gd name="T41" fmla="*/ 497 h 507"/>
                                <a:gd name="T42" fmla="*/ 207 w 265"/>
                                <a:gd name="T43" fmla="*/ 483 h 507"/>
                                <a:gd name="T44" fmla="*/ 227 w 265"/>
                                <a:gd name="T45" fmla="*/ 467 h 507"/>
                                <a:gd name="T46" fmla="*/ 243 w 265"/>
                                <a:gd name="T47" fmla="*/ 448 h 507"/>
                                <a:gd name="T48" fmla="*/ 255 w 265"/>
                                <a:gd name="T49" fmla="*/ 425 h 507"/>
                                <a:gd name="T50" fmla="*/ 262 w 265"/>
                                <a:gd name="T51" fmla="*/ 400 h 507"/>
                                <a:gd name="T52" fmla="*/ 265 w 265"/>
                                <a:gd name="T53" fmla="*/ 374 h 507"/>
                                <a:gd name="T54" fmla="*/ 264 w 265"/>
                                <a:gd name="T55" fmla="*/ 350 h 507"/>
                                <a:gd name="T56" fmla="*/ 258 w 265"/>
                                <a:gd name="T57" fmla="*/ 329 h 507"/>
                                <a:gd name="T58" fmla="*/ 249 w 265"/>
                                <a:gd name="T59" fmla="*/ 308 h 507"/>
                                <a:gd name="T60" fmla="*/ 237 w 265"/>
                                <a:gd name="T61" fmla="*/ 291 h 507"/>
                                <a:gd name="T62" fmla="*/ 222 w 265"/>
                                <a:gd name="T63" fmla="*/ 274 h 507"/>
                                <a:gd name="T64" fmla="*/ 206 w 265"/>
                                <a:gd name="T65" fmla="*/ 261 h 507"/>
                                <a:gd name="T66" fmla="*/ 187 w 265"/>
                                <a:gd name="T67" fmla="*/ 251 h 507"/>
                                <a:gd name="T68" fmla="*/ 166 w 265"/>
                                <a:gd name="T69" fmla="*/ 243 h 507"/>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Lst>
                              <a:rect l="0" t="0" r="r" b="b"/>
                              <a:pathLst>
                                <a:path w="265" h="507">
                                  <a:moveTo>
                                    <a:pt x="166" y="243"/>
                                  </a:moveTo>
                                  <a:lnTo>
                                    <a:pt x="130" y="0"/>
                                  </a:lnTo>
                                  <a:lnTo>
                                    <a:pt x="89" y="248"/>
                                  </a:lnTo>
                                  <a:lnTo>
                                    <a:pt x="70" y="255"/>
                                  </a:lnTo>
                                  <a:lnTo>
                                    <a:pt x="53" y="267"/>
                                  </a:lnTo>
                                  <a:lnTo>
                                    <a:pt x="38" y="280"/>
                                  </a:lnTo>
                                  <a:lnTo>
                                    <a:pt x="25" y="295"/>
                                  </a:lnTo>
                                  <a:lnTo>
                                    <a:pt x="15" y="313"/>
                                  </a:lnTo>
                                  <a:lnTo>
                                    <a:pt x="6" y="332"/>
                                  </a:lnTo>
                                  <a:lnTo>
                                    <a:pt x="1" y="351"/>
                                  </a:lnTo>
                                  <a:lnTo>
                                    <a:pt x="0" y="374"/>
                                  </a:lnTo>
                                  <a:lnTo>
                                    <a:pt x="3" y="400"/>
                                  </a:lnTo>
                                  <a:lnTo>
                                    <a:pt x="10" y="425"/>
                                  </a:lnTo>
                                  <a:lnTo>
                                    <a:pt x="22" y="448"/>
                                  </a:lnTo>
                                  <a:lnTo>
                                    <a:pt x="38" y="467"/>
                                  </a:lnTo>
                                  <a:lnTo>
                                    <a:pt x="59" y="483"/>
                                  </a:lnTo>
                                  <a:lnTo>
                                    <a:pt x="81" y="497"/>
                                  </a:lnTo>
                                  <a:lnTo>
                                    <a:pt x="107" y="504"/>
                                  </a:lnTo>
                                  <a:lnTo>
                                    <a:pt x="133" y="507"/>
                                  </a:lnTo>
                                  <a:lnTo>
                                    <a:pt x="160" y="504"/>
                                  </a:lnTo>
                                  <a:lnTo>
                                    <a:pt x="185" y="497"/>
                                  </a:lnTo>
                                  <a:lnTo>
                                    <a:pt x="207" y="483"/>
                                  </a:lnTo>
                                  <a:lnTo>
                                    <a:pt x="227" y="467"/>
                                  </a:lnTo>
                                  <a:lnTo>
                                    <a:pt x="243" y="448"/>
                                  </a:lnTo>
                                  <a:lnTo>
                                    <a:pt x="255" y="425"/>
                                  </a:lnTo>
                                  <a:lnTo>
                                    <a:pt x="262" y="400"/>
                                  </a:lnTo>
                                  <a:lnTo>
                                    <a:pt x="265" y="374"/>
                                  </a:lnTo>
                                  <a:lnTo>
                                    <a:pt x="264" y="350"/>
                                  </a:lnTo>
                                  <a:lnTo>
                                    <a:pt x="258" y="329"/>
                                  </a:lnTo>
                                  <a:lnTo>
                                    <a:pt x="249" y="308"/>
                                  </a:lnTo>
                                  <a:lnTo>
                                    <a:pt x="237" y="291"/>
                                  </a:lnTo>
                                  <a:lnTo>
                                    <a:pt x="222" y="274"/>
                                  </a:lnTo>
                                  <a:lnTo>
                                    <a:pt x="206" y="261"/>
                                  </a:lnTo>
                                  <a:lnTo>
                                    <a:pt x="187" y="251"/>
                                  </a:lnTo>
                                  <a:lnTo>
                                    <a:pt x="166" y="243"/>
                                  </a:lnTo>
                                  <a:close/>
                                </a:path>
                              </a:pathLst>
                            </a:custGeom>
                            <a:noFill/>
                            <a:ln>
                              <a:noFill/>
                            </a:ln>
                            <a:extLst>
                              <a:ext uri="{909E8E84-426E-40DD-AFC4-6F175D3DCCD1}">
                                <a14:hiddenFill xmlns:a14="http://schemas.microsoft.com/office/drawing/2010/main">
                                  <a:solidFill>
                                    <a:srgbClr val="000000"/>
                                  </a:solidFill>
                                </a14:hiddenFill>
                              </a:ex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7" name="Freeform 217"/>
                          <wps:cNvSpPr>
                            <a:spLocks/>
                          </wps:cNvSpPr>
                          <wps:spPr bwMode="auto">
                            <a:xfrm>
                              <a:off x="1098" y="2220"/>
                              <a:ext cx="743" cy="643"/>
                            </a:xfrm>
                            <a:custGeom>
                              <a:avLst/>
                              <a:gdLst>
                                <a:gd name="T0" fmla="*/ 1546 w 1605"/>
                                <a:gd name="T1" fmla="*/ 445 h 1389"/>
                                <a:gd name="T2" fmla="*/ 1503 w 1605"/>
                                <a:gd name="T3" fmla="*/ 396 h 1389"/>
                                <a:gd name="T4" fmla="*/ 1454 w 1605"/>
                                <a:gd name="T5" fmla="*/ 347 h 1389"/>
                                <a:gd name="T6" fmla="*/ 1444 w 1605"/>
                                <a:gd name="T7" fmla="*/ 339 h 1389"/>
                                <a:gd name="T8" fmla="*/ 1393 w 1605"/>
                                <a:gd name="T9" fmla="*/ 294 h 1389"/>
                                <a:gd name="T10" fmla="*/ 1318 w 1605"/>
                                <a:gd name="T11" fmla="*/ 231 h 1389"/>
                                <a:gd name="T12" fmla="*/ 1239 w 1605"/>
                                <a:gd name="T13" fmla="*/ 172 h 1389"/>
                                <a:gd name="T14" fmla="*/ 1158 w 1605"/>
                                <a:gd name="T15" fmla="*/ 114 h 1389"/>
                                <a:gd name="T16" fmla="*/ 1076 w 1605"/>
                                <a:gd name="T17" fmla="*/ 59 h 1389"/>
                                <a:gd name="T18" fmla="*/ 1015 w 1605"/>
                                <a:gd name="T19" fmla="*/ 19 h 1389"/>
                                <a:gd name="T20" fmla="*/ 987 w 1605"/>
                                <a:gd name="T21" fmla="*/ 0 h 1389"/>
                                <a:gd name="T22" fmla="*/ 888 w 1605"/>
                                <a:gd name="T23" fmla="*/ 5 h 1389"/>
                                <a:gd name="T24" fmla="*/ 794 w 1605"/>
                                <a:gd name="T25" fmla="*/ 12 h 1389"/>
                                <a:gd name="T26" fmla="*/ 705 w 1605"/>
                                <a:gd name="T27" fmla="*/ 22 h 1389"/>
                                <a:gd name="T28" fmla="*/ 622 w 1605"/>
                                <a:gd name="T29" fmla="*/ 36 h 1389"/>
                                <a:gd name="T30" fmla="*/ 547 w 1605"/>
                                <a:gd name="T31" fmla="*/ 53 h 1389"/>
                                <a:gd name="T32" fmla="*/ 553 w 1605"/>
                                <a:gd name="T33" fmla="*/ 120 h 1389"/>
                                <a:gd name="T34" fmla="*/ 600 w 1605"/>
                                <a:gd name="T35" fmla="*/ 168 h 1389"/>
                                <a:gd name="T36" fmla="*/ 630 w 1605"/>
                                <a:gd name="T37" fmla="*/ 230 h 1389"/>
                                <a:gd name="T38" fmla="*/ 636 w 1605"/>
                                <a:gd name="T39" fmla="*/ 334 h 1389"/>
                                <a:gd name="T40" fmla="*/ 597 w 1605"/>
                                <a:gd name="T41" fmla="*/ 421 h 1389"/>
                                <a:gd name="T42" fmla="*/ 526 w 1605"/>
                                <a:gd name="T43" fmla="*/ 483 h 1389"/>
                                <a:gd name="T44" fmla="*/ 433 w 1605"/>
                                <a:gd name="T45" fmla="*/ 748 h 1389"/>
                                <a:gd name="T46" fmla="*/ 322 w 1605"/>
                                <a:gd name="T47" fmla="*/ 483 h 1389"/>
                                <a:gd name="T48" fmla="*/ 249 w 1605"/>
                                <a:gd name="T49" fmla="*/ 418 h 1389"/>
                                <a:gd name="T50" fmla="*/ 212 w 1605"/>
                                <a:gd name="T51" fmla="*/ 326 h 1389"/>
                                <a:gd name="T52" fmla="*/ 96 w 1605"/>
                                <a:gd name="T53" fmla="*/ 366 h 1389"/>
                                <a:gd name="T54" fmla="*/ 64 w 1605"/>
                                <a:gd name="T55" fmla="*/ 430 h 1389"/>
                                <a:gd name="T56" fmla="*/ 37 w 1605"/>
                                <a:gd name="T57" fmla="*/ 498 h 1389"/>
                                <a:gd name="T58" fmla="*/ 3 w 1605"/>
                                <a:gd name="T59" fmla="*/ 661 h 1389"/>
                                <a:gd name="T60" fmla="*/ 7 w 1605"/>
                                <a:gd name="T61" fmla="*/ 830 h 1389"/>
                                <a:gd name="T62" fmla="*/ 49 w 1605"/>
                                <a:gd name="T63" fmla="*/ 1000 h 1389"/>
                                <a:gd name="T64" fmla="*/ 127 w 1605"/>
                                <a:gd name="T65" fmla="*/ 1169 h 1389"/>
                                <a:gd name="T66" fmla="*/ 243 w 1605"/>
                                <a:gd name="T67" fmla="*/ 1335 h 1389"/>
                                <a:gd name="T68" fmla="*/ 277 w 1605"/>
                                <a:gd name="T69" fmla="*/ 1329 h 1389"/>
                                <a:gd name="T70" fmla="*/ 273 w 1605"/>
                                <a:gd name="T71" fmla="*/ 1211 h 1389"/>
                                <a:gd name="T72" fmla="*/ 301 w 1605"/>
                                <a:gd name="T73" fmla="*/ 1077 h 1389"/>
                                <a:gd name="T74" fmla="*/ 338 w 1605"/>
                                <a:gd name="T75" fmla="*/ 1006 h 1389"/>
                                <a:gd name="T76" fmla="*/ 393 w 1605"/>
                                <a:gd name="T77" fmla="*/ 940 h 1389"/>
                                <a:gd name="T78" fmla="*/ 458 w 1605"/>
                                <a:gd name="T79" fmla="*/ 879 h 1389"/>
                                <a:gd name="T80" fmla="*/ 529 w 1605"/>
                                <a:gd name="T81" fmla="*/ 829 h 1389"/>
                                <a:gd name="T82" fmla="*/ 602 w 1605"/>
                                <a:gd name="T83" fmla="*/ 789 h 1389"/>
                                <a:gd name="T84" fmla="*/ 657 w 1605"/>
                                <a:gd name="T85" fmla="*/ 766 h 1389"/>
                                <a:gd name="T86" fmla="*/ 705 w 1605"/>
                                <a:gd name="T87" fmla="*/ 750 h 1389"/>
                                <a:gd name="T88" fmla="*/ 756 w 1605"/>
                                <a:gd name="T89" fmla="*/ 738 h 1389"/>
                                <a:gd name="T90" fmla="*/ 750 w 1605"/>
                                <a:gd name="T91" fmla="*/ 677 h 1389"/>
                                <a:gd name="T92" fmla="*/ 800 w 1605"/>
                                <a:gd name="T93" fmla="*/ 578 h 1389"/>
                                <a:gd name="T94" fmla="*/ 913 w 1605"/>
                                <a:gd name="T95" fmla="*/ 525 h 1389"/>
                                <a:gd name="T96" fmla="*/ 1026 w 1605"/>
                                <a:gd name="T97" fmla="*/ 556 h 1389"/>
                                <a:gd name="T98" fmla="*/ 1109 w 1605"/>
                                <a:gd name="T99" fmla="*/ 648 h 1389"/>
                                <a:gd name="T100" fmla="*/ 1166 w 1605"/>
                                <a:gd name="T101" fmla="*/ 725 h 1389"/>
                                <a:gd name="T102" fmla="*/ 1186 w 1605"/>
                                <a:gd name="T103" fmla="*/ 725 h 1389"/>
                                <a:gd name="T104" fmla="*/ 1220 w 1605"/>
                                <a:gd name="T105" fmla="*/ 652 h 1389"/>
                                <a:gd name="T106" fmla="*/ 1284 w 1605"/>
                                <a:gd name="T107" fmla="*/ 569 h 1389"/>
                                <a:gd name="T108" fmla="*/ 1378 w 1605"/>
                                <a:gd name="T109" fmla="*/ 547 h 1389"/>
                                <a:gd name="T110" fmla="*/ 1476 w 1605"/>
                                <a:gd name="T111" fmla="*/ 605 h 1389"/>
                                <a:gd name="T112" fmla="*/ 1542 w 1605"/>
                                <a:gd name="T113" fmla="*/ 708 h 1389"/>
                                <a:gd name="T114" fmla="*/ 1570 w 1605"/>
                                <a:gd name="T115" fmla="*/ 744 h 1389"/>
                                <a:gd name="T116" fmla="*/ 1588 w 1605"/>
                                <a:gd name="T117" fmla="*/ 723 h 1389"/>
                                <a:gd name="T118" fmla="*/ 1605 w 1605"/>
                                <a:gd name="T119" fmla="*/ 627 h 1389"/>
                                <a:gd name="T120" fmla="*/ 1590 w 1605"/>
                                <a:gd name="T121" fmla="*/ 513 h 138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 ang="0">
                                  <a:pos x="T100" y="T101"/>
                                </a:cxn>
                                <a:cxn ang="0">
                                  <a:pos x="T102" y="T103"/>
                                </a:cxn>
                                <a:cxn ang="0">
                                  <a:pos x="T104" y="T105"/>
                                </a:cxn>
                                <a:cxn ang="0">
                                  <a:pos x="T106" y="T107"/>
                                </a:cxn>
                                <a:cxn ang="0">
                                  <a:pos x="T108" y="T109"/>
                                </a:cxn>
                                <a:cxn ang="0">
                                  <a:pos x="T110" y="T111"/>
                                </a:cxn>
                                <a:cxn ang="0">
                                  <a:pos x="T112" y="T113"/>
                                </a:cxn>
                                <a:cxn ang="0">
                                  <a:pos x="T114" y="T115"/>
                                </a:cxn>
                                <a:cxn ang="0">
                                  <a:pos x="T116" y="T117"/>
                                </a:cxn>
                                <a:cxn ang="0">
                                  <a:pos x="T118" y="T119"/>
                                </a:cxn>
                                <a:cxn ang="0">
                                  <a:pos x="T120" y="T121"/>
                                </a:cxn>
                              </a:cxnLst>
                              <a:rect l="0" t="0" r="r" b="b"/>
                              <a:pathLst>
                                <a:path w="1605" h="1389">
                                  <a:moveTo>
                                    <a:pt x="1571" y="477"/>
                                  </a:moveTo>
                                  <a:lnTo>
                                    <a:pt x="1559" y="461"/>
                                  </a:lnTo>
                                  <a:lnTo>
                                    <a:pt x="1546" y="445"/>
                                  </a:lnTo>
                                  <a:lnTo>
                                    <a:pt x="1533" y="428"/>
                                  </a:lnTo>
                                  <a:lnTo>
                                    <a:pt x="1518" y="412"/>
                                  </a:lnTo>
                                  <a:lnTo>
                                    <a:pt x="1503" y="396"/>
                                  </a:lnTo>
                                  <a:lnTo>
                                    <a:pt x="1487" y="379"/>
                                  </a:lnTo>
                                  <a:lnTo>
                                    <a:pt x="1470" y="363"/>
                                  </a:lnTo>
                                  <a:lnTo>
                                    <a:pt x="1454" y="347"/>
                                  </a:lnTo>
                                  <a:lnTo>
                                    <a:pt x="1453" y="345"/>
                                  </a:lnTo>
                                  <a:lnTo>
                                    <a:pt x="1448" y="342"/>
                                  </a:lnTo>
                                  <a:lnTo>
                                    <a:pt x="1444" y="339"/>
                                  </a:lnTo>
                                  <a:lnTo>
                                    <a:pt x="1441" y="335"/>
                                  </a:lnTo>
                                  <a:lnTo>
                                    <a:pt x="1417" y="314"/>
                                  </a:lnTo>
                                  <a:lnTo>
                                    <a:pt x="1393" y="294"/>
                                  </a:lnTo>
                                  <a:lnTo>
                                    <a:pt x="1370" y="273"/>
                                  </a:lnTo>
                                  <a:lnTo>
                                    <a:pt x="1344" y="252"/>
                                  </a:lnTo>
                                  <a:lnTo>
                                    <a:pt x="1318" y="231"/>
                                  </a:lnTo>
                                  <a:lnTo>
                                    <a:pt x="1293" y="212"/>
                                  </a:lnTo>
                                  <a:lnTo>
                                    <a:pt x="1266" y="191"/>
                                  </a:lnTo>
                                  <a:lnTo>
                                    <a:pt x="1239" y="172"/>
                                  </a:lnTo>
                                  <a:lnTo>
                                    <a:pt x="1211" y="153"/>
                                  </a:lnTo>
                                  <a:lnTo>
                                    <a:pt x="1184" y="133"/>
                                  </a:lnTo>
                                  <a:lnTo>
                                    <a:pt x="1158" y="114"/>
                                  </a:lnTo>
                                  <a:lnTo>
                                    <a:pt x="1131" y="95"/>
                                  </a:lnTo>
                                  <a:lnTo>
                                    <a:pt x="1103" y="77"/>
                                  </a:lnTo>
                                  <a:lnTo>
                                    <a:pt x="1076" y="59"/>
                                  </a:lnTo>
                                  <a:lnTo>
                                    <a:pt x="1051" y="42"/>
                                  </a:lnTo>
                                  <a:lnTo>
                                    <a:pt x="1024" y="25"/>
                                  </a:lnTo>
                                  <a:lnTo>
                                    <a:pt x="1015" y="19"/>
                                  </a:lnTo>
                                  <a:lnTo>
                                    <a:pt x="1006" y="12"/>
                                  </a:lnTo>
                                  <a:lnTo>
                                    <a:pt x="996" y="6"/>
                                  </a:lnTo>
                                  <a:lnTo>
                                    <a:pt x="987" y="0"/>
                                  </a:lnTo>
                                  <a:lnTo>
                                    <a:pt x="953" y="2"/>
                                  </a:lnTo>
                                  <a:lnTo>
                                    <a:pt x="920" y="3"/>
                                  </a:lnTo>
                                  <a:lnTo>
                                    <a:pt x="888" y="5"/>
                                  </a:lnTo>
                                  <a:lnTo>
                                    <a:pt x="857" y="8"/>
                                  </a:lnTo>
                                  <a:lnTo>
                                    <a:pt x="826" y="9"/>
                                  </a:lnTo>
                                  <a:lnTo>
                                    <a:pt x="794" y="12"/>
                                  </a:lnTo>
                                  <a:lnTo>
                                    <a:pt x="765" y="15"/>
                                  </a:lnTo>
                                  <a:lnTo>
                                    <a:pt x="735" y="18"/>
                                  </a:lnTo>
                                  <a:lnTo>
                                    <a:pt x="705" y="22"/>
                                  </a:lnTo>
                                  <a:lnTo>
                                    <a:pt x="677" y="27"/>
                                  </a:lnTo>
                                  <a:lnTo>
                                    <a:pt x="649" y="31"/>
                                  </a:lnTo>
                                  <a:lnTo>
                                    <a:pt x="622" y="36"/>
                                  </a:lnTo>
                                  <a:lnTo>
                                    <a:pt x="597" y="42"/>
                                  </a:lnTo>
                                  <a:lnTo>
                                    <a:pt x="572" y="48"/>
                                  </a:lnTo>
                                  <a:lnTo>
                                    <a:pt x="547" y="53"/>
                                  </a:lnTo>
                                  <a:lnTo>
                                    <a:pt x="523" y="59"/>
                                  </a:lnTo>
                                  <a:lnTo>
                                    <a:pt x="533" y="108"/>
                                  </a:lnTo>
                                  <a:lnTo>
                                    <a:pt x="553" y="120"/>
                                  </a:lnTo>
                                  <a:lnTo>
                                    <a:pt x="569" y="135"/>
                                  </a:lnTo>
                                  <a:lnTo>
                                    <a:pt x="585" y="150"/>
                                  </a:lnTo>
                                  <a:lnTo>
                                    <a:pt x="600" y="168"/>
                                  </a:lnTo>
                                  <a:lnTo>
                                    <a:pt x="612" y="187"/>
                                  </a:lnTo>
                                  <a:lnTo>
                                    <a:pt x="622" y="208"/>
                                  </a:lnTo>
                                  <a:lnTo>
                                    <a:pt x="630" y="230"/>
                                  </a:lnTo>
                                  <a:lnTo>
                                    <a:pt x="636" y="252"/>
                                  </a:lnTo>
                                  <a:lnTo>
                                    <a:pt x="920" y="291"/>
                                  </a:lnTo>
                                  <a:lnTo>
                                    <a:pt x="636" y="334"/>
                                  </a:lnTo>
                                  <a:lnTo>
                                    <a:pt x="627" y="365"/>
                                  </a:lnTo>
                                  <a:lnTo>
                                    <a:pt x="615" y="394"/>
                                  </a:lnTo>
                                  <a:lnTo>
                                    <a:pt x="597" y="421"/>
                                  </a:lnTo>
                                  <a:lnTo>
                                    <a:pt x="576" y="445"/>
                                  </a:lnTo>
                                  <a:lnTo>
                                    <a:pt x="553" y="465"/>
                                  </a:lnTo>
                                  <a:lnTo>
                                    <a:pt x="526" y="483"/>
                                  </a:lnTo>
                                  <a:lnTo>
                                    <a:pt x="498" y="497"/>
                                  </a:lnTo>
                                  <a:lnTo>
                                    <a:pt x="467" y="505"/>
                                  </a:lnTo>
                                  <a:lnTo>
                                    <a:pt x="433" y="748"/>
                                  </a:lnTo>
                                  <a:lnTo>
                                    <a:pt x="384" y="505"/>
                                  </a:lnTo>
                                  <a:lnTo>
                                    <a:pt x="351" y="497"/>
                                  </a:lnTo>
                                  <a:lnTo>
                                    <a:pt x="322" y="483"/>
                                  </a:lnTo>
                                  <a:lnTo>
                                    <a:pt x="295" y="465"/>
                                  </a:lnTo>
                                  <a:lnTo>
                                    <a:pt x="270" y="443"/>
                                  </a:lnTo>
                                  <a:lnTo>
                                    <a:pt x="249" y="418"/>
                                  </a:lnTo>
                                  <a:lnTo>
                                    <a:pt x="233" y="390"/>
                                  </a:lnTo>
                                  <a:lnTo>
                                    <a:pt x="219" y="359"/>
                                  </a:lnTo>
                                  <a:lnTo>
                                    <a:pt x="212" y="326"/>
                                  </a:lnTo>
                                  <a:lnTo>
                                    <a:pt x="123" y="326"/>
                                  </a:lnTo>
                                  <a:lnTo>
                                    <a:pt x="110" y="345"/>
                                  </a:lnTo>
                                  <a:lnTo>
                                    <a:pt x="96" y="366"/>
                                  </a:lnTo>
                                  <a:lnTo>
                                    <a:pt x="84" y="387"/>
                                  </a:lnTo>
                                  <a:lnTo>
                                    <a:pt x="74" y="408"/>
                                  </a:lnTo>
                                  <a:lnTo>
                                    <a:pt x="64" y="430"/>
                                  </a:lnTo>
                                  <a:lnTo>
                                    <a:pt x="53" y="452"/>
                                  </a:lnTo>
                                  <a:lnTo>
                                    <a:pt x="44" y="474"/>
                                  </a:lnTo>
                                  <a:lnTo>
                                    <a:pt x="37" y="498"/>
                                  </a:lnTo>
                                  <a:lnTo>
                                    <a:pt x="21" y="551"/>
                                  </a:lnTo>
                                  <a:lnTo>
                                    <a:pt x="10" y="606"/>
                                  </a:lnTo>
                                  <a:lnTo>
                                    <a:pt x="3" y="661"/>
                                  </a:lnTo>
                                  <a:lnTo>
                                    <a:pt x="0" y="717"/>
                                  </a:lnTo>
                                  <a:lnTo>
                                    <a:pt x="1" y="774"/>
                                  </a:lnTo>
                                  <a:lnTo>
                                    <a:pt x="7" y="830"/>
                                  </a:lnTo>
                                  <a:lnTo>
                                    <a:pt x="16" y="886"/>
                                  </a:lnTo>
                                  <a:lnTo>
                                    <a:pt x="29" y="943"/>
                                  </a:lnTo>
                                  <a:lnTo>
                                    <a:pt x="49" y="1000"/>
                                  </a:lnTo>
                                  <a:lnTo>
                                    <a:pt x="69" y="1057"/>
                                  </a:lnTo>
                                  <a:lnTo>
                                    <a:pt x="96" y="1113"/>
                                  </a:lnTo>
                                  <a:lnTo>
                                    <a:pt x="127" y="1169"/>
                                  </a:lnTo>
                                  <a:lnTo>
                                    <a:pt x="161" y="1226"/>
                                  </a:lnTo>
                                  <a:lnTo>
                                    <a:pt x="200" y="1281"/>
                                  </a:lnTo>
                                  <a:lnTo>
                                    <a:pt x="243" y="1335"/>
                                  </a:lnTo>
                                  <a:lnTo>
                                    <a:pt x="289" y="1389"/>
                                  </a:lnTo>
                                  <a:lnTo>
                                    <a:pt x="283" y="1361"/>
                                  </a:lnTo>
                                  <a:lnTo>
                                    <a:pt x="277" y="1329"/>
                                  </a:lnTo>
                                  <a:lnTo>
                                    <a:pt x="274" y="1292"/>
                                  </a:lnTo>
                                  <a:lnTo>
                                    <a:pt x="271" y="1252"/>
                                  </a:lnTo>
                                  <a:lnTo>
                                    <a:pt x="273" y="1211"/>
                                  </a:lnTo>
                                  <a:lnTo>
                                    <a:pt x="277" y="1168"/>
                                  </a:lnTo>
                                  <a:lnTo>
                                    <a:pt x="286" y="1122"/>
                                  </a:lnTo>
                                  <a:lnTo>
                                    <a:pt x="301" y="1077"/>
                                  </a:lnTo>
                                  <a:lnTo>
                                    <a:pt x="311" y="1054"/>
                                  </a:lnTo>
                                  <a:lnTo>
                                    <a:pt x="323" y="1029"/>
                                  </a:lnTo>
                                  <a:lnTo>
                                    <a:pt x="338" y="1006"/>
                                  </a:lnTo>
                                  <a:lnTo>
                                    <a:pt x="354" y="983"/>
                                  </a:lnTo>
                                  <a:lnTo>
                                    <a:pt x="373" y="960"/>
                                  </a:lnTo>
                                  <a:lnTo>
                                    <a:pt x="393" y="940"/>
                                  </a:lnTo>
                                  <a:lnTo>
                                    <a:pt x="413" y="919"/>
                                  </a:lnTo>
                                  <a:lnTo>
                                    <a:pt x="436" y="898"/>
                                  </a:lnTo>
                                  <a:lnTo>
                                    <a:pt x="458" y="879"/>
                                  </a:lnTo>
                                  <a:lnTo>
                                    <a:pt x="482" y="861"/>
                                  </a:lnTo>
                                  <a:lnTo>
                                    <a:pt x="505" y="845"/>
                                  </a:lnTo>
                                  <a:lnTo>
                                    <a:pt x="529" y="829"/>
                                  </a:lnTo>
                                  <a:lnTo>
                                    <a:pt x="554" y="814"/>
                                  </a:lnTo>
                                  <a:lnTo>
                                    <a:pt x="578" y="800"/>
                                  </a:lnTo>
                                  <a:lnTo>
                                    <a:pt x="602" y="789"/>
                                  </a:lnTo>
                                  <a:lnTo>
                                    <a:pt x="625" y="778"/>
                                  </a:lnTo>
                                  <a:lnTo>
                                    <a:pt x="642" y="772"/>
                                  </a:lnTo>
                                  <a:lnTo>
                                    <a:pt x="657" y="766"/>
                                  </a:lnTo>
                                  <a:lnTo>
                                    <a:pt x="673" y="760"/>
                                  </a:lnTo>
                                  <a:lnTo>
                                    <a:pt x="689" y="754"/>
                                  </a:lnTo>
                                  <a:lnTo>
                                    <a:pt x="705" y="750"/>
                                  </a:lnTo>
                                  <a:lnTo>
                                    <a:pt x="722" y="746"/>
                                  </a:lnTo>
                                  <a:lnTo>
                                    <a:pt x="738" y="741"/>
                                  </a:lnTo>
                                  <a:lnTo>
                                    <a:pt x="756" y="738"/>
                                  </a:lnTo>
                                  <a:lnTo>
                                    <a:pt x="743" y="738"/>
                                  </a:lnTo>
                                  <a:lnTo>
                                    <a:pt x="744" y="710"/>
                                  </a:lnTo>
                                  <a:lnTo>
                                    <a:pt x="750" y="677"/>
                                  </a:lnTo>
                                  <a:lnTo>
                                    <a:pt x="760" y="643"/>
                                  </a:lnTo>
                                  <a:lnTo>
                                    <a:pt x="777" y="609"/>
                                  </a:lnTo>
                                  <a:lnTo>
                                    <a:pt x="800" y="578"/>
                                  </a:lnTo>
                                  <a:lnTo>
                                    <a:pt x="830" y="553"/>
                                  </a:lnTo>
                                  <a:lnTo>
                                    <a:pt x="867" y="534"/>
                                  </a:lnTo>
                                  <a:lnTo>
                                    <a:pt x="913" y="525"/>
                                  </a:lnTo>
                                  <a:lnTo>
                                    <a:pt x="955" y="526"/>
                                  </a:lnTo>
                                  <a:lnTo>
                                    <a:pt x="992" y="538"/>
                                  </a:lnTo>
                                  <a:lnTo>
                                    <a:pt x="1026" y="556"/>
                                  </a:lnTo>
                                  <a:lnTo>
                                    <a:pt x="1057" y="583"/>
                                  </a:lnTo>
                                  <a:lnTo>
                                    <a:pt x="1085" y="614"/>
                                  </a:lnTo>
                                  <a:lnTo>
                                    <a:pt x="1109" y="648"/>
                                  </a:lnTo>
                                  <a:lnTo>
                                    <a:pt x="1129" y="686"/>
                                  </a:lnTo>
                                  <a:lnTo>
                                    <a:pt x="1149" y="725"/>
                                  </a:lnTo>
                                  <a:lnTo>
                                    <a:pt x="1166" y="725"/>
                                  </a:lnTo>
                                  <a:lnTo>
                                    <a:pt x="1177" y="725"/>
                                  </a:lnTo>
                                  <a:lnTo>
                                    <a:pt x="1184" y="725"/>
                                  </a:lnTo>
                                  <a:lnTo>
                                    <a:pt x="1186" y="725"/>
                                  </a:lnTo>
                                  <a:lnTo>
                                    <a:pt x="1193" y="706"/>
                                  </a:lnTo>
                                  <a:lnTo>
                                    <a:pt x="1205" y="682"/>
                                  </a:lnTo>
                                  <a:lnTo>
                                    <a:pt x="1220" y="652"/>
                                  </a:lnTo>
                                  <a:lnTo>
                                    <a:pt x="1238" y="623"/>
                                  </a:lnTo>
                                  <a:lnTo>
                                    <a:pt x="1260" y="594"/>
                                  </a:lnTo>
                                  <a:lnTo>
                                    <a:pt x="1284" y="569"/>
                                  </a:lnTo>
                                  <a:lnTo>
                                    <a:pt x="1310" y="551"/>
                                  </a:lnTo>
                                  <a:lnTo>
                                    <a:pt x="1338" y="544"/>
                                  </a:lnTo>
                                  <a:lnTo>
                                    <a:pt x="1378" y="547"/>
                                  </a:lnTo>
                                  <a:lnTo>
                                    <a:pt x="1416" y="559"/>
                                  </a:lnTo>
                                  <a:lnTo>
                                    <a:pt x="1448" y="580"/>
                                  </a:lnTo>
                                  <a:lnTo>
                                    <a:pt x="1476" y="605"/>
                                  </a:lnTo>
                                  <a:lnTo>
                                    <a:pt x="1502" y="636"/>
                                  </a:lnTo>
                                  <a:lnTo>
                                    <a:pt x="1522" y="671"/>
                                  </a:lnTo>
                                  <a:lnTo>
                                    <a:pt x="1542" y="708"/>
                                  </a:lnTo>
                                  <a:lnTo>
                                    <a:pt x="1556" y="746"/>
                                  </a:lnTo>
                                  <a:lnTo>
                                    <a:pt x="1562" y="744"/>
                                  </a:lnTo>
                                  <a:lnTo>
                                    <a:pt x="1570" y="744"/>
                                  </a:lnTo>
                                  <a:lnTo>
                                    <a:pt x="1576" y="743"/>
                                  </a:lnTo>
                                  <a:lnTo>
                                    <a:pt x="1582" y="743"/>
                                  </a:lnTo>
                                  <a:lnTo>
                                    <a:pt x="1588" y="723"/>
                                  </a:lnTo>
                                  <a:lnTo>
                                    <a:pt x="1595" y="697"/>
                                  </a:lnTo>
                                  <a:lnTo>
                                    <a:pt x="1601" y="664"/>
                                  </a:lnTo>
                                  <a:lnTo>
                                    <a:pt x="1605" y="627"/>
                                  </a:lnTo>
                                  <a:lnTo>
                                    <a:pt x="1605" y="588"/>
                                  </a:lnTo>
                                  <a:lnTo>
                                    <a:pt x="1601" y="550"/>
                                  </a:lnTo>
                                  <a:lnTo>
                                    <a:pt x="1590" y="513"/>
                                  </a:lnTo>
                                  <a:lnTo>
                                    <a:pt x="1571" y="477"/>
                                  </a:lnTo>
                                  <a:close/>
                                </a:path>
                              </a:pathLst>
                            </a:custGeom>
                            <a:noFill/>
                            <a:ln>
                              <a:noFill/>
                            </a:ln>
                            <a:extLst>
                              <a:ext uri="{909E8E84-426E-40DD-AFC4-6F175D3DCCD1}">
                                <a14:hiddenFill xmlns:a14="http://schemas.microsoft.com/office/drawing/2010/main">
                                  <a:solidFill>
                                    <a:srgbClr val="000000"/>
                                  </a:solidFill>
                                </a14:hiddenFill>
                              </a:ex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wgp>
                    </wpc:wpc>
                  </a:graphicData>
                </a:graphic>
              </wp:inline>
            </w:drawing>
          </mc:Choice>
          <mc:Fallback>
            <w:pict>
              <v:group w14:anchorId="11BC0441" id="Zeichenbereich 193" o:spid="_x0000_s1026" editas="canvas" style="width:450pt;height:1in;mso-position-horizontal-relative:char;mso-position-vertical-relative:line" coordsize="57150,914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7" type="#_x0000_t75" style="position:absolute;width:57150;height:9144;visibility:visible;mso-wrap-style:square">
                  <v:fill o:detectmouseclick="t"/>
                  <v:path o:connecttype="none"/>
                </v:shape>
                <v:shapetype id="_x0000_t202" coordsize="21600,21600" o:spt="202" path="m,l,21600r21600,l21600,xe">
                  <v:stroke joinstyle="miter"/>
                  <v:path gradientshapeok="t" o:connecttype="rect"/>
                </v:shapetype>
                <v:shape id="WordArt 195" o:spid="_x0000_s1028" type="#_x0000_t202" style="position:absolute;left:14859;top:1143;width:36576;height:685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" filled="f" stroked="f">
                  <o:lock v:ext="edit" shapetype="t"/>
                  <v:textbox style="mso-fit-shape-to-text:t">
                    <w:txbxContent>
                      <w:p w14:paraId="7652F679" w14:textId="77777777" w:rsidR="008328CB" w:rsidRDefault="008328CB" w:rsidP="008328CB">
                        <w:pPr>
                          <w:jc w:val="center"/>
                          <w:rPr>
                            <w:rFonts w:ascii="DomBold BT" w:hAnsi="DomBold BT"/>
                            <w:b/>
                            <w:bCs/>
                            <w:shadow/>
                            <w:color w:val="00CCFF"/>
                            <w:sz w:val="72"/>
                            <w:szCs w:val="72"/>
                            <w14:shadow w14:blurRad="0" w14:dist="45847" w14:dir="2021404" w14:sx="100000" w14:sy="100000" w14:kx="0" w14:ky="0" w14:algn="ctr">
                              <w14:srgbClr w14:val="808080">
                                <w14:alpha w14:val="20000"/>
                              </w14:srgbClr>
                            </w14:shadow>
                            <w14:textOutline w14:w="12700" w14:cap="flat" w14:cmpd="sng" w14:algn="ctr">
                              <w14:solidFill>
                                <w14:srgbClr w14:val="000000"/>
                              </w14:solidFill>
                              <w14:prstDash w14:val="solid"/>
                              <w14:round/>
                            </w14:textOutline>
                            <w14:textFill>
                              <w14:gradFill>
                                <w14:gsLst>
                                  <w14:gs w14:pos="0">
                                    <w14:srgbClr w14:val="00CCFF"/>
                                  </w14:gs>
                                  <w14:gs w14:pos="100000">
                                    <w14:srgbClr w14:val="339966"/>
                                  </w14:gs>
                                </w14:gsLst>
                                <w14:lin w14:ang="5400000" w14:scaled="1"/>
                              </w14:gradFill>
                            </w14:textFill>
                          </w:rPr>
                        </w:pPr>
                        <w:r>
                          <w:rPr>
                            <w:rFonts w:ascii="DomBold BT" w:hAnsi="DomBold BT"/>
                            <w:b/>
                            <w:bCs/>
                            <w:shadow/>
                            <w:color w:val="00CCFF"/>
                            <w:sz w:val="72"/>
                            <w:szCs w:val="72"/>
                            <w14:shadow w14:blurRad="0" w14:dist="45847" w14:dir="2021404" w14:sx="100000" w14:sy="100000" w14:kx="0" w14:ky="0" w14:algn="ctr">
                              <w14:srgbClr w14:val="808080">
                                <w14:alpha w14:val="20000"/>
                              </w14:srgbClr>
                            </w14:shadow>
                            <w14:textOutline w14:w="12700" w14:cap="flat" w14:cmpd="sng" w14:algn="ctr">
                              <w14:solidFill>
                                <w14:srgbClr w14:val="000000"/>
                              </w14:solidFill>
                              <w14:prstDash w14:val="solid"/>
                              <w14:round/>
                            </w14:textOutline>
                            <w14:textFill>
                              <w14:gradFill>
                                <w14:gsLst>
                                  <w14:gs w14:pos="0">
                                    <w14:srgbClr w14:val="00CCFF"/>
                                  </w14:gs>
                                  <w14:gs w14:pos="100000">
                                    <w14:srgbClr w14:val="339966"/>
                                  </w14:gs>
                                </w14:gsLst>
                                <w14:lin w14:ang="5400000" w14:scaled="1"/>
                              </w14:gradFill>
                            </w14:textFill>
                          </w:rPr>
                          <w:t>Berg-Schueni</w:t>
                        </w:r>
                      </w:p>
                    </w:txbxContent>
                  </v:textbox>
                </v:shape>
                <v:group id="Group 196" o:spid="_x0000_s1029" style="position:absolute;left:1143;width:9144;height:7985;rotation:11780921fd;flip:y" coordorigin="1071,1806" coordsize="1407,13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">
                  <v:rect id="AutoShape 197" o:spid="_x0000_s1030" style="position:absolute;left:1071;top:1806;width:1407;height:138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" filled="f" stroked="f">
                    <o:lock v:ext="edit" aspectratio="t"/>
                  </v:rect>
                  <v:shape id="Freeform 198" o:spid="_x0000_s1031" style="position:absolute;left:1814;top:1814;width:426;height:177;visibility:visible;mso-wrap-style:square;v-text-anchor:top" coordsize="921,3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" path="m559,247r30,3l617,255r27,6l671,267r25,5l719,280r26,7l767,296r22,9l810,315r21,11l850,336r19,11l887,358r18,12l921,382,891,348,862,314,832,281,802,250,771,221,742,192,711,167,681,142,651,118,620,98,590,78,561,61,531,46,502,32,473,21,445,12,426,7,405,3,386,,367,,349,,330,1,312,3,294,7r-18,6l260,21r-16,7l227,38,211,50,196,62,181,77,168,93r-30,37l113,167,88,204,67,240,48,275,30,310,14,344,,376,24,363,49,350,78,336r28,-13l137,310r31,-12l202,286r36,-11l273,267r37,-9l350,252r40,-6l430,243r43,l515,243r44,4xe" filled="f" fillcolor="black" stroked="f">
                    <v:path arrowok="t" o:connecttype="custom" o:connectlocs="272,116;298,121;322,126;345,133;365,141;384,151;402,161;419,171;412,161;385,130;357,102;329,77;301,55;273,36;246,21;219,10;197,3;179,0;161,0;144,1;128,6;113,13;98,23;84,36;64,60;41,95;22,127;6,159;11,168;36,156;63,144;93,133;126,124;162,117;199,113;238,113" o:connectangles="0,0,0,0,0,0,0,0,0,0,0,0,0,0,0,0,0,0,0,0,0,0,0,0,0,0,0,0,0,0,0,0,0,0,0,0"/>
                  </v:shape>
                  <v:shape id="Freeform 199" o:spid="_x0000_s1032" style="position:absolute;left:2311;top:2099;width:76;height:124;visibility:visible;mso-wrap-style:square;v-text-anchor:top" coordsize="164,26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" path="m,194r23,6l46,206r22,9l89,224r20,8l129,243r18,12l164,267,148,232,130,198,112,164,95,130,75,98,56,65,37,32,16,r3,13l22,26r1,12l23,50,22,71r-4,31l10,142,,194xe" filled="f" fillcolor="black" stroked="f">
                    <v:path arrowok="t" o:connecttype="custom" o:connectlocs="0,90;11,93;21,96;32,100;41,104;51,108;60,113;68,118;76,124;69,108;60,92;52,76;44,60;35,46;26,30;17,15;7,0;9,6;10,12;11,18;11,23;10,33;8,47;5,66;0,90" o:connectangles="0,0,0,0,0,0,0,0,0,0,0,0,0,0,0,0,0,0,0,0,0,0,0,0,0"/>
                  </v:shape>
                  <v:shape id="Freeform 200" o:spid="_x0000_s1033" style="position:absolute;left:1404;top:2226;width:1068;height:961;visibility:visible;mso-wrap-style:square;v-text-anchor:top" coordsize="2308,20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" path="m2213,200r-10,-15l2193,169r-12,-15l2167,139r-13,-15l2139,110,2124,95,2108,80,2090,67,2072,55,2053,43,2034,33,2012,22r-21,-9l1967,6,1943,r-19,90l1903,197r-20,117l1865,431r-13,111l1846,639r4,75l1868,759r46,63l1952,895r29,82l2003,1061r15,87l2026,1236r2,83l2026,1397r,32l2028,1458r4,28l2038,1513r6,33l2047,1574r-4,26l2031,1624r-2,3l2025,1630r-7,6l2004,1645r-19,15l1957,1678r-39,25l1869,1734r-22,13l1825,1734r-138,-86l1527,1763r-25,18l1478,1763r-130,-96l1179,1765r-23,13l1136,1765,952,1649,743,1775r-23,12l700,1775,507,1655,295,1775r-21,12l255,1775,43,1657,,1685r37,22l74,1731r40,21l153,1774r41,21l236,1815r41,21l322,1857r44,19l411,1895r46,18l504,1931r49,18l602,1965r50,16l703,1998r46,13l795,2023r46,12l885,2044r43,8l971,2058r41,6l1054,2069r42,4l1136,2075r38,1l1213,2076r37,-1l1287,2072r37,-3l1359,2064r36,-6l1429,2052r33,-8l1494,2035r33,-9l1558,2015r31,-11l1619,1992r29,-14l1677,1964r28,-15l1731,1934r27,-16l1783,1900r26,-18l1834,1863r37,-31l1906,1799r34,-34l1972,1729r31,-37l2032,1655r27,-40l2086,1575r23,-43l2133,1491r21,-45l2175,1402r18,-46l2210,1310r15,-46l2240,1217r21,-79l2278,1058r12,-80l2301,897r6,-80l2308,736r-1,-78l2302,579r-4,-44l2290,489r-9,-47l2271,394r-12,-47l2246,298r-16,-49l2213,200xe" filled="f" fillcolor="black" stroked="f">
                    <v:path arrowok="t" o:connecttype="custom" o:connectlocs="1015,78;997,57;975,37;950,20;921,6;890,42;863,200;856,331;903,414;934,531;938,647;940,688;947,729;939,753;927,761;888,788;844,803;695,824;546,817;441,763;324,822;127,827;0,780;53,811;109,840;169,868;233,894;302,917;368,936;429,950;488,958;543,961;596,959;646,953;691,942;735,928;776,909;813,888;849,862;898,817;940,766;976,709;1006,649;1030,585;1054,490;1068,378;1065,268;1056,205;1039,138" o:connectangles="0,0,0,0,0,0,0,0,0,0,0,0,0,0,0,0,0,0,0,0,0,0,0,0,0,0,0,0,0,0,0,0,0,0,0,0,0,0,0,0,0,0,0,0,0,0,0,0,0"/>
                  </v:shape>
                  <v:shape id="Freeform 201" o:spid="_x0000_s1034" style="position:absolute;left:1752;top:1965;width:518;height:410;visibility:visible;mso-wrap-style:square;v-text-anchor:top" coordsize="1119,8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" path="m,213l16,201,38,188,65,172,97,154r36,-19l173,115,216,96,262,77,311,58,361,41,415,26,468,15,521,6,576,1,631,r53,3l720,7r34,8l788,22r34,9l855,43r31,12l917,67r30,13l974,95r26,14l1025,124r23,15l1068,155r20,15l1104,185r15,15l1104,192r-16,-5l1070,179r-19,-9l1030,163r-22,-8l985,149r-23,-7l938,135r-24,-6l889,124r-24,-4l840,115r-24,-3l793,111r-23,-2l744,109r-28,3l687,117r-29,4l630,127r-29,8l575,142r-25,7l526,158r-22,8l483,173r-16,6l452,185r-12,5l432,192r-3,2l398,207r8,34l421,313r13,77l449,471r12,85l472,642r8,84l487,807r3,78l477,876,461,864,446,853,429,842,412,830,395,819,379,809r-16,-7l330,733,296,668,263,607,232,551,200,498,170,450,142,406,115,366,90,330,68,301,49,274,32,252,17,235,8,224,1,216,,213xe" fillcolor="#c00" stroked="f">
                    <v:path arrowok="t" o:connecttype="custom" o:connectlocs="7,93;30,80;62,63;100,44;144,27;192,12;241,3;292,0;333,3;365,10;396,20;424,31;451,44;474,57;494,72;511,86;511,89;495,83;477,76;456,69;434,63;412,57;389,53;367,51;344,50;318,54;292,59;266,66;243,73;224,80;209,86;200,89;184,96;195,145;208,218;218,297;225,374;221,406;206,395;191,385;175,375;153,340;122,281;93,231;66,188;42,153;23,127;8,109;0,100" o:connectangles="0,0,0,0,0,0,0,0,0,0,0,0,0,0,0,0,0,0,0,0,0,0,0,0,0,0,0,0,0,0,0,0,0,0,0,0,0,0,0,0,0,0,0,0,0,0,0,0,0"/>
                  </v:shape>
                  <v:shape id="Freeform 202" o:spid="_x0000_s1035" style="position:absolute;left:1866;top:2481;width:54;height:76;visibility:visible;mso-wrap-style:square;v-text-anchor:top" coordsize="116,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" path="m42,136l,166r2,-8l8,139r5,-19l16,111,21,89,25,68,27,46r,-27l28,16r5,-4l37,6,40,3,43,1,48,r8,1l68,3r5,1l79,6r6,3l91,13r6,3l102,22r6,4l114,32r2,12l116,56r,10l116,75r,6l116,87r,5l116,95r-9,6l98,106r-9,6l79,117r-9,6l61,127r-10,5l42,136xe" fillcolor="black" stroked="f">
                    <v:path arrowok="t" o:connecttype="custom" o:connectlocs="20,62;0,76;1,72;4,64;6,55;7,51;10,41;12,31;13,21;13,9;13,7;15,5;17,3;19,1;20,0;22,0;26,0;32,1;34,2;37,3;40,4;42,6;45,7;47,10;50,12;53,15;54,20;54,26;54,30;54,34;54,37;54,40;54,42;54,43;50,46;46,49;41,51;37,54;33,56;28,58;24,60;20,62" o:connectangles="0,0,0,0,0,0,0,0,0,0,0,0,0,0,0,0,0,0,0,0,0,0,0,0,0,0,0,0,0,0,0,0,0,0,0,0,0,0,0,0,0,0"/>
                  </v:shape>
                  <v:shape id="Freeform 203" o:spid="_x0000_s1036" style="position:absolute;left:1945;top:2398;width:33;height:111;visibility:visible;mso-wrap-style:square;v-text-anchor:top" coordsize="73,2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" path="m18,148l16,113,13,78,9,43,,,9,6r10,6l28,18r9,6l46,30r9,5l64,41r9,6l70,73r-5,28l59,129r-7,28l45,184r-8,23l28,227r-7,13l19,224r,-30l19,164,18,148xe" fillcolor="black" stroked="f">
                    <v:path arrowok="t" o:connecttype="custom" o:connectlocs="8,68;7,52;6,36;4,20;0,0;4,3;9,6;13,8;17,11;21,14;25,16;29,19;33,22;32,34;29,47;27,60;24,73;20,85;17,96;13,105;9,111;9,104;9,90;9,76;8,68" o:connectangles="0,0,0,0,0,0,0,0,0,0,0,0,0,0,0,0,0,0,0,0,0,0,0,0,0"/>
                  </v:shape>
                  <v:shape id="Freeform 204" o:spid="_x0000_s1037" style="position:absolute;left:1500;top:2079;width:373;height:258;visibility:visible;mso-wrap-style:square;v-text-anchor:top" coordsize="806,55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" path="m1,31l8,22,20,13,38,7,62,3,90,r36,l166,4r44,8l249,22r40,13l329,53r40,21l410,99r40,28l490,157r40,34l570,227r39,38l646,305r35,43l716,393r32,45l778,486r28,47l797,532r-9,-3l779,527r-9,-1l761,526r-8,-2l745,524r-9,l714,524r-21,2l674,529r-18,3l640,536r-13,6l613,550r-10,7l579,536,555,517,532,496,507,477,481,458,456,438,431,419,404,400,379,382,354,364,327,345,302,327,277,311,252,293,226,277,201,261,143,221,96,182,59,148,32,117,13,89,2,65,,46,1,31xe" fillcolor="#c00" stroked="f">
                    <v:path arrowok="t" o:connecttype="custom" o:connectlocs="4,10;18,3;42,0;77,2;115,10;152,25;190,46;227,73;264,105;299,141;331,182;360,225;369,246;361,244;352,244;345,243;330,243;312,245;296,248;284,255;268,248;246,230;223,212;199,194;175,177;151,160;128,144;105,128;66,102;27,69;6,41;0,21" o:connectangles="0,0,0,0,0,0,0,0,0,0,0,0,0,0,0,0,0,0,0,0,0,0,0,0,0,0,0,0,0,0,0,0"/>
                  </v:shape>
                  <v:shape id="Freeform 205" o:spid="_x0000_s1038" style="position:absolute;left:1808;top:2360;width:109;height:94;visibility:visible;mso-wrap-style:square;v-text-anchor:top" coordsize="236,2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" path="m,8l5,6,11,5r7,l27,3,36,2,46,,58,,71,,86,,99,2r15,3l129,8r15,4l160,17r15,6l190,29r7,20l205,70r7,22l218,115r6,23l228,160r5,21l236,202r-5,-3l224,195r-9,-5l202,184r-14,-4l172,178r-18,2l135,186r-6,-15l122,156r-8,-15l105,128,94,113,82,98,70,83,56,67,43,52,30,37,15,23,,8xe" fillcolor="black" stroked="f">
                    <v:path arrowok="t" o:connecttype="custom" o:connectlocs="0,4;2,3;5,2;8,2;12,1;17,1;21,0;27,0;33,0;40,0;46,1;53,2;60,4;67,6;74,8;81,11;88,13;91,23;95,33;98,43;101,54;103,64;105,74;108,84;109,94;107,93;103,91;99,88;93,86;87,84;79,83;71,84;62,87;60,80;56,73;53,66;48,60;43,53;38,46;32,39;26,31;20,24;14,17;7,11;0,4" o:connectangles="0,0,0,0,0,0,0,0,0,0,0,0,0,0,0,0,0,0,0,0,0,0,0,0,0,0,0,0,0,0,0,0,0,0,0,0,0,0,0,0,0,0,0,0,0"/>
                  </v:shape>
                  <v:shape id="Freeform 206" o:spid="_x0000_s1039" style="position:absolute;left:1683;top:2511;width:94;height:56;visibility:visible;mso-wrap-style:square;v-text-anchor:top" coordsize="204,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" path="m81,r20,1l118,9r18,10l153,34r14,19l181,74r12,22l204,121r-22,-1l158,120r-23,-1l110,117,84,114,59,113,34,110,7,108,6,107r-3,l1,107r-1,l10,86,21,67,32,49,43,33,55,19,65,9,74,3,81,xe" fillcolor="black" stroked="f">
                    <v:path arrowok="t" o:connecttype="custom" o:connectlocs="37,0;47,0;54,4;63,9;71,16;77,25;83,34;89,44;94,56;84,56;73,56;62,55;51,54;39,53;27,52;16,51;3,50;3,50;1,50;0,50;0,50;5,40;10,31;15,23;20,15;25,9;30,4;34,1;37,0" o:connectangles="0,0,0,0,0,0,0,0,0,0,0,0,0,0,0,0,0,0,0,0,0,0,0,0,0,0,0,0,0"/>
                  </v:shape>
                  <v:shape id="Freeform 207" o:spid="_x0000_s1040" style="position:absolute;left:1480;top:2501;width:106;height:55;visibility:visible;mso-wrap-style:square;v-text-anchor:top" coordsize="229,1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" path="m93,r21,2l133,6r19,11l170,30r16,18l201,67r15,22l229,113r-28,-2l171,111r-28,l114,111r-28,2l56,114r-28,3l,120,1,107,5,89,10,70,19,51,31,33,47,17,68,6,93,xe" fillcolor="black" stroked="f">
                    <v:path arrowok="t" o:connecttype="custom" o:connectlocs="43,0;53,1;62,3;70,8;79,14;86,22;93,31;100,41;106,52;93,51;79,51;66,51;53,51;40,52;26,52;13,54;0,55;0,49;2,41;5,32;9,23;14,15;22,8;31,3;43,0" o:connectangles="0,0,0,0,0,0,0,0,0,0,0,0,0,0,0,0,0,0,0,0,0,0,0,0,0"/>
                  </v:shape>
                  <v:shape id="Freeform 208" o:spid="_x0000_s1041" style="position:absolute;left:1253;top:2905;width:1060;height:104;visibility:visible;mso-wrap-style:square;v-text-anchor:top" coordsize="2289,2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" path="m2289,105r-7,6l2270,119r-12,9l2243,138r-16,10l2209,160r-18,12l2172,184,2031,96,2008,82r-23,16l1827,212,1699,117r-22,-15l1655,116r-172,99l1299,99,1278,86r-22,13l1047,224,854,105,833,93r-20,12l599,225,387,105,365,92r-21,15l181,215,159,203,135,190,110,175,85,162,60,148,37,136,17,126,,119,2,98,9,70,18,36,30,,2271,r3,18l2277,33r3,16l2283,62r2,12l2288,86r1,10l2289,105xe" fillcolor="#c00" stroked="f">
                    <v:path arrowok="t" o:connecttype="custom" o:connectlocs="1060,49;1057,51;1051,55;1046,59;1039,64;1031,68;1023,74;1015,80;1006,85;941,44;930,38;919,45;846,98;787,54;777,47;766,54;687,99;602,46;592,40;582,46;485,104;395,49;386,43;376,49;277,104;179,49;169,43;159,49;84,99;74,94;63,88;51,81;39,75;28,68;17,63;8,58;0,55;1,45;4,32;8,17;14,0;1052,0;1053,8;1054,15;1056,23;1057,29;1058,34;1060,40;1060,44;1060,49" o:connectangles="0,0,0,0,0,0,0,0,0,0,0,0,0,0,0,0,0,0,0,0,0,0,0,0,0,0,0,0,0,0,0,0,0,0,0,0,0,0,0,0,0,0,0,0,0,0,0,0,0,0"/>
                  </v:shape>
                  <v:shape id="Freeform 209" o:spid="_x0000_s1042" style="position:absolute;left:1262;top:2054;width:1043;height:813;visibility:visible;mso-wrap-style:square;v-text-anchor:top" coordsize="2253,17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" path="m2113,1185r38,51l2182,1299r27,69l2228,1442r14,79l2250,1601r3,79l2252,1755r-2230,l18,1736r-6,-27l6,1677,2,1640,,1598r3,-43l10,1511r14,-45l33,1447r10,-19l55,1408r13,-17l85,1371r16,-18l119,1336r19,-18l157,1302r21,-15l199,1271r21,-14l242,1244r21,-12l283,1222r21,-9l328,1202r25,-7l378,1188r27,-8l430,1176r27,-6l485,1167r27,-3l540,1161r26,-2l595,1159r28,l652,1159r29,l709,1161r28,1l743,1177r4,13l752,1205r3,14l735,1226r-16,10l703,1250r-14,15l679,1281r-7,19l666,1321r-2,21l667,1368r8,24l686,1414r17,20l722,1450r22,12l768,1469r27,3l821,1469r24,-7l867,1450r20,-16l903,1414r12,-22l922,1368r3,-26l924,1321r-5,-19l912,1284r-11,-16l890,1253r-15,-14l858,1229r-17,-9l838,1208r-5,-12l830,1183r-4,-15l836,1170r11,l857,1171r10,l878,1173r10,1l898,1174r11,2l940,1179r31,3l1001,1183r29,3l1060,1188r28,1l1116,1189r27,l1146,1199r3,11l1150,1220r3,9l1136,1238r-17,10l1106,1262r-12,14l1084,1293r-8,18l1072,1330r-2,21l1073,1377r8,24l1093,1423r16,18l1128,1457r22,12l1174,1476r27,3l1228,1476r23,-7l1274,1457r19,-16l1309,1423r12,-22l1328,1377r3,-26l1330,1328r-6,-20l1317,1288r-12,-17l1291,1254r-16,-12l1256,1232r-20,-7l1235,1216r-1,-9l1231,1198r-3,-10l1235,1185r9,-2l1251,1180r9,-1l1269,1176r7,-2l1284,1171r9,-1l1300,1167r8,-3l1315,1161r7,-3l1345,1149r23,-10l1391,1128r23,-12l1438,1103r22,-13l1483,1073r22,-16l1511,1067r6,9l1523,1087r6,10l1515,1106r-12,12l1493,1130r-9,13l1477,1158r-6,16l1468,1190r-2,18l1469,1235r8,24l1488,1281r17,19l1524,1316r22,12l1570,1336r27,3l1623,1336r24,-8l1669,1316r20,-16l1705,1281r12,-22l1724,1235r3,-27l1724,1183r-6,-22l1708,1139r-15,-18l1675,1105r-19,-14l1634,1082r-24,-4l1613,1078r-3,-6l1606,1065r-5,-8l1595,1047r-6,-11l1582,1025r-8,-12l1566,999r3,-4l1573,990r3,-3l1579,983r7,-12l1594,956r7,-14l1607,925r5,-18l1616,890r4,-21l1623,848r6,5l1634,856r4,4l1641,863r6,22l1656,906r13,19l1684,942r18,13l1723,964r22,7l1769,973r26,-3l1819,962r22,-12l1861,934r16,-19l1889,893r7,-24l1899,842r-3,-26l1889,792r-12,-22l1861,750r-20,-14l1819,724r-24,-8l1769,713r-17,2l1736,718r-15,4l1706,730r-13,8l1681,749r-12,10l1660,773r-7,-6l1646,761r-8,-6l1631,749r,-94l1625,556r-11,-99l1603,359r-14,-92l1576,186r-13,-70l1552,64r12,-4l1576,55r15,-4l1606,45r16,-5l1640,35r17,-6l1677,24r19,-4l1715,14r20,-3l1754,6r19,-3l1792,2,1812,r17,l1868,2r37,4l1941,12r32,8l2006,29r30,10l2064,49r25,12l2113,73r20,12l2153,95r16,11l2182,115r11,7l2202,128r4,4l2207,137r,3l2207,144r,3l2206,166r-6,30l2193,236r-9,46l2178,281r-5,l2167,281r-5,l2135,282r-27,2l2084,285r-22,3l2040,291r-19,4l2003,300r-18,4l1969,309r-14,6l1942,321r-13,4l1918,331r-10,6l1899,341r-9,6l1881,338r-10,-7l1861,325r-12,-6l1837,316r-12,-3l1812,310r-14,l1772,313r-24,8l1726,332r-18,15l1692,367r-12,22l1672,412r-3,27l1672,466r8,24l1692,512r16,19l1726,547r22,12l1772,567r26,3l1825,567r24,-8l1871,547r19,-16l1907,512r11,-22l1926,466r3,-27l1929,436r,-4l1929,427r-2,-4l1936,415r15,-8l1970,398r24,-9l2025,380r39,-8l2110,367r53,-3l2164,364r2,l2167,364r-29,145l2113,645r-21,126l2078,887r-7,100l2074,1072r13,67l2113,1185xe" fillcolor="#333" stroked="f">
                    <v:path arrowok="t" o:connecttype="custom" o:connectlocs="1042,742;1,760;25,652;82,596;152,557;237,539;328,538;333,573;309,634;368,682;427,634;405,574;387,542;421,545;517,551;518,578;497,638;556,685;615,638;590,575;572,549;599,542;644,523;702,498;684,536;697,602;773,610;795,538;747,499;729,469;738,443;754,395;780,436;852,440;874,367;811,331;768,358;747,212;730,25;785,9;847,0;956,23;1015,57;1021,77;1001,130;927,139;883,156;850,146;791,161;783,237;856,259;893,202;923,180;1003,169;960,497" o:connectangles="0,0,0,0,0,0,0,0,0,0,0,0,0,0,0,0,0,0,0,0,0,0,0,0,0,0,0,0,0,0,0,0,0,0,0,0,0,0,0,0,0,0,0,0,0,0,0,0,0,0,0,0,0,0,0"/>
                  </v:shape>
                  <v:shape id="Freeform 210" o:spid="_x0000_s1043" style="position:absolute;left:1238;top:2019;width:104;height:133;visibility:visible;mso-wrap-style:square;v-text-anchor:top" coordsize="226,28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" path="m67,137l186,289r40,l226,3r-66,l160,156,52,2,,,,285r67,l67,137xe" filled="f" fillcolor="black" stroked="f">
                    <v:path arrowok="t" o:connecttype="custom" o:connectlocs="31,63;86,133;104,133;104,1;74,1;74,72;24,1;0,0;0,131;31,131;31,63" o:connectangles="0,0,0,0,0,0,0,0,0,0,0"/>
                  </v:shape>
                  <v:shape id="Freeform 211" o:spid="_x0000_s1044" style="position:absolute;left:1603;top:2649;width:55;height:53;visibility:visible;mso-wrap-style:square;v-text-anchor:top" coordsize="117,1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" path="m60,115r12,-1l82,111r10,-6l100,99r7,-9l113,80r3,-11l117,58,116,46,113,35,107,25r-7,-9l92,10,82,4,72,1,60,,48,1,36,4r-9,6l18,16r-7,9l5,35,2,46,,58,2,69,5,80r6,10l18,99r9,6l36,111r12,3l60,115xe" fillcolor="black" stroked="f">
                    <v:path arrowok="t" o:connecttype="custom" o:connectlocs="28,53;34,53;39,51;43,48;47,46;50,41;53,37;55,32;55,27;55,21;53,16;50,12;47,7;43,5;39,2;34,0;28,0;23,0;17,2;13,5;8,7;5,12;2,16;1,21;0,27;1,32;2,37;5,41;8,46;13,48;17,51;23,53;28,53" o:connectangles="0,0,0,0,0,0,0,0,0,0,0,0,0,0,0,0,0,0,0,0,0,0,0,0,0,0,0,0,0,0,0,0,0"/>
                  </v:shape>
                  <v:shape id="Freeform 212" o:spid="_x0000_s1045" style="position:absolute;left:1792;top:2653;width:54;height:53;visibility:visible;mso-wrap-style:square;v-text-anchor:top" coordsize="117,1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" path="m58,115r12,-1l82,111r8,-6l99,99r8,-9l113,80r3,-11l117,58,116,46,113,35,107,25,99,16,90,10,82,4,70,1,58,,46,1,36,4,25,10r-7,6l10,25,4,35,2,46,,58,2,69,4,80r6,10l18,99r7,6l36,111r10,3l58,115xe" fillcolor="black" stroked="f">
                    <v:path arrowok="t" o:connecttype="custom" o:connectlocs="27,53;32,53;38,51;42,48;46,46;49,41;52,37;54,32;54,27;54,21;52,16;49,12;46,7;42,5;38,2;32,0;27,0;21,0;17,2;12,5;8,7;5,12;2,16;1,21;0,27;1,32;2,37;5,41;8,46;12,48;17,51;21,53;27,53" o:connectangles="0,0,0,0,0,0,0,0,0,0,0,0,0,0,0,0,0,0,0,0,0,0,0,0,0,0,0,0,0,0,0,0,0"/>
                  </v:shape>
                  <v:shape id="Freeform 213" o:spid="_x0000_s1046" style="position:absolute;left:1973;top:2586;width:55;height:53;visibility:visible;mso-wrap-style:square;v-text-anchor:top" coordsize="118,1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" path="m58,115r12,-1l82,111r9,-6l100,99r7,-9l113,80r3,-11l118,57,116,45,113,35,107,25r-7,-9l91,10,82,4,70,1,58,,46,1,36,4,26,10r-8,6l11,25,5,35,2,45,,57,2,69,5,80r6,10l18,99r8,6l36,111r10,3l58,115xe" fillcolor="black" stroked="f">
                    <v:path arrowok="t" o:connecttype="custom" o:connectlocs="27,53;33,53;38,51;42,48;47,46;50,41;53,37;54,32;55,26;54,21;53,16;50,12;47,7;42,5;38,2;33,0;27,0;21,0;17,2;12,5;8,7;5,12;2,16;1,21;0,26;1,32;2,37;5,41;8,46;12,48;17,51;21,53;27,53" o:connectangles="0,0,0,0,0,0,0,0,0,0,0,0,0,0,0,0,0,0,0,0,0,0,0,0,0,0,0,0,0,0,0,0,0"/>
                  </v:shape>
                  <v:shape id="Freeform 214" o:spid="_x0000_s1047" style="position:absolute;left:2054;top:2416;width:55;height:54;visibility:visible;mso-wrap-style:square;v-text-anchor:top" coordsize="117,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" path="m58,118r12,-2l82,113r9,-6l100,100r7,-9l113,82r3,-12l117,58,116,46,113,36,107,26r-7,-8l91,11,82,5,70,2,58,,46,2,36,5,26,11r-8,7l11,26,5,36,2,46,,58,2,70,5,82r6,9l18,100r8,7l36,113r10,3l58,118xe" fillcolor="black" stroked="f">
                    <v:path arrowok="t" o:connecttype="custom" o:connectlocs="27,54;33,53;39,52;43,49;47,46;50,42;53,38;55,32;55,27;55,21;53,16;50,12;47,8;43,5;39,2;33,1;27,0;22,1;17,2;12,5;8,8;5,12;2,16;1,21;0,27;1,32;2,38;5,42;8,46;12,49;17,52;22,53;27,54" o:connectangles="0,0,0,0,0,0,0,0,0,0,0,0,0,0,0,0,0,0,0,0,0,0,0,0,0,0,0,0,0,0,0,0,0"/>
                  </v:shape>
                  <v:shape id="Freeform 215" o:spid="_x0000_s1048" style="position:absolute;left:2069;top:2230;width:54;height:54;visibility:visible;mso-wrap-style:square;v-text-anchor:top" coordsize="118,11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" path="m58,117r12,-2l82,112r9,-5l100,99r7,-7l113,81r3,-10l118,59,116,47,113,35r-6,-8l100,18,91,10,82,4,70,1,58,,46,1,36,4,26,10r-8,8l11,27,5,35,2,47,,59,2,71,5,81r6,11l18,99r8,8l36,112r10,3l58,117xe" fillcolor="black" stroked="f">
                    <v:path arrowok="t" o:connecttype="custom" o:connectlocs="27,54;32,53;38,52;42,49;46,46;49,42;52,37;53,33;54,27;53,22;52,16;49,12;46,8;42,5;38,2;32,0;27,0;21,0;16,2;12,5;8,8;5,12;2,16;1,22;0,27;1,33;2,37;5,42;8,46;12,49;16,52;21,53;27,54" o:connectangles="0,0,0,0,0,0,0,0,0,0,0,0,0,0,0,0,0,0,0,0,0,0,0,0,0,0,0,0,0,0,0,0,0"/>
                  </v:shape>
                  <v:shape id="Freeform 216" o:spid="_x0000_s1049" style="position:absolute;left:1233;top:2183;width:123;height:235;visibility:visible;mso-wrap-style:square;v-text-anchor:top" coordsize="265,50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" path="m166,243l130,,89,248r-19,7l53,267,38,280,25,295,15,313,6,332,1,351,,374r3,26l10,425r12,23l38,467r21,16l81,497r26,7l133,507r27,-3l185,497r22,-14l227,467r16,-19l255,425r7,-25l265,374r-1,-24l258,329r-9,-21l237,291,222,274,206,261,187,251r-21,-8xe" filled="f" fillcolor="black" stroked="f">
                    <v:path arrowok="t" o:connecttype="custom" o:connectlocs="77,113;60,0;41,115;32,118;25,124;18,130;12,137;7,145;3,154;0,163;0,173;1,185;5,197;10,208;18,216;27,224;38,230;50,234;62,235;74,234;86,230;96,224;105,216;113,208;118,197;122,185;123,173;123,162;120,152;116,143;110,135;103,127;96,121;87,116;77,113" o:connectangles="0,0,0,0,0,0,0,0,0,0,0,0,0,0,0,0,0,0,0,0,0,0,0,0,0,0,0,0,0,0,0,0,0,0,0"/>
                  </v:shape>
                  <v:shape id="Freeform 217" o:spid="_x0000_s1050" style="position:absolute;left:1098;top:2220;width:743;height:643;visibility:visible;mso-wrap-style:square;v-text-anchor:top" coordsize="1605,138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" path="m1571,477r-12,-16l1546,445r-13,-17l1518,412r-15,-16l1487,379r-17,-16l1454,347r-1,-2l1448,342r-4,-3l1441,335r-24,-21l1393,294r-23,-21l1344,252r-26,-21l1293,212r-27,-21l1239,172r-28,-19l1184,133r-26,-19l1131,95,1103,77,1076,59,1051,42,1024,25r-9,-6l1006,12,996,6,987,,953,2,920,3,888,5,857,8,826,9r-32,3l765,15r-30,3l705,22r-28,5l649,31r-27,5l597,42r-25,6l547,53r-24,6l533,108r20,12l569,135r16,15l600,168r12,19l622,208r8,22l636,252r284,39l636,334r-9,31l615,394r-18,27l576,445r-23,20l526,483r-28,14l467,505,433,748,384,505r-33,-8l322,483,295,465,270,443,249,418,233,390,219,359r-7,-33l123,326r-13,19l96,366,84,387,74,408,64,430,53,452r-9,22l37,498,21,551,10,606,3,661,,717r1,57l7,830r9,56l29,943r20,57l69,1057r27,56l127,1169r34,57l200,1281r43,54l289,1389r-6,-28l277,1329r-3,-37l271,1252r2,-41l277,1168r9,-46l301,1077r10,-23l323,1029r15,-23l354,983r19,-23l393,940r20,-21l436,898r22,-19l482,861r23,-16l529,829r25,-15l578,800r24,-11l625,778r17,-6l657,766r16,-6l689,754r16,-4l722,746r16,-5l756,738r-13,l744,710r6,-33l760,643r17,-34l800,578r30,-25l867,534r46,-9l955,526r37,12l1026,556r31,27l1085,614r24,34l1129,686r20,39l1166,725r11,l1184,725r2,l1193,706r12,-24l1220,652r18,-29l1260,594r24,-25l1310,551r28,-7l1378,547r38,12l1448,580r28,25l1502,636r20,35l1542,708r14,38l1562,744r8,l1576,743r6,l1588,723r7,-26l1601,664r4,-37l1605,588r-4,-38l1590,513r-19,-36xe" filled="f" fillcolor="black" stroked="f">
                    <v:path arrowok="t" o:connecttype="custom" o:connectlocs="716,206;696,183;673,161;668,157;645,136;610,107;574,80;536,53;498,27;470,9;457,0;411,2;368,6;326,10;288,17;253,25;256,56;278,78;292,106;294,155;276,195;244,224;200,346;149,224;115,194;98,151;44,169;30,199;17,231;1,306;3,384;23,463;59,541;112,618;128,615;126,561;139,499;156,466;182,435;212,407;245,384;279,365;304,355;326,347;350,342;347,313;370,268;423,243;475,257;513,300;540,336;549,336;565,302;594,263;638,253;683,280;714,328;727,344;735,335;743,290;736,237" o:connectangles="0,0,0,0,0,0,0,0,0,0,0,0,0,0,0,0,0,0,0,0,0,0,0,0,0,0,0,0,0,0,0,0,0,0,0,0,0,0,0,0,0,0,0,0,0,0,0,0,0,0,0,0,0,0,0,0,0,0,0,0,0"/>
                  </v:shape>
                </v:group>
                <w10:anchorlock/>
              </v:group>
            </w:pict>
          </mc:Fallback>
        </mc:AlternateContent>
      </w:r>
    </w:p>
    <w:p w14:paraId="0A2009C0" w14:textId="77777777" w:rsidR="004B3395" w:rsidRPr="006B2A0D" w:rsidRDefault="004F5821" w:rsidP="001F214F">
      <w:pPr>
        <w:pBdr>
          <w:top w:val="single" w:sz="4" w:space="1" w:color="auto"/>
          <w:left w:val="single" w:sz="4" w:space="4" w:color="auto"/>
          <w:bottom w:val="single" w:sz="4" w:space="1" w:color="auto"/>
          <w:right w:val="single" w:sz="4" w:space="4" w:color="auto"/>
        </w:pBdr>
        <w:spacing w:before="120" w:after="160"/>
        <w:ind w:right="141"/>
        <w:jc w:val="center"/>
        <w:outlineLvl w:val="0"/>
        <w:rPr>
          <w:rFonts w:ascii="Arial Black" w:hAnsi="Arial Black" w:cs="Arial"/>
          <w:color w:val="000000"/>
          <w:sz w:val="40"/>
          <w:szCs w:val="40"/>
        </w:rPr>
      </w:pPr>
      <w:r>
        <w:rPr>
          <w:rFonts w:ascii="Arial Black" w:hAnsi="Arial Black" w:cs="Arial"/>
          <w:color w:val="000000"/>
          <w:sz w:val="40"/>
          <w:szCs w:val="40"/>
        </w:rPr>
        <w:t>Mägenwil</w:t>
      </w:r>
      <w:r w:rsidR="00C11928">
        <w:rPr>
          <w:rFonts w:ascii="Arial Black" w:hAnsi="Arial Black" w:cs="Arial"/>
          <w:color w:val="000000"/>
          <w:sz w:val="40"/>
          <w:szCs w:val="40"/>
        </w:rPr>
        <w:t xml:space="preserve"> – </w:t>
      </w:r>
      <w:r>
        <w:rPr>
          <w:rFonts w:ascii="Arial Black" w:hAnsi="Arial Black" w:cs="Arial"/>
          <w:color w:val="000000"/>
          <w:sz w:val="40"/>
          <w:szCs w:val="40"/>
        </w:rPr>
        <w:t>Maiegrüen</w:t>
      </w:r>
      <w:r w:rsidR="00C11928">
        <w:rPr>
          <w:rFonts w:ascii="Arial Black" w:hAnsi="Arial Black" w:cs="Arial"/>
          <w:color w:val="000000"/>
          <w:sz w:val="40"/>
          <w:szCs w:val="40"/>
        </w:rPr>
        <w:t xml:space="preserve"> – </w:t>
      </w:r>
      <w:r>
        <w:rPr>
          <w:rFonts w:ascii="Arial Black" w:hAnsi="Arial Black" w:cs="Arial"/>
          <w:color w:val="000000"/>
          <w:sz w:val="40"/>
          <w:szCs w:val="40"/>
        </w:rPr>
        <w:t>Gnadenthal</w:t>
      </w:r>
      <w:r w:rsidR="00C11928">
        <w:rPr>
          <w:rFonts w:ascii="Arial Black" w:hAnsi="Arial Black" w:cs="Arial"/>
          <w:color w:val="000000"/>
          <w:sz w:val="40"/>
          <w:szCs w:val="40"/>
        </w:rPr>
        <w:t xml:space="preserve"> </w:t>
      </w:r>
      <w:r>
        <w:rPr>
          <w:rFonts w:ascii="Arial Black" w:hAnsi="Arial Black" w:cs="Arial"/>
          <w:color w:val="000000"/>
          <w:sz w:val="40"/>
          <w:szCs w:val="40"/>
        </w:rPr>
        <w:t>-</w:t>
      </w:r>
      <w:r w:rsidR="00C11928">
        <w:rPr>
          <w:rFonts w:ascii="Arial Black" w:hAnsi="Arial Black" w:cs="Arial"/>
          <w:color w:val="000000"/>
          <w:sz w:val="40"/>
          <w:szCs w:val="40"/>
        </w:rPr>
        <w:t xml:space="preserve"> </w:t>
      </w:r>
      <w:r>
        <w:rPr>
          <w:rFonts w:ascii="Arial Black" w:hAnsi="Arial Black" w:cs="Arial"/>
          <w:color w:val="000000"/>
          <w:sz w:val="40"/>
          <w:szCs w:val="40"/>
        </w:rPr>
        <w:t>Künten</w:t>
      </w:r>
    </w:p>
    <w:p w14:paraId="0A22B46A" w14:textId="77777777" w:rsidR="004B3395" w:rsidRPr="00C361F4" w:rsidRDefault="004F5821" w:rsidP="004F5821">
      <w:pPr>
        <w:spacing w:after="160"/>
        <w:jc w:val="center"/>
        <w:rPr>
          <w:rFonts w:ascii="Arial Black" w:hAnsi="Arial Black"/>
          <w:sz w:val="36"/>
        </w:rPr>
      </w:pPr>
      <w:r>
        <w:rPr>
          <w:rFonts w:ascii="Arial Black" w:hAnsi="Arial Black"/>
          <w:sz w:val="36"/>
          <w:szCs w:val="36"/>
        </w:rPr>
        <w:t>24. Juni 2021</w:t>
      </w:r>
    </w:p>
    <w:p w14:paraId="706FF9AE" w14:textId="77777777" w:rsidR="00C11C7D" w:rsidRPr="001143EC" w:rsidRDefault="00C11C7D" w:rsidP="00C11C7D">
      <w:pPr>
        <w:pBdr>
          <w:top w:val="single" w:sz="4" w:space="1" w:color="auto"/>
          <w:left w:val="single" w:sz="4" w:space="4" w:color="auto"/>
          <w:bottom w:val="single" w:sz="4" w:space="1" w:color="auto"/>
          <w:right w:val="single" w:sz="4" w:space="4" w:color="auto"/>
        </w:pBdr>
        <w:spacing w:after="160"/>
        <w:ind w:left="1985" w:right="141" w:hanging="1985"/>
        <w:rPr>
          <w:rFonts w:ascii="Arial Black" w:hAnsi="Arial Black"/>
          <w:sz w:val="32"/>
          <w:szCs w:val="32"/>
        </w:rPr>
      </w:pPr>
      <w:r>
        <w:rPr>
          <w:rFonts w:ascii="Arial Black" w:hAnsi="Arial Black"/>
          <w:sz w:val="32"/>
          <w:szCs w:val="32"/>
        </w:rPr>
        <w:t>Treffpunkt:</w:t>
      </w:r>
      <w:r>
        <w:rPr>
          <w:rFonts w:ascii="Arial Black" w:hAnsi="Arial Black"/>
          <w:sz w:val="32"/>
          <w:szCs w:val="32"/>
        </w:rPr>
        <w:tab/>
      </w:r>
      <w:r w:rsidR="00BC2A8E">
        <w:rPr>
          <w:rFonts w:ascii="Arial Black" w:hAnsi="Arial Black"/>
          <w:sz w:val="32"/>
          <w:szCs w:val="32"/>
        </w:rPr>
        <w:t xml:space="preserve">  </w:t>
      </w:r>
      <w:r w:rsidR="004F5821">
        <w:rPr>
          <w:rFonts w:ascii="Arial Black" w:hAnsi="Arial Black"/>
          <w:sz w:val="32"/>
          <w:szCs w:val="32"/>
        </w:rPr>
        <w:t xml:space="preserve">Bahnhof Mägenwil </w:t>
      </w:r>
      <w:r w:rsidR="006F0F7B">
        <w:rPr>
          <w:rFonts w:ascii="Arial Black" w:hAnsi="Arial Black"/>
          <w:sz w:val="32"/>
          <w:szCs w:val="32"/>
        </w:rPr>
        <w:t>8:</w:t>
      </w:r>
      <w:r w:rsidR="004F5821">
        <w:rPr>
          <w:rFonts w:ascii="Arial Black" w:hAnsi="Arial Black"/>
          <w:sz w:val="32"/>
          <w:szCs w:val="32"/>
        </w:rPr>
        <w:t>3</w:t>
      </w:r>
      <w:r w:rsidR="00454AAF">
        <w:rPr>
          <w:rFonts w:ascii="Arial Black" w:hAnsi="Arial Black"/>
          <w:sz w:val="32"/>
          <w:szCs w:val="32"/>
        </w:rPr>
        <w:t>0</w:t>
      </w:r>
    </w:p>
    <w:p w14:paraId="12CA8ABD" w14:textId="77777777" w:rsidR="00F23A32" w:rsidRDefault="00F23A32" w:rsidP="000C0430">
      <w:pPr>
        <w:spacing w:after="160"/>
        <w:ind w:left="1560" w:right="-108" w:hanging="1560"/>
        <w:rPr>
          <w:rFonts w:ascii="Arial" w:hAnsi="Arial" w:cs="Arial"/>
          <w:b/>
          <w:sz w:val="22"/>
          <w:szCs w:val="22"/>
        </w:rPr>
      </w:pPr>
    </w:p>
    <w:p w14:paraId="7F393851" w14:textId="77777777" w:rsidR="004B3395" w:rsidRPr="00856348" w:rsidRDefault="009C5F1D" w:rsidP="000C0430">
      <w:pPr>
        <w:spacing w:after="160"/>
        <w:ind w:left="1560" w:right="-108" w:hanging="1560"/>
        <w:rPr>
          <w:rFonts w:ascii="Arial" w:hAnsi="Arial" w:cs="Arial"/>
          <w:sz w:val="22"/>
          <w:szCs w:val="22"/>
        </w:rPr>
      </w:pPr>
      <w:r>
        <w:rPr>
          <w:rFonts w:ascii="Arial" w:hAnsi="Arial" w:cs="Arial"/>
          <w:b/>
          <w:sz w:val="22"/>
          <w:szCs w:val="22"/>
        </w:rPr>
        <w:t>Organisator</w:t>
      </w:r>
      <w:r w:rsidR="004B3395">
        <w:rPr>
          <w:rFonts w:ascii="Arial" w:hAnsi="Arial" w:cs="Arial"/>
          <w:b/>
          <w:sz w:val="22"/>
          <w:szCs w:val="22"/>
        </w:rPr>
        <w:t>:</w:t>
      </w:r>
      <w:r w:rsidR="004B3395" w:rsidRPr="00666547">
        <w:rPr>
          <w:rFonts w:ascii="Arial" w:hAnsi="Arial" w:cs="Arial"/>
          <w:sz w:val="22"/>
          <w:szCs w:val="22"/>
        </w:rPr>
        <w:tab/>
      </w:r>
      <w:r w:rsidR="00812E1E">
        <w:rPr>
          <w:rFonts w:ascii="Arial" w:hAnsi="Arial" w:cs="Arial"/>
          <w:sz w:val="22"/>
          <w:szCs w:val="22"/>
        </w:rPr>
        <w:t>Werner Sutter, Tel Mob. 079 404 85 91</w:t>
      </w:r>
    </w:p>
    <w:p w14:paraId="51327C74" w14:textId="77777777" w:rsidR="002950B4" w:rsidRDefault="002950B4" w:rsidP="004F5821">
      <w:pPr>
        <w:tabs>
          <w:tab w:val="left" w:pos="1560"/>
        </w:tabs>
        <w:ind w:left="1560" w:right="-108" w:hanging="1560"/>
        <w:rPr>
          <w:rFonts w:ascii="Arial" w:hAnsi="Arial" w:cs="Arial"/>
          <w:sz w:val="22"/>
          <w:szCs w:val="22"/>
        </w:rPr>
      </w:pPr>
      <w:r>
        <w:rPr>
          <w:rFonts w:ascii="Arial" w:hAnsi="Arial" w:cs="Arial"/>
          <w:b/>
          <w:sz w:val="22"/>
          <w:szCs w:val="22"/>
        </w:rPr>
        <w:t>Charakter:</w:t>
      </w:r>
      <w:r w:rsidRPr="00666547">
        <w:rPr>
          <w:rFonts w:ascii="Arial" w:hAnsi="Arial" w:cs="Arial"/>
          <w:sz w:val="22"/>
          <w:szCs w:val="22"/>
        </w:rPr>
        <w:tab/>
      </w:r>
      <w:r w:rsidR="004F5821">
        <w:rPr>
          <w:rFonts w:ascii="Arial" w:hAnsi="Arial" w:cs="Arial"/>
          <w:sz w:val="22"/>
          <w:szCs w:val="22"/>
        </w:rPr>
        <w:t>Leichte, abwechslungsreiche Tour</w:t>
      </w:r>
      <w:r w:rsidR="000C54B8">
        <w:rPr>
          <w:rFonts w:ascii="Arial" w:hAnsi="Arial" w:cs="Arial"/>
          <w:sz w:val="22"/>
          <w:szCs w:val="22"/>
        </w:rPr>
        <w:t xml:space="preserve"> im Aargau, </w:t>
      </w:r>
      <w:r w:rsidR="004F5821">
        <w:rPr>
          <w:rFonts w:ascii="Arial" w:hAnsi="Arial" w:cs="Arial"/>
          <w:sz w:val="22"/>
          <w:szCs w:val="22"/>
        </w:rPr>
        <w:t>über das Maiegrüen</w:t>
      </w:r>
      <w:r w:rsidR="00C11928">
        <w:rPr>
          <w:rFonts w:ascii="Arial" w:hAnsi="Arial" w:cs="Arial"/>
          <w:sz w:val="22"/>
          <w:szCs w:val="22"/>
        </w:rPr>
        <w:t xml:space="preserve"> nach Gnadentha</w:t>
      </w:r>
      <w:r w:rsidR="004F5821">
        <w:rPr>
          <w:rFonts w:ascii="Arial" w:hAnsi="Arial" w:cs="Arial"/>
          <w:sz w:val="22"/>
          <w:szCs w:val="22"/>
        </w:rPr>
        <w:t>l und der R</w:t>
      </w:r>
      <w:r w:rsidR="00C11928">
        <w:rPr>
          <w:rFonts w:ascii="Arial" w:hAnsi="Arial" w:cs="Arial"/>
          <w:sz w:val="22"/>
          <w:szCs w:val="22"/>
        </w:rPr>
        <w:t xml:space="preserve">euss entlang. </w:t>
      </w:r>
    </w:p>
    <w:p w14:paraId="18DD3FE4" w14:textId="77777777" w:rsidR="00C11928" w:rsidRDefault="00C11928" w:rsidP="000C54B8">
      <w:pPr>
        <w:tabs>
          <w:tab w:val="left" w:pos="1560"/>
        </w:tabs>
        <w:ind w:right="-108"/>
        <w:rPr>
          <w:rFonts w:ascii="Arial" w:hAnsi="Arial" w:cs="Arial"/>
          <w:sz w:val="22"/>
          <w:szCs w:val="22"/>
        </w:rPr>
      </w:pPr>
    </w:p>
    <w:p w14:paraId="7AE8C7D2" w14:textId="77777777" w:rsidR="00394AB5" w:rsidRDefault="004B3395" w:rsidP="00B2691E">
      <w:pPr>
        <w:spacing w:after="240"/>
        <w:ind w:left="1560" w:right="-108" w:hanging="1560"/>
        <w:rPr>
          <w:rFonts w:ascii="Arial" w:hAnsi="Arial" w:cs="Arial"/>
          <w:sz w:val="22"/>
          <w:szCs w:val="22"/>
        </w:rPr>
      </w:pPr>
      <w:r w:rsidRPr="008B392B">
        <w:rPr>
          <w:rFonts w:ascii="Arial" w:hAnsi="Arial" w:cs="Arial"/>
          <w:b/>
          <w:sz w:val="22"/>
          <w:szCs w:val="22"/>
        </w:rPr>
        <w:t>Wanderroute:</w:t>
      </w:r>
      <w:r w:rsidRPr="00666547">
        <w:rPr>
          <w:rFonts w:ascii="Arial" w:hAnsi="Arial" w:cs="Arial"/>
          <w:sz w:val="22"/>
          <w:szCs w:val="22"/>
        </w:rPr>
        <w:tab/>
      </w:r>
      <w:r w:rsidR="00C11928">
        <w:rPr>
          <w:rFonts w:ascii="Arial" w:hAnsi="Arial" w:cs="Arial"/>
          <w:sz w:val="22"/>
          <w:szCs w:val="22"/>
        </w:rPr>
        <w:t xml:space="preserve">Mägenwil – Maiegrüen – Hägglingen – Gnadenthal </w:t>
      </w:r>
      <w:r w:rsidR="000C54B8">
        <w:rPr>
          <w:rFonts w:ascii="Arial" w:hAnsi="Arial" w:cs="Arial"/>
          <w:sz w:val="22"/>
          <w:szCs w:val="22"/>
        </w:rPr>
        <w:t>–</w:t>
      </w:r>
      <w:r w:rsidR="00C11928">
        <w:rPr>
          <w:rFonts w:ascii="Arial" w:hAnsi="Arial" w:cs="Arial"/>
          <w:sz w:val="22"/>
          <w:szCs w:val="22"/>
        </w:rPr>
        <w:t xml:space="preserve"> Künten</w:t>
      </w:r>
    </w:p>
    <w:p w14:paraId="4F46B3C1" w14:textId="77777777" w:rsidR="000C54B8" w:rsidRDefault="000C54B8" w:rsidP="00B2691E">
      <w:pPr>
        <w:spacing w:after="240"/>
        <w:ind w:left="1560" w:right="-108" w:hanging="1560"/>
        <w:rPr>
          <w:rFonts w:ascii="Arial" w:hAnsi="Arial" w:cs="Arial"/>
          <w:sz w:val="22"/>
          <w:szCs w:val="22"/>
        </w:rPr>
      </w:pPr>
      <w:r>
        <w:rPr>
          <w:rFonts w:ascii="Arial" w:hAnsi="Arial" w:cs="Arial"/>
          <w:b/>
          <w:sz w:val="22"/>
          <w:szCs w:val="22"/>
        </w:rPr>
        <w:t>Kürzungsoptionen:</w:t>
      </w:r>
      <w:r>
        <w:rPr>
          <w:rFonts w:ascii="Arial" w:hAnsi="Arial" w:cs="Arial"/>
          <w:sz w:val="22"/>
          <w:szCs w:val="22"/>
        </w:rPr>
        <w:t xml:space="preserve"> Start in Hägglingen oder Beenden der Tour in Gnadenthal</w:t>
      </w:r>
    </w:p>
    <w:p w14:paraId="666AE5AD" w14:textId="77777777" w:rsidR="004B3395" w:rsidRDefault="000C0430" w:rsidP="000C0430">
      <w:pPr>
        <w:spacing w:after="160"/>
        <w:ind w:left="1560" w:right="-108" w:hanging="1560"/>
        <w:rPr>
          <w:rFonts w:ascii="Arial" w:hAnsi="Arial" w:cs="Arial"/>
          <w:sz w:val="22"/>
          <w:szCs w:val="22"/>
        </w:rPr>
      </w:pPr>
      <w:r>
        <w:rPr>
          <w:rFonts w:ascii="Arial" w:hAnsi="Arial" w:cs="Arial"/>
          <w:b/>
          <w:sz w:val="22"/>
          <w:szCs w:val="22"/>
        </w:rPr>
        <w:t>Dauer, Profil</w:t>
      </w:r>
      <w:r w:rsidR="00316B2A">
        <w:rPr>
          <w:rFonts w:ascii="Arial" w:hAnsi="Arial" w:cs="Arial"/>
          <w:b/>
          <w:sz w:val="22"/>
          <w:szCs w:val="22"/>
        </w:rPr>
        <w:t>:</w:t>
      </w:r>
      <w:r w:rsidR="00316B2A" w:rsidRPr="00316B2A">
        <w:rPr>
          <w:rFonts w:ascii="Arial" w:hAnsi="Arial" w:cs="Arial"/>
          <w:sz w:val="22"/>
          <w:szCs w:val="22"/>
        </w:rPr>
        <w:tab/>
        <w:t xml:space="preserve">Gehzeit </w:t>
      </w:r>
      <w:r w:rsidR="00316B2A" w:rsidRPr="00316B2A">
        <w:rPr>
          <w:rFonts w:ascii="Arial" w:hAnsi="Arial" w:cs="Arial"/>
          <w:b/>
          <w:sz w:val="22"/>
          <w:szCs w:val="22"/>
        </w:rPr>
        <w:t>~</w:t>
      </w:r>
      <w:r w:rsidR="00316B2A" w:rsidRPr="00316B2A">
        <w:rPr>
          <w:rFonts w:ascii="Arial" w:hAnsi="Arial" w:cs="Arial"/>
          <w:sz w:val="22"/>
          <w:szCs w:val="22"/>
        </w:rPr>
        <w:t xml:space="preserve"> </w:t>
      </w:r>
      <w:r w:rsidR="00454AAF">
        <w:rPr>
          <w:rFonts w:ascii="Arial" w:hAnsi="Arial" w:cs="Arial"/>
          <w:sz w:val="22"/>
          <w:szCs w:val="22"/>
        </w:rPr>
        <w:t>4</w:t>
      </w:r>
      <w:r w:rsidR="00C11928">
        <w:rPr>
          <w:rFonts w:ascii="Arial" w:hAnsi="Arial" w:cs="Arial"/>
          <w:sz w:val="22"/>
          <w:szCs w:val="22"/>
        </w:rPr>
        <w:t>.5</w:t>
      </w:r>
      <w:r w:rsidR="005621A5">
        <w:rPr>
          <w:rFonts w:ascii="Arial" w:hAnsi="Arial" w:cs="Arial"/>
          <w:sz w:val="22"/>
          <w:szCs w:val="22"/>
        </w:rPr>
        <w:t xml:space="preserve"> </w:t>
      </w:r>
      <w:r w:rsidR="00492F0E">
        <w:rPr>
          <w:rFonts w:ascii="Arial" w:hAnsi="Arial" w:cs="Arial"/>
          <w:sz w:val="22"/>
          <w:szCs w:val="22"/>
        </w:rPr>
        <w:t>Std.</w:t>
      </w:r>
      <w:r w:rsidR="00316B2A">
        <w:rPr>
          <w:rFonts w:ascii="Arial" w:hAnsi="Arial" w:cs="Arial"/>
          <w:sz w:val="22"/>
          <w:szCs w:val="22"/>
        </w:rPr>
        <w:t xml:space="preserve">, Distanz </w:t>
      </w:r>
      <w:r w:rsidR="00F23A32">
        <w:rPr>
          <w:rFonts w:ascii="Arial" w:hAnsi="Arial" w:cs="Arial"/>
          <w:sz w:val="22"/>
          <w:szCs w:val="22"/>
        </w:rPr>
        <w:t>16.8</w:t>
      </w:r>
      <w:r w:rsidR="005621A5">
        <w:rPr>
          <w:rFonts w:ascii="Arial" w:hAnsi="Arial" w:cs="Arial"/>
          <w:sz w:val="22"/>
          <w:szCs w:val="22"/>
        </w:rPr>
        <w:t xml:space="preserve"> </w:t>
      </w:r>
      <w:r w:rsidR="00492F0E">
        <w:rPr>
          <w:rFonts w:ascii="Arial" w:hAnsi="Arial" w:cs="Arial"/>
          <w:sz w:val="22"/>
          <w:szCs w:val="22"/>
        </w:rPr>
        <w:t>km</w:t>
      </w:r>
      <w:r w:rsidR="00316B2A">
        <w:rPr>
          <w:rFonts w:ascii="Arial" w:hAnsi="Arial" w:cs="Arial"/>
          <w:sz w:val="22"/>
          <w:szCs w:val="22"/>
        </w:rPr>
        <w:t>, A</w:t>
      </w:r>
      <w:r w:rsidR="00345735">
        <w:rPr>
          <w:rFonts w:ascii="Arial" w:hAnsi="Arial" w:cs="Arial"/>
          <w:sz w:val="22"/>
          <w:szCs w:val="22"/>
        </w:rPr>
        <w:t>uf</w:t>
      </w:r>
      <w:r w:rsidR="000B6CC3">
        <w:rPr>
          <w:rFonts w:ascii="Arial" w:hAnsi="Arial" w:cs="Arial"/>
          <w:sz w:val="22"/>
          <w:szCs w:val="22"/>
        </w:rPr>
        <w:t>stieg</w:t>
      </w:r>
      <w:r w:rsidR="00365F13">
        <w:rPr>
          <w:rFonts w:ascii="Arial" w:hAnsi="Arial" w:cs="Arial"/>
          <w:sz w:val="22"/>
          <w:szCs w:val="22"/>
        </w:rPr>
        <w:t xml:space="preserve"> </w:t>
      </w:r>
      <w:r w:rsidR="00F23A32">
        <w:rPr>
          <w:rFonts w:ascii="Arial" w:hAnsi="Arial" w:cs="Arial"/>
          <w:sz w:val="22"/>
          <w:szCs w:val="22"/>
        </w:rPr>
        <w:t>420</w:t>
      </w:r>
      <w:r w:rsidR="005621A5">
        <w:rPr>
          <w:rFonts w:ascii="Arial" w:hAnsi="Arial" w:cs="Arial"/>
          <w:sz w:val="22"/>
          <w:szCs w:val="22"/>
        </w:rPr>
        <w:t xml:space="preserve"> </w:t>
      </w:r>
      <w:r w:rsidR="000B6CC3">
        <w:rPr>
          <w:rFonts w:ascii="Arial" w:hAnsi="Arial" w:cs="Arial"/>
          <w:sz w:val="22"/>
          <w:szCs w:val="22"/>
        </w:rPr>
        <w:t>m, Abstieg</w:t>
      </w:r>
      <w:r w:rsidR="00345735">
        <w:rPr>
          <w:rFonts w:ascii="Arial" w:hAnsi="Arial" w:cs="Arial"/>
          <w:sz w:val="22"/>
          <w:szCs w:val="22"/>
        </w:rPr>
        <w:t xml:space="preserve"> </w:t>
      </w:r>
      <w:r w:rsidR="00F23A32">
        <w:rPr>
          <w:rFonts w:ascii="Arial" w:hAnsi="Arial" w:cs="Arial"/>
          <w:sz w:val="22"/>
          <w:szCs w:val="22"/>
        </w:rPr>
        <w:t>410</w:t>
      </w:r>
      <w:r w:rsidR="005621A5">
        <w:rPr>
          <w:rFonts w:ascii="Arial" w:hAnsi="Arial" w:cs="Arial"/>
          <w:sz w:val="22"/>
          <w:szCs w:val="22"/>
        </w:rPr>
        <w:t xml:space="preserve"> </w:t>
      </w:r>
      <w:r w:rsidR="00345735">
        <w:rPr>
          <w:rFonts w:ascii="Arial" w:hAnsi="Arial" w:cs="Arial"/>
          <w:sz w:val="22"/>
          <w:szCs w:val="22"/>
        </w:rPr>
        <w:t>m (kumuliert).</w:t>
      </w:r>
    </w:p>
    <w:p w14:paraId="2DFA13A3" w14:textId="77777777" w:rsidR="00F23A32" w:rsidRDefault="00F23A32" w:rsidP="000C0430">
      <w:pPr>
        <w:spacing w:after="160"/>
        <w:ind w:left="1560" w:right="-108" w:hanging="1560"/>
        <w:rPr>
          <w:rFonts w:ascii="Arial" w:hAnsi="Arial" w:cs="Arial"/>
          <w:sz w:val="22"/>
          <w:szCs w:val="22"/>
        </w:rPr>
      </w:pPr>
      <w:r>
        <w:rPr>
          <w:rFonts w:ascii="Arial" w:hAnsi="Arial" w:cs="Arial"/>
          <w:b/>
          <w:sz w:val="22"/>
          <w:szCs w:val="22"/>
        </w:rPr>
        <w:t xml:space="preserve">Tour bis Gnadenthal: </w:t>
      </w:r>
      <w:r w:rsidRPr="00316B2A">
        <w:rPr>
          <w:rFonts w:ascii="Arial" w:hAnsi="Arial" w:cs="Arial"/>
          <w:sz w:val="22"/>
          <w:szCs w:val="22"/>
        </w:rPr>
        <w:t xml:space="preserve">Gehzeit </w:t>
      </w:r>
      <w:r w:rsidRPr="00F23A32">
        <w:rPr>
          <w:rFonts w:ascii="Arial" w:hAnsi="Arial" w:cs="Arial"/>
          <w:sz w:val="22"/>
          <w:szCs w:val="22"/>
        </w:rPr>
        <w:t>~ 3 Std.</w:t>
      </w:r>
      <w:r>
        <w:rPr>
          <w:rFonts w:ascii="Arial" w:hAnsi="Arial" w:cs="Arial"/>
          <w:sz w:val="22"/>
          <w:szCs w:val="22"/>
        </w:rPr>
        <w:t xml:space="preserve"> </w:t>
      </w:r>
    </w:p>
    <w:p w14:paraId="6DD01C5E" w14:textId="77777777" w:rsidR="00F23A32" w:rsidRPr="00F23A32" w:rsidRDefault="00F23A32" w:rsidP="000C0430">
      <w:pPr>
        <w:spacing w:after="160"/>
        <w:ind w:left="1560" w:right="-108" w:hanging="1560"/>
        <w:rPr>
          <w:rFonts w:ascii="Arial" w:hAnsi="Arial" w:cs="Arial"/>
          <w:sz w:val="22"/>
          <w:szCs w:val="22"/>
        </w:rPr>
      </w:pPr>
      <w:r>
        <w:rPr>
          <w:rFonts w:ascii="Arial" w:hAnsi="Arial" w:cs="Arial"/>
          <w:b/>
          <w:sz w:val="22"/>
          <w:szCs w:val="22"/>
        </w:rPr>
        <w:t>Tour ab Hägglingen:</w:t>
      </w:r>
      <w:r>
        <w:rPr>
          <w:rFonts w:ascii="Arial" w:hAnsi="Arial" w:cs="Arial"/>
          <w:sz w:val="22"/>
          <w:szCs w:val="22"/>
        </w:rPr>
        <w:t xml:space="preserve"> </w:t>
      </w:r>
      <w:r w:rsidRPr="00316B2A">
        <w:rPr>
          <w:rFonts w:ascii="Arial" w:hAnsi="Arial" w:cs="Arial"/>
          <w:sz w:val="22"/>
          <w:szCs w:val="22"/>
        </w:rPr>
        <w:t xml:space="preserve">Gehzeit </w:t>
      </w:r>
      <w:r w:rsidRPr="00F23A32">
        <w:rPr>
          <w:rFonts w:ascii="Arial" w:hAnsi="Arial" w:cs="Arial"/>
          <w:sz w:val="22"/>
          <w:szCs w:val="22"/>
        </w:rPr>
        <w:t>~ 3 Std.</w:t>
      </w:r>
      <w:r>
        <w:rPr>
          <w:rFonts w:ascii="Arial" w:hAnsi="Arial" w:cs="Arial"/>
          <w:sz w:val="22"/>
          <w:szCs w:val="22"/>
        </w:rPr>
        <w:t xml:space="preserve">            Hägglingen – Gnadenthal: </w:t>
      </w:r>
      <w:r w:rsidRPr="00316B2A">
        <w:rPr>
          <w:rFonts w:ascii="Arial" w:hAnsi="Arial" w:cs="Arial"/>
          <w:sz w:val="22"/>
          <w:szCs w:val="22"/>
        </w:rPr>
        <w:t xml:space="preserve">Gehzeit </w:t>
      </w:r>
      <w:r w:rsidRPr="00F23A32">
        <w:rPr>
          <w:rFonts w:ascii="Arial" w:hAnsi="Arial" w:cs="Arial"/>
          <w:sz w:val="22"/>
          <w:szCs w:val="22"/>
        </w:rPr>
        <w:t>~</w:t>
      </w:r>
      <w:r>
        <w:rPr>
          <w:rFonts w:ascii="Arial" w:hAnsi="Arial" w:cs="Arial"/>
          <w:sz w:val="22"/>
          <w:szCs w:val="22"/>
        </w:rPr>
        <w:t xml:space="preserve"> 1.5</w:t>
      </w:r>
      <w:r w:rsidRPr="00F23A32">
        <w:rPr>
          <w:rFonts w:ascii="Arial" w:hAnsi="Arial" w:cs="Arial"/>
          <w:sz w:val="22"/>
          <w:szCs w:val="22"/>
        </w:rPr>
        <w:t xml:space="preserve"> Std.</w:t>
      </w:r>
    </w:p>
    <w:p w14:paraId="63DD3F47" w14:textId="77777777" w:rsidR="004B3395" w:rsidRDefault="004B3395" w:rsidP="000C0430">
      <w:pPr>
        <w:spacing w:after="160"/>
        <w:ind w:left="1560" w:right="-108" w:hanging="1560"/>
        <w:rPr>
          <w:rFonts w:ascii="Arial" w:hAnsi="Arial" w:cs="Arial"/>
          <w:sz w:val="22"/>
          <w:szCs w:val="22"/>
        </w:rPr>
      </w:pPr>
      <w:r w:rsidRPr="0022144A">
        <w:rPr>
          <w:rFonts w:ascii="Arial" w:hAnsi="Arial" w:cs="Arial"/>
          <w:b/>
          <w:sz w:val="22"/>
          <w:szCs w:val="22"/>
        </w:rPr>
        <w:t>Wanderkarte:</w:t>
      </w:r>
      <w:r w:rsidRPr="00666547">
        <w:rPr>
          <w:rFonts w:ascii="Arial" w:hAnsi="Arial" w:cs="Arial"/>
          <w:sz w:val="22"/>
          <w:szCs w:val="22"/>
        </w:rPr>
        <w:tab/>
      </w:r>
      <w:r w:rsidR="006308AC" w:rsidRPr="0022144A">
        <w:rPr>
          <w:rFonts w:ascii="Arial" w:hAnsi="Arial" w:cs="Arial"/>
          <w:sz w:val="22"/>
          <w:szCs w:val="22"/>
        </w:rPr>
        <w:t xml:space="preserve">CH-Landestopografie </w:t>
      </w:r>
      <w:r w:rsidR="007D5614">
        <w:rPr>
          <w:rFonts w:ascii="Arial" w:hAnsi="Arial" w:cs="Arial"/>
          <w:sz w:val="22"/>
          <w:szCs w:val="22"/>
        </w:rPr>
        <w:t>1:</w:t>
      </w:r>
      <w:r w:rsidR="00D6191E">
        <w:rPr>
          <w:rFonts w:ascii="Arial" w:hAnsi="Arial" w:cs="Arial"/>
          <w:sz w:val="22"/>
          <w:szCs w:val="22"/>
        </w:rPr>
        <w:t>25000</w:t>
      </w:r>
      <w:r w:rsidR="00714296">
        <w:rPr>
          <w:rFonts w:ascii="Arial" w:hAnsi="Arial" w:cs="Arial"/>
          <w:sz w:val="22"/>
          <w:szCs w:val="22"/>
        </w:rPr>
        <w:t>.</w:t>
      </w:r>
    </w:p>
    <w:p w14:paraId="39D16DD2" w14:textId="77777777" w:rsidR="00BD3C18" w:rsidRDefault="004B3395" w:rsidP="00AC022C">
      <w:pPr>
        <w:spacing w:after="240"/>
        <w:ind w:left="1560" w:right="-108" w:hanging="1560"/>
        <w:rPr>
          <w:rFonts w:ascii="Arial" w:hAnsi="Arial" w:cs="Arial"/>
          <w:sz w:val="22"/>
          <w:szCs w:val="22"/>
        </w:rPr>
      </w:pPr>
      <w:r w:rsidRPr="00BC0C8D">
        <w:rPr>
          <w:rFonts w:ascii="Arial" w:hAnsi="Arial" w:cs="Arial"/>
          <w:b/>
          <w:sz w:val="22"/>
          <w:szCs w:val="22"/>
        </w:rPr>
        <w:t>Ausrüstung:</w:t>
      </w:r>
      <w:r w:rsidRPr="00666547">
        <w:rPr>
          <w:rFonts w:ascii="Arial" w:hAnsi="Arial" w:cs="Arial"/>
          <w:sz w:val="22"/>
          <w:szCs w:val="22"/>
        </w:rPr>
        <w:tab/>
      </w:r>
      <w:r w:rsidR="00B80626" w:rsidRPr="00BC0C8D">
        <w:rPr>
          <w:rFonts w:ascii="Arial" w:hAnsi="Arial" w:cs="Arial"/>
          <w:sz w:val="22"/>
          <w:szCs w:val="22"/>
        </w:rPr>
        <w:t>Wanderschuhe, Regenschutz</w:t>
      </w:r>
      <w:r w:rsidR="00454AAF">
        <w:rPr>
          <w:rFonts w:ascii="Arial" w:hAnsi="Arial" w:cs="Arial"/>
          <w:sz w:val="22"/>
          <w:szCs w:val="22"/>
        </w:rPr>
        <w:t>,</w:t>
      </w:r>
      <w:r w:rsidR="00C11928">
        <w:rPr>
          <w:rFonts w:ascii="Arial" w:hAnsi="Arial" w:cs="Arial"/>
          <w:sz w:val="22"/>
          <w:szCs w:val="22"/>
        </w:rPr>
        <w:t xml:space="preserve"> evt.</w:t>
      </w:r>
      <w:r w:rsidR="00454AAF">
        <w:rPr>
          <w:rFonts w:ascii="Arial" w:hAnsi="Arial" w:cs="Arial"/>
          <w:sz w:val="22"/>
          <w:szCs w:val="22"/>
        </w:rPr>
        <w:t xml:space="preserve"> Stöcke</w:t>
      </w:r>
    </w:p>
    <w:p w14:paraId="326EE1C3" w14:textId="77777777" w:rsidR="00C11928" w:rsidRDefault="004B3395" w:rsidP="00C11928">
      <w:pPr>
        <w:ind w:left="1560" w:right="-108" w:hanging="1560"/>
        <w:rPr>
          <w:rFonts w:ascii="Arial" w:hAnsi="Arial" w:cs="Arial"/>
          <w:sz w:val="22"/>
          <w:szCs w:val="22"/>
        </w:rPr>
      </w:pPr>
      <w:r w:rsidRPr="00BC0C8D">
        <w:rPr>
          <w:rFonts w:ascii="Arial" w:hAnsi="Arial" w:cs="Arial"/>
          <w:b/>
          <w:sz w:val="22"/>
          <w:szCs w:val="22"/>
        </w:rPr>
        <w:t>Verpflegung:</w:t>
      </w:r>
      <w:r w:rsidRPr="00BC0C8D">
        <w:rPr>
          <w:rFonts w:ascii="Arial" w:hAnsi="Arial" w:cs="Arial"/>
          <w:sz w:val="22"/>
          <w:szCs w:val="22"/>
        </w:rPr>
        <w:tab/>
      </w:r>
      <w:r w:rsidR="00C11928">
        <w:rPr>
          <w:rFonts w:ascii="Arial" w:hAnsi="Arial" w:cs="Arial"/>
          <w:sz w:val="22"/>
          <w:szCs w:val="22"/>
        </w:rPr>
        <w:t>Kaffeehalt auf dem Maiegrüen</w:t>
      </w:r>
    </w:p>
    <w:p w14:paraId="62D7D2D3" w14:textId="77777777" w:rsidR="00345735" w:rsidRPr="00BC0C8D" w:rsidRDefault="00693588" w:rsidP="00C11928">
      <w:pPr>
        <w:spacing w:after="240"/>
        <w:ind w:left="1560" w:right="-108"/>
        <w:rPr>
          <w:rFonts w:ascii="Arial" w:hAnsi="Arial" w:cs="Arial"/>
          <w:sz w:val="22"/>
          <w:szCs w:val="22"/>
        </w:rPr>
      </w:pPr>
      <w:r>
        <w:rPr>
          <w:rFonts w:ascii="Arial" w:hAnsi="Arial" w:cs="Arial"/>
          <w:sz w:val="22"/>
          <w:szCs w:val="22"/>
        </w:rPr>
        <w:t xml:space="preserve">Mittagessen im </w:t>
      </w:r>
      <w:r w:rsidR="00C11928">
        <w:rPr>
          <w:rFonts w:ascii="Arial" w:hAnsi="Arial" w:cs="Arial"/>
          <w:sz w:val="22"/>
          <w:szCs w:val="22"/>
        </w:rPr>
        <w:t>Restaurant G</w:t>
      </w:r>
      <w:r w:rsidR="00310FAA">
        <w:rPr>
          <w:rFonts w:ascii="Arial" w:hAnsi="Arial" w:cs="Arial"/>
          <w:sz w:val="22"/>
          <w:szCs w:val="22"/>
        </w:rPr>
        <w:t>nadent</w:t>
      </w:r>
      <w:r w:rsidR="00C11928">
        <w:rPr>
          <w:rFonts w:ascii="Arial" w:hAnsi="Arial" w:cs="Arial"/>
          <w:sz w:val="22"/>
          <w:szCs w:val="22"/>
        </w:rPr>
        <w:t>hal</w:t>
      </w:r>
      <w:r w:rsidR="00310FAA">
        <w:rPr>
          <w:rFonts w:ascii="Arial" w:hAnsi="Arial" w:cs="Arial"/>
          <w:sz w:val="22"/>
          <w:szCs w:val="22"/>
        </w:rPr>
        <w:tab/>
      </w:r>
      <w:hyperlink r:id="rId8" w:tgtFrame="www.restaurant-gnadenthal.ch" w:history="1">
        <w:r w:rsidR="003B1185" w:rsidRPr="003B1185">
          <w:rPr>
            <w:rStyle w:val="Hyperlink"/>
            <w:rFonts w:ascii="Arial" w:hAnsi="Arial" w:cs="Arial"/>
            <w:sz w:val="22"/>
            <w:szCs w:val="22"/>
          </w:rPr>
          <w:t>www.restaurant-gnadenthal.ch</w:t>
        </w:r>
      </w:hyperlink>
    </w:p>
    <w:p w14:paraId="0CBFD274" w14:textId="77777777" w:rsidR="005279B5" w:rsidRDefault="004B3395" w:rsidP="00CA774B">
      <w:pPr>
        <w:ind w:left="1560" w:right="-108" w:hanging="1560"/>
        <w:rPr>
          <w:rStyle w:val="Hyperlink"/>
          <w:rFonts w:ascii="Arial" w:hAnsi="Arial" w:cs="Arial"/>
          <w:sz w:val="22"/>
          <w:szCs w:val="22"/>
        </w:rPr>
      </w:pPr>
      <w:r w:rsidRPr="00BC0C8D">
        <w:rPr>
          <w:rFonts w:ascii="Arial" w:hAnsi="Arial" w:cs="Arial"/>
          <w:b/>
          <w:sz w:val="22"/>
          <w:szCs w:val="22"/>
        </w:rPr>
        <w:t>Anmeldung:</w:t>
      </w:r>
      <w:r w:rsidR="00B80626" w:rsidRPr="00BC0C8D">
        <w:rPr>
          <w:rFonts w:ascii="Arial" w:hAnsi="Arial" w:cs="Arial"/>
          <w:sz w:val="22"/>
          <w:szCs w:val="22"/>
        </w:rPr>
        <w:t xml:space="preserve"> </w:t>
      </w:r>
      <w:r w:rsidR="00B80626" w:rsidRPr="00BC0C8D">
        <w:rPr>
          <w:rFonts w:ascii="Arial" w:hAnsi="Arial" w:cs="Arial"/>
          <w:sz w:val="22"/>
          <w:szCs w:val="22"/>
        </w:rPr>
        <w:tab/>
      </w:r>
      <w:r w:rsidR="00714296">
        <w:rPr>
          <w:rFonts w:ascii="Arial" w:hAnsi="Arial" w:cs="Arial"/>
          <w:sz w:val="22"/>
          <w:szCs w:val="22"/>
        </w:rPr>
        <w:t>Bis Dienstag</w:t>
      </w:r>
      <w:r w:rsidR="00714296" w:rsidRPr="00C361F4">
        <w:rPr>
          <w:rFonts w:ascii="Arial" w:hAnsi="Arial" w:cs="Arial"/>
          <w:sz w:val="22"/>
          <w:szCs w:val="22"/>
        </w:rPr>
        <w:t>,</w:t>
      </w:r>
      <w:r w:rsidR="00FF7E1F">
        <w:rPr>
          <w:rFonts w:ascii="Arial" w:hAnsi="Arial" w:cs="Arial"/>
          <w:sz w:val="22"/>
          <w:szCs w:val="22"/>
        </w:rPr>
        <w:t xml:space="preserve"> 2</w:t>
      </w:r>
      <w:r w:rsidR="00FE00DE">
        <w:rPr>
          <w:rFonts w:ascii="Arial" w:hAnsi="Arial" w:cs="Arial"/>
          <w:sz w:val="22"/>
          <w:szCs w:val="22"/>
        </w:rPr>
        <w:t>2. Juni 2021</w:t>
      </w:r>
      <w:r w:rsidR="00714296">
        <w:rPr>
          <w:rFonts w:ascii="Arial" w:hAnsi="Arial" w:cs="Arial"/>
          <w:sz w:val="22"/>
          <w:szCs w:val="22"/>
        </w:rPr>
        <w:t xml:space="preserve">, </w:t>
      </w:r>
      <w:r w:rsidR="004F78E9">
        <w:rPr>
          <w:rFonts w:ascii="Arial" w:hAnsi="Arial" w:cs="Arial"/>
          <w:sz w:val="22"/>
          <w:szCs w:val="22"/>
        </w:rPr>
        <w:t xml:space="preserve">an Werner Sutter; </w:t>
      </w:r>
      <w:hyperlink r:id="rId9" w:history="1">
        <w:r w:rsidR="004F78E9" w:rsidRPr="00127EBF">
          <w:rPr>
            <w:rStyle w:val="Hyperlink"/>
            <w:rFonts w:ascii="Arial" w:hAnsi="Arial" w:cs="Arial"/>
            <w:sz w:val="22"/>
            <w:szCs w:val="22"/>
          </w:rPr>
          <w:t>w_u_sutter@bluewin.ch</w:t>
        </w:r>
      </w:hyperlink>
    </w:p>
    <w:p w14:paraId="35F971E6" w14:textId="77777777" w:rsidR="004F78E9" w:rsidRDefault="004F78E9" w:rsidP="00CA774B">
      <w:pPr>
        <w:ind w:left="1560" w:right="-108" w:hanging="1560"/>
        <w:rPr>
          <w:rFonts w:ascii="Arial" w:hAnsi="Arial" w:cs="Arial"/>
          <w:sz w:val="22"/>
          <w:szCs w:val="22"/>
        </w:rPr>
      </w:pPr>
      <w:r>
        <w:rPr>
          <w:rFonts w:ascii="Arial" w:hAnsi="Arial" w:cs="Arial"/>
          <w:sz w:val="22"/>
          <w:szCs w:val="22"/>
        </w:rPr>
        <w:tab/>
        <w:t>Tel. 056 22 22 657, Mob. 079 404 85 91</w:t>
      </w:r>
    </w:p>
    <w:p w14:paraId="3D936284" w14:textId="77777777" w:rsidR="004F78E9" w:rsidRDefault="004F78E9" w:rsidP="00CA774B">
      <w:pPr>
        <w:ind w:left="1560" w:right="-108" w:hanging="1560"/>
        <w:rPr>
          <w:rFonts w:ascii="Arial" w:hAnsi="Arial" w:cs="Arial"/>
          <w:sz w:val="22"/>
          <w:szCs w:val="22"/>
        </w:rPr>
      </w:pPr>
    </w:p>
    <w:p w14:paraId="5A373340" w14:textId="77777777" w:rsidR="004B3395" w:rsidRDefault="004B3395" w:rsidP="00547F3C">
      <w:pPr>
        <w:spacing w:after="160"/>
        <w:ind w:left="1560" w:right="-108" w:hanging="1560"/>
        <w:rPr>
          <w:rFonts w:ascii="Arial" w:hAnsi="Arial" w:cs="Arial"/>
          <w:sz w:val="22"/>
          <w:szCs w:val="22"/>
        </w:rPr>
      </w:pPr>
      <w:r>
        <w:rPr>
          <w:rFonts w:ascii="Arial" w:hAnsi="Arial" w:cs="Arial"/>
          <w:b/>
          <w:sz w:val="22"/>
          <w:szCs w:val="22"/>
        </w:rPr>
        <w:t>Fahrplan:</w:t>
      </w:r>
      <w:r w:rsidRPr="00666547">
        <w:rPr>
          <w:rFonts w:ascii="Arial" w:hAnsi="Arial" w:cs="Arial"/>
          <w:sz w:val="22"/>
          <w:szCs w:val="22"/>
        </w:rPr>
        <w:tab/>
      </w:r>
      <w:r>
        <w:rPr>
          <w:rFonts w:ascii="Arial" w:hAnsi="Arial" w:cs="Arial"/>
          <w:sz w:val="22"/>
          <w:szCs w:val="22"/>
        </w:rPr>
        <w:t xml:space="preserve">Es ist </w:t>
      </w:r>
      <w:r w:rsidR="00E737D0">
        <w:rPr>
          <w:rFonts w:ascii="Arial" w:hAnsi="Arial" w:cs="Arial"/>
          <w:sz w:val="22"/>
          <w:szCs w:val="22"/>
        </w:rPr>
        <w:t>stets</w:t>
      </w:r>
      <w:r w:rsidR="00DA7631">
        <w:rPr>
          <w:rFonts w:ascii="Arial" w:hAnsi="Arial" w:cs="Arial"/>
          <w:sz w:val="22"/>
          <w:szCs w:val="22"/>
        </w:rPr>
        <w:t xml:space="preserve"> ratsam, Abfahrtszeiten und </w:t>
      </w:r>
      <w:r w:rsidR="00A51097">
        <w:rPr>
          <w:rFonts w:ascii="Arial" w:hAnsi="Arial" w:cs="Arial"/>
          <w:sz w:val="22"/>
          <w:szCs w:val="22"/>
        </w:rPr>
        <w:t xml:space="preserve">Gleisbelegung </w:t>
      </w:r>
      <w:r>
        <w:rPr>
          <w:rFonts w:ascii="Arial" w:hAnsi="Arial" w:cs="Arial"/>
          <w:sz w:val="22"/>
          <w:szCs w:val="22"/>
        </w:rPr>
        <w:t>zu kontrollieren.</w:t>
      </w:r>
    </w:p>
    <w:p w14:paraId="12B5FB2A" w14:textId="77777777" w:rsidR="00547F3C" w:rsidRDefault="00FE00DE" w:rsidP="00547F3C">
      <w:pPr>
        <w:ind w:left="1701" w:right="-110" w:hanging="1701"/>
        <w:rPr>
          <w:rFonts w:ascii="Arial" w:hAnsi="Arial" w:cs="Arial"/>
          <w:b/>
          <w:sz w:val="20"/>
          <w:szCs w:val="20"/>
        </w:rPr>
      </w:pPr>
      <w:r>
        <w:rPr>
          <w:rFonts w:ascii="Arial" w:hAnsi="Arial" w:cs="Arial"/>
          <w:b/>
          <w:noProof/>
          <w:sz w:val="20"/>
          <w:szCs w:val="20"/>
        </w:rPr>
        <w:drawing>
          <wp:inline distT="0" distB="0" distL="0" distR="0" wp14:anchorId="7D994025" wp14:editId="7B3ED455">
            <wp:extent cx="2860243" cy="917572"/>
            <wp:effectExtent l="0" t="0" r="0" b="0"/>
            <wp:docPr id="5" name="Grafik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ürich HB-Mägenwil.jp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2857665" cy="916745"/>
                    </a:xfrm>
                    <a:prstGeom prst="rect">
                      <a:avLst/>
                    </a:prstGeom>
                  </pic:spPr>
                </pic:pic>
              </a:graphicData>
            </a:graphic>
          </wp:inline>
        </w:drawing>
      </w:r>
    </w:p>
    <w:p w14:paraId="6A7136B9" w14:textId="77777777" w:rsidR="00E065FE" w:rsidRDefault="00E065FE" w:rsidP="00547F3C">
      <w:pPr>
        <w:ind w:left="1701" w:right="-110" w:hanging="1701"/>
        <w:rPr>
          <w:rFonts w:ascii="Arial" w:hAnsi="Arial" w:cs="Arial"/>
          <w:b/>
          <w:sz w:val="20"/>
          <w:szCs w:val="20"/>
        </w:rPr>
      </w:pPr>
    </w:p>
    <w:p w14:paraId="144D4774" w14:textId="77777777" w:rsidR="00454AAF" w:rsidRPr="00AC022C" w:rsidRDefault="00454AAF" w:rsidP="00454AAF">
      <w:pPr>
        <w:ind w:left="993" w:right="-110" w:hanging="993"/>
        <w:rPr>
          <w:rFonts w:ascii="Arial" w:hAnsi="Arial" w:cs="Arial"/>
          <w:sz w:val="20"/>
          <w:szCs w:val="20"/>
        </w:rPr>
      </w:pPr>
      <w:r>
        <w:rPr>
          <w:rFonts w:ascii="Arial" w:hAnsi="Arial" w:cs="Arial"/>
          <w:b/>
          <w:sz w:val="20"/>
          <w:szCs w:val="20"/>
        </w:rPr>
        <w:t xml:space="preserve">Rückreise: </w:t>
      </w:r>
      <w:r w:rsidR="007D4ED1" w:rsidRPr="007D4ED1">
        <w:rPr>
          <w:rFonts w:ascii="Arial" w:hAnsi="Arial" w:cs="Arial"/>
          <w:sz w:val="20"/>
          <w:szCs w:val="20"/>
        </w:rPr>
        <w:t xml:space="preserve">ab </w:t>
      </w:r>
      <w:r w:rsidR="00FE00DE">
        <w:rPr>
          <w:rFonts w:ascii="Arial" w:hAnsi="Arial" w:cs="Arial"/>
          <w:sz w:val="20"/>
          <w:szCs w:val="20"/>
        </w:rPr>
        <w:t>Künten Post X:01 oder X:31</w:t>
      </w:r>
    </w:p>
    <w:p w14:paraId="73BAE45C" w14:textId="77777777" w:rsidR="00BD3C18" w:rsidRDefault="00BD3C18" w:rsidP="0035479A">
      <w:pPr>
        <w:ind w:left="993" w:right="-110" w:hanging="993"/>
        <w:rPr>
          <w:rFonts w:ascii="Arial" w:hAnsi="Arial" w:cs="Arial"/>
          <w:b/>
          <w:sz w:val="20"/>
          <w:szCs w:val="20"/>
        </w:rPr>
      </w:pPr>
    </w:p>
    <w:p w14:paraId="63D7989A" w14:textId="77777777" w:rsidR="00547F3C" w:rsidRDefault="00A762D4" w:rsidP="0035479A">
      <w:pPr>
        <w:ind w:left="993" w:right="-110" w:hanging="993"/>
        <w:rPr>
          <w:rFonts w:ascii="Arial" w:hAnsi="Arial" w:cs="Arial"/>
          <w:sz w:val="20"/>
          <w:szCs w:val="20"/>
        </w:rPr>
      </w:pPr>
      <w:r>
        <w:rPr>
          <w:rFonts w:ascii="Arial" w:hAnsi="Arial" w:cs="Arial"/>
          <w:b/>
          <w:sz w:val="20"/>
          <w:szCs w:val="20"/>
        </w:rPr>
        <w:t>T</w:t>
      </w:r>
      <w:r w:rsidR="0035479A">
        <w:rPr>
          <w:rFonts w:ascii="Arial" w:hAnsi="Arial" w:cs="Arial"/>
          <w:b/>
          <w:sz w:val="20"/>
          <w:szCs w:val="20"/>
        </w:rPr>
        <w:t>ickets:</w:t>
      </w:r>
      <w:r w:rsidR="005574E9" w:rsidRPr="0027380D">
        <w:rPr>
          <w:rFonts w:ascii="Arial" w:hAnsi="Arial" w:cs="Arial"/>
          <w:sz w:val="20"/>
          <w:szCs w:val="20"/>
        </w:rPr>
        <w:tab/>
      </w:r>
      <w:r w:rsidR="00454AAF">
        <w:rPr>
          <w:rFonts w:ascii="Arial" w:hAnsi="Arial" w:cs="Arial"/>
          <w:sz w:val="20"/>
          <w:szCs w:val="20"/>
        </w:rPr>
        <w:t xml:space="preserve">Wohnort </w:t>
      </w:r>
      <w:r w:rsidR="00FE00DE">
        <w:rPr>
          <w:rFonts w:ascii="Arial" w:hAnsi="Arial" w:cs="Arial"/>
          <w:sz w:val="20"/>
          <w:szCs w:val="20"/>
        </w:rPr>
        <w:t>nach Mägenwil</w:t>
      </w:r>
      <w:r w:rsidR="00E065FE">
        <w:rPr>
          <w:rFonts w:ascii="Arial" w:hAnsi="Arial" w:cs="Arial"/>
          <w:sz w:val="20"/>
          <w:szCs w:val="20"/>
        </w:rPr>
        <w:t>.</w:t>
      </w:r>
    </w:p>
    <w:p w14:paraId="61063D76" w14:textId="77777777" w:rsidR="00261E61" w:rsidRDefault="00FE00DE" w:rsidP="0035479A">
      <w:pPr>
        <w:ind w:left="993" w:right="-110" w:hanging="993"/>
        <w:rPr>
          <w:rFonts w:ascii="Arial" w:hAnsi="Arial" w:cs="Arial"/>
          <w:sz w:val="20"/>
          <w:szCs w:val="20"/>
        </w:rPr>
      </w:pPr>
      <w:r>
        <w:rPr>
          <w:rFonts w:ascii="Arial" w:hAnsi="Arial" w:cs="Arial"/>
          <w:sz w:val="20"/>
          <w:szCs w:val="20"/>
        </w:rPr>
        <w:tab/>
        <w:t>Künten</w:t>
      </w:r>
      <w:r w:rsidR="007D4ED1">
        <w:rPr>
          <w:rFonts w:ascii="Arial" w:hAnsi="Arial" w:cs="Arial"/>
          <w:sz w:val="20"/>
          <w:szCs w:val="20"/>
        </w:rPr>
        <w:t xml:space="preserve"> zum Wohnort zurück</w:t>
      </w:r>
    </w:p>
    <w:p w14:paraId="4770B8D3" w14:textId="77777777" w:rsidR="00FE00DE" w:rsidRDefault="00FE00DE" w:rsidP="0035479A">
      <w:pPr>
        <w:ind w:left="993" w:right="-110" w:hanging="993"/>
        <w:rPr>
          <w:rFonts w:ascii="Arial" w:hAnsi="Arial" w:cs="Arial"/>
          <w:sz w:val="20"/>
          <w:szCs w:val="20"/>
        </w:rPr>
      </w:pPr>
    </w:p>
    <w:p w14:paraId="4A6F5224" w14:textId="77777777" w:rsidR="000C54B8" w:rsidRDefault="000C54B8" w:rsidP="0035479A">
      <w:pPr>
        <w:ind w:left="993" w:right="-110" w:hanging="993"/>
        <w:rPr>
          <w:rFonts w:ascii="Arial" w:hAnsi="Arial" w:cs="Arial"/>
          <w:sz w:val="20"/>
          <w:szCs w:val="20"/>
        </w:rPr>
      </w:pPr>
    </w:p>
    <w:p w14:paraId="2BAF009A" w14:textId="77777777" w:rsidR="000C54B8" w:rsidRDefault="000C54B8" w:rsidP="0035479A">
      <w:pPr>
        <w:ind w:left="993" w:right="-110" w:hanging="993"/>
        <w:rPr>
          <w:rFonts w:ascii="Arial" w:hAnsi="Arial" w:cs="Arial"/>
          <w:sz w:val="20"/>
          <w:szCs w:val="20"/>
        </w:rPr>
      </w:pPr>
    </w:p>
    <w:p w14:paraId="73B6DF65" w14:textId="77777777" w:rsidR="00F23A32" w:rsidRDefault="00F23A32" w:rsidP="0035479A">
      <w:pPr>
        <w:ind w:left="993" w:right="-110" w:hanging="993"/>
        <w:rPr>
          <w:rFonts w:ascii="Arial" w:hAnsi="Arial" w:cs="Arial"/>
          <w:sz w:val="20"/>
          <w:szCs w:val="20"/>
        </w:rPr>
      </w:pPr>
    </w:p>
    <w:p w14:paraId="49A52286" w14:textId="77777777" w:rsidR="00F23A32" w:rsidRDefault="00F23A32" w:rsidP="0035479A">
      <w:pPr>
        <w:ind w:left="993" w:right="-110" w:hanging="993"/>
        <w:rPr>
          <w:rFonts w:ascii="Arial" w:hAnsi="Arial" w:cs="Arial"/>
          <w:sz w:val="20"/>
          <w:szCs w:val="20"/>
        </w:rPr>
      </w:pPr>
      <w:r>
        <w:rPr>
          <w:rFonts w:ascii="Arial" w:hAnsi="Arial" w:cs="Arial"/>
          <w:sz w:val="20"/>
          <w:szCs w:val="20"/>
        </w:rPr>
        <w:t>Rückreise ab Niederwil, Gnadenthal X:00</w:t>
      </w:r>
    </w:p>
    <w:p w14:paraId="5F2A39D5" w14:textId="77777777" w:rsidR="006F0F7B" w:rsidRDefault="006F0F7B">
      <w:pPr>
        <w:rPr>
          <w:b/>
        </w:rPr>
      </w:pPr>
      <w:r>
        <w:rPr>
          <w:b/>
        </w:rPr>
        <w:br w:type="page"/>
      </w:r>
    </w:p>
    <w:p w14:paraId="71F98155" w14:textId="77777777" w:rsidR="0001575B" w:rsidRPr="009C5F1D" w:rsidRDefault="00070BEE" w:rsidP="00C91702">
      <w:pPr>
        <w:spacing w:after="160"/>
        <w:ind w:right="-108"/>
        <w:rPr>
          <w:rFonts w:ascii="Arial" w:hAnsi="Arial" w:cs="Arial"/>
          <w:b/>
        </w:rPr>
      </w:pPr>
      <w:r>
        <w:rPr>
          <w:b/>
        </w:rPr>
        <w:lastRenderedPageBreak/>
        <w:t>Risiken</w:t>
      </w:r>
      <w:r w:rsidR="00E52605" w:rsidRPr="009C5F1D">
        <w:rPr>
          <w:b/>
        </w:rPr>
        <w:t xml:space="preserve"> und Haftung</w:t>
      </w:r>
    </w:p>
    <w:p w14:paraId="0BE39BBC" w14:textId="77777777" w:rsidR="00E52605" w:rsidRDefault="00E52605" w:rsidP="00C91702">
      <w:pPr>
        <w:jc w:val="both"/>
        <w:rPr>
          <w:sz w:val="20"/>
          <w:szCs w:val="20"/>
        </w:rPr>
      </w:pPr>
      <w:bookmarkStart w:id="0" w:name="_Toc399003394"/>
      <w:r w:rsidRPr="009C5F1D">
        <w:rPr>
          <w:sz w:val="20"/>
          <w:szCs w:val="20"/>
        </w:rPr>
        <w:t>Die Wandergruppe namens „Berg-Schueni“ ist</w:t>
      </w:r>
      <w:bookmarkEnd w:id="0"/>
      <w:r w:rsidRPr="009C5F1D">
        <w:rPr>
          <w:sz w:val="20"/>
          <w:szCs w:val="20"/>
        </w:rPr>
        <w:t xml:space="preserve"> eine Interessengemeinschaft ohne Rechtsform und verzichtet explizit auf eine Wanderleitung. </w:t>
      </w:r>
      <w:r>
        <w:rPr>
          <w:sz w:val="20"/>
          <w:szCs w:val="20"/>
        </w:rPr>
        <w:t>Die Teilnehmer sorgen selbständig dafür, dass sie über eine der Wandertour angepasste Ausrüstung verfügen und beurteilen für sich selbst, ob ihre körperliche Verfassung bezüglich Trittsicherheit und Leistungsfähigkeit den Anforderungen entspricht. Teilnehmer, die Notfallmedikamente auf sich tragen, informieren sinnvollerweise ihre Wanderkameraden über deren Aufbewahrungsort und Anwendung für den Fall, dass sie sich nicht selbst damit versorgen können.</w:t>
      </w:r>
    </w:p>
    <w:p w14:paraId="35DA2688" w14:textId="77777777" w:rsidR="00E52605" w:rsidRPr="009C5F1D" w:rsidRDefault="00E52605" w:rsidP="00C91702">
      <w:pPr>
        <w:jc w:val="both"/>
        <w:rPr>
          <w:sz w:val="20"/>
          <w:szCs w:val="20"/>
        </w:rPr>
      </w:pPr>
      <w:r w:rsidRPr="00EF7654">
        <w:rPr>
          <w:sz w:val="20"/>
          <w:szCs w:val="20"/>
        </w:rPr>
        <w:t>Der Abschluss einer Unfallversicherung und einer Privathaftpflichtversicherung</w:t>
      </w:r>
      <w:r>
        <w:rPr>
          <w:sz w:val="20"/>
          <w:szCs w:val="20"/>
        </w:rPr>
        <w:t xml:space="preserve"> zwecks </w:t>
      </w:r>
      <w:r w:rsidR="009C5F1D">
        <w:rPr>
          <w:sz w:val="20"/>
          <w:szCs w:val="20"/>
        </w:rPr>
        <w:t>Verminderung der persönlichen finanziellen Risiken</w:t>
      </w:r>
      <w:r w:rsidRPr="00EF7654">
        <w:rPr>
          <w:sz w:val="20"/>
          <w:szCs w:val="20"/>
        </w:rPr>
        <w:t xml:space="preserve"> liegt in der Verantwortung der </w:t>
      </w:r>
      <w:r w:rsidR="009C5F1D">
        <w:rPr>
          <w:sz w:val="20"/>
          <w:szCs w:val="20"/>
        </w:rPr>
        <w:t xml:space="preserve">Teilnehmer. </w:t>
      </w:r>
      <w:r w:rsidR="009C5F1D" w:rsidRPr="009C5F1D">
        <w:rPr>
          <w:sz w:val="20"/>
          <w:szCs w:val="20"/>
        </w:rPr>
        <w:t>Haftungsansprüche gegen den Organisator</w:t>
      </w:r>
      <w:r w:rsidR="009C5F1D" w:rsidRPr="00EF7654">
        <w:rPr>
          <w:sz w:val="20"/>
          <w:szCs w:val="20"/>
        </w:rPr>
        <w:t xml:space="preserve"> für Schäden an Personen und Sachen, die aus der Wandertätigkeit resultieren, </w:t>
      </w:r>
      <w:r w:rsidR="009C5F1D" w:rsidRPr="009C5F1D">
        <w:rPr>
          <w:sz w:val="20"/>
          <w:szCs w:val="20"/>
        </w:rPr>
        <w:t>sind ausdrücklich ausgeschlossen</w:t>
      </w:r>
      <w:r w:rsidR="009C5F1D" w:rsidRPr="00EF7654">
        <w:rPr>
          <w:sz w:val="20"/>
          <w:szCs w:val="20"/>
        </w:rPr>
        <w:t>.</w:t>
      </w:r>
    </w:p>
    <w:p w14:paraId="0D0501D5" w14:textId="77777777" w:rsidR="00DD7F2F" w:rsidRPr="00666547" w:rsidRDefault="00DD7F2F" w:rsidP="00714A18">
      <w:pPr>
        <w:jc w:val="both"/>
        <w:rPr>
          <w:rFonts w:ascii="Arial" w:hAnsi="Arial" w:cs="Arial"/>
          <w:sz w:val="22"/>
          <w:szCs w:val="22"/>
        </w:rPr>
      </w:pPr>
    </w:p>
    <w:p w14:paraId="1423F45D" w14:textId="77777777" w:rsidR="00A76C32" w:rsidRDefault="00FE00DE" w:rsidP="00316B2A">
      <w:pPr>
        <w:jc w:val="both"/>
        <w:rPr>
          <w:rFonts w:ascii="Arial" w:hAnsi="Arial" w:cs="Arial"/>
          <w:b/>
          <w:sz w:val="22"/>
          <w:szCs w:val="22"/>
        </w:rPr>
      </w:pPr>
      <w:r>
        <w:rPr>
          <w:rFonts w:ascii="Arial" w:hAnsi="Arial" w:cs="Arial"/>
          <w:b/>
          <w:noProof/>
          <w:sz w:val="22"/>
          <w:szCs w:val="22"/>
        </w:rPr>
        <w:drawing>
          <wp:inline distT="0" distB="0" distL="0" distR="0" wp14:anchorId="3464BBB0" wp14:editId="17811DB1">
            <wp:extent cx="6479872" cy="4235500"/>
            <wp:effectExtent l="0" t="0" r="0" b="0"/>
            <wp:docPr id="7" name="Grafik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Karte Mägenwil-Maiegrüen-Gnadenthal-Künten.JP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6485689" cy="4239302"/>
                    </a:xfrm>
                    <a:prstGeom prst="rect">
                      <a:avLst/>
                    </a:prstGeom>
                  </pic:spPr>
                </pic:pic>
              </a:graphicData>
            </a:graphic>
          </wp:inline>
        </w:drawing>
      </w:r>
    </w:p>
    <w:p w14:paraId="42625F2A" w14:textId="77777777" w:rsidR="0063210A" w:rsidRDefault="0063210A" w:rsidP="00316B2A">
      <w:pPr>
        <w:jc w:val="both"/>
        <w:rPr>
          <w:rFonts w:ascii="Arial" w:hAnsi="Arial" w:cs="Arial"/>
          <w:b/>
          <w:sz w:val="22"/>
          <w:szCs w:val="22"/>
        </w:rPr>
      </w:pPr>
    </w:p>
    <w:p w14:paraId="52E99DC2" w14:textId="77777777" w:rsidR="00B2691E" w:rsidRDefault="006A6415" w:rsidP="00316B2A">
      <w:pPr>
        <w:jc w:val="both"/>
        <w:rPr>
          <w:rFonts w:ascii="Arial" w:hAnsi="Arial" w:cs="Arial"/>
          <w:b/>
          <w:sz w:val="22"/>
          <w:szCs w:val="22"/>
        </w:rPr>
      </w:pPr>
      <w:r>
        <w:rPr>
          <w:rFonts w:ascii="Arial" w:hAnsi="Arial" w:cs="Arial"/>
          <w:b/>
          <w:noProof/>
          <w:sz w:val="22"/>
          <w:szCs w:val="22"/>
        </w:rPr>
        <w:drawing>
          <wp:inline distT="0" distB="0" distL="0" distR="0" wp14:anchorId="4F5CBF1B" wp14:editId="341C444E">
            <wp:extent cx="5127955" cy="2718434"/>
            <wp:effectExtent l="0" t="0" r="0" b="6350"/>
            <wp:docPr id="9" name="Grafik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rofil Mägenwil-Maiegrüen-Gnadenthal-Künten.jpg"/>
                    <pic:cNvPicPr/>
                  </pic:nvPicPr>
                  <pic:blipFill>
                    <a:blip r:embed="rId12" cstate="print">
                      <a:extLst>
                        <a:ext uri="{28A0092B-C50C-407E-A947-70E740481C1C}">
                          <a14:useLocalDpi xmlns:a14="http://schemas.microsoft.com/office/drawing/2010/main" val="0"/>
                        </a:ext>
                      </a:extLst>
                    </a:blip>
                    <a:stretch>
                      <a:fillRect/>
                    </a:stretch>
                  </pic:blipFill>
                  <pic:spPr>
                    <a:xfrm>
                      <a:off x="0" y="0"/>
                      <a:ext cx="5128488" cy="2718717"/>
                    </a:xfrm>
                    <a:prstGeom prst="rect">
                      <a:avLst/>
                    </a:prstGeom>
                  </pic:spPr>
                </pic:pic>
              </a:graphicData>
            </a:graphic>
          </wp:inline>
        </w:drawing>
      </w:r>
    </w:p>
    <w:p w14:paraId="6755EA99" w14:textId="77777777" w:rsidR="006A6415" w:rsidRDefault="00E82D10" w:rsidP="006A6415">
      <w:pPr>
        <w:jc w:val="center"/>
        <w:rPr>
          <w:rFonts w:ascii="Arial" w:hAnsi="Arial" w:cs="Arial"/>
          <w:b/>
          <w:sz w:val="22"/>
          <w:szCs w:val="22"/>
        </w:rPr>
      </w:pPr>
      <w:r>
        <w:rPr>
          <w:rFonts w:ascii="Arial" w:hAnsi="Arial" w:cs="Arial"/>
          <w:b/>
          <w:sz w:val="22"/>
          <w:szCs w:val="22"/>
        </w:rPr>
        <w:br w:type="textWrapping" w:clear="all"/>
      </w:r>
    </w:p>
    <w:p w14:paraId="6615E897" w14:textId="77777777" w:rsidR="00310FAA" w:rsidRDefault="00310FAA">
      <w:pPr>
        <w:rPr>
          <w:rFonts w:ascii="Arial" w:hAnsi="Arial" w:cs="Arial"/>
          <w:b/>
          <w:sz w:val="22"/>
          <w:szCs w:val="22"/>
        </w:rPr>
      </w:pPr>
      <w:r>
        <w:rPr>
          <w:rFonts w:ascii="Arial" w:hAnsi="Arial" w:cs="Arial"/>
          <w:b/>
          <w:sz w:val="22"/>
          <w:szCs w:val="22"/>
        </w:rPr>
        <w:t>Ab Hägglingen</w:t>
      </w:r>
      <w:r>
        <w:rPr>
          <w:rFonts w:ascii="Arial" w:hAnsi="Arial" w:cs="Arial"/>
          <w:b/>
          <w:sz w:val="22"/>
          <w:szCs w:val="22"/>
        </w:rPr>
        <w:tab/>
        <w:t>210 m / 280 m</w:t>
      </w:r>
      <w:r>
        <w:rPr>
          <w:rFonts w:ascii="Arial" w:hAnsi="Arial" w:cs="Arial"/>
          <w:b/>
          <w:sz w:val="22"/>
          <w:szCs w:val="22"/>
        </w:rPr>
        <w:tab/>
      </w:r>
      <w:r>
        <w:rPr>
          <w:rFonts w:ascii="Arial" w:hAnsi="Arial" w:cs="Arial"/>
          <w:b/>
          <w:sz w:val="22"/>
          <w:szCs w:val="22"/>
        </w:rPr>
        <w:tab/>
        <w:t>11.8 km</w:t>
      </w:r>
      <w:r>
        <w:rPr>
          <w:rFonts w:ascii="Arial" w:hAnsi="Arial" w:cs="Arial"/>
          <w:b/>
          <w:sz w:val="22"/>
          <w:szCs w:val="22"/>
        </w:rPr>
        <w:tab/>
        <w:t>3 h</w:t>
      </w:r>
    </w:p>
    <w:p w14:paraId="7188D01B" w14:textId="77777777" w:rsidR="006A6415" w:rsidRDefault="00310FAA">
      <w:pPr>
        <w:rPr>
          <w:rFonts w:ascii="Arial" w:hAnsi="Arial" w:cs="Arial"/>
          <w:b/>
          <w:sz w:val="22"/>
          <w:szCs w:val="22"/>
        </w:rPr>
      </w:pPr>
      <w:r>
        <w:rPr>
          <w:rFonts w:ascii="Arial" w:hAnsi="Arial" w:cs="Arial"/>
          <w:b/>
          <w:sz w:val="22"/>
          <w:szCs w:val="22"/>
        </w:rPr>
        <w:t>Bis Gnadenthal</w:t>
      </w:r>
      <w:r>
        <w:rPr>
          <w:rFonts w:ascii="Arial" w:hAnsi="Arial" w:cs="Arial"/>
          <w:b/>
          <w:sz w:val="22"/>
          <w:szCs w:val="22"/>
        </w:rPr>
        <w:tab/>
        <w:t>290 m / 350 m</w:t>
      </w:r>
      <w:r>
        <w:rPr>
          <w:rFonts w:ascii="Arial" w:hAnsi="Arial" w:cs="Arial"/>
          <w:b/>
          <w:sz w:val="22"/>
          <w:szCs w:val="22"/>
        </w:rPr>
        <w:tab/>
      </w:r>
      <w:r>
        <w:rPr>
          <w:rFonts w:ascii="Arial" w:hAnsi="Arial" w:cs="Arial"/>
          <w:b/>
          <w:sz w:val="22"/>
          <w:szCs w:val="22"/>
        </w:rPr>
        <w:tab/>
        <w:t>10.3 km</w:t>
      </w:r>
      <w:r>
        <w:rPr>
          <w:rFonts w:ascii="Arial" w:hAnsi="Arial" w:cs="Arial"/>
          <w:b/>
          <w:sz w:val="22"/>
          <w:szCs w:val="22"/>
        </w:rPr>
        <w:tab/>
        <w:t>3 h</w:t>
      </w:r>
      <w:r w:rsidR="006A6415">
        <w:rPr>
          <w:rFonts w:ascii="Arial" w:hAnsi="Arial" w:cs="Arial"/>
          <w:b/>
          <w:sz w:val="22"/>
          <w:szCs w:val="22"/>
        </w:rPr>
        <w:br w:type="page"/>
      </w:r>
    </w:p>
    <w:p w14:paraId="28A48130" w14:textId="77777777" w:rsidR="006A6415" w:rsidRPr="00FE00DE" w:rsidRDefault="006A6415" w:rsidP="006A6415">
      <w:pPr>
        <w:ind w:left="993" w:right="-110" w:hanging="993"/>
        <w:rPr>
          <w:rFonts w:ascii="Arial" w:hAnsi="Arial" w:cs="Arial"/>
          <w:b/>
          <w:sz w:val="20"/>
          <w:szCs w:val="20"/>
        </w:rPr>
      </w:pPr>
      <w:r w:rsidRPr="00FE00DE">
        <w:rPr>
          <w:rFonts w:ascii="Arial" w:hAnsi="Arial" w:cs="Arial"/>
          <w:b/>
          <w:sz w:val="20"/>
          <w:szCs w:val="20"/>
        </w:rPr>
        <w:lastRenderedPageBreak/>
        <w:t>Hinreise nach Hägglingen:</w:t>
      </w:r>
    </w:p>
    <w:p w14:paraId="49FCDF23" w14:textId="77777777" w:rsidR="006A6415" w:rsidRDefault="006A6415" w:rsidP="006A6415">
      <w:pPr>
        <w:ind w:left="993" w:right="-110" w:hanging="993"/>
        <w:rPr>
          <w:rFonts w:ascii="Arial" w:hAnsi="Arial" w:cs="Arial"/>
          <w:sz w:val="20"/>
          <w:szCs w:val="20"/>
        </w:rPr>
      </w:pPr>
    </w:p>
    <w:p w14:paraId="05090D3F" w14:textId="77777777" w:rsidR="006A6415" w:rsidRDefault="006A6415" w:rsidP="006A6415">
      <w:pPr>
        <w:ind w:left="993" w:right="-110" w:hanging="993"/>
        <w:rPr>
          <w:rFonts w:ascii="Arial" w:hAnsi="Arial" w:cs="Arial"/>
          <w:sz w:val="20"/>
          <w:szCs w:val="20"/>
        </w:rPr>
      </w:pPr>
      <w:r>
        <w:rPr>
          <w:rFonts w:ascii="Arial" w:hAnsi="Arial" w:cs="Arial"/>
          <w:noProof/>
          <w:sz w:val="20"/>
          <w:szCs w:val="20"/>
        </w:rPr>
        <w:drawing>
          <wp:inline distT="0" distB="0" distL="0" distR="0" wp14:anchorId="3B75217A" wp14:editId="1792278E">
            <wp:extent cx="4023360" cy="4311298"/>
            <wp:effectExtent l="0" t="0" r="0" b="0"/>
            <wp:docPr id="6" name="Grafik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ürich HB-Hägglingen.jpg"/>
                    <pic:cNvPicPr/>
                  </pic:nvPicPr>
                  <pic:blipFill>
                    <a:blip r:embed="rId13" cstate="print">
                      <a:extLst>
                        <a:ext uri="{28A0092B-C50C-407E-A947-70E740481C1C}">
                          <a14:useLocalDpi xmlns:a14="http://schemas.microsoft.com/office/drawing/2010/main" val="0"/>
                        </a:ext>
                      </a:extLst>
                    </a:blip>
                    <a:stretch>
                      <a:fillRect/>
                    </a:stretch>
                  </pic:blipFill>
                  <pic:spPr>
                    <a:xfrm>
                      <a:off x="0" y="0"/>
                      <a:ext cx="4056621" cy="4346939"/>
                    </a:xfrm>
                    <a:prstGeom prst="rect">
                      <a:avLst/>
                    </a:prstGeom>
                  </pic:spPr>
                </pic:pic>
              </a:graphicData>
            </a:graphic>
          </wp:inline>
        </w:drawing>
      </w:r>
    </w:p>
    <w:p w14:paraId="474DE0F5" w14:textId="77777777" w:rsidR="005D4D18" w:rsidRDefault="005D4D18" w:rsidP="006A6415">
      <w:pPr>
        <w:jc w:val="center"/>
        <w:rPr>
          <w:rFonts w:ascii="Arial" w:hAnsi="Arial" w:cs="Arial"/>
          <w:b/>
          <w:sz w:val="22"/>
          <w:szCs w:val="22"/>
        </w:rPr>
      </w:pPr>
    </w:p>
    <w:sectPr w:rsidR="005D4D18" w:rsidSect="001F214F">
      <w:footerReference w:type="default" r:id="rId14"/>
      <w:pgSz w:w="11906" w:h="16838" w:code="9"/>
      <w:pgMar w:top="567" w:right="566" w:bottom="567"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BDBF0AF" w14:textId="77777777" w:rsidR="0035423B" w:rsidRDefault="0035423B">
      <w:r>
        <w:separator/>
      </w:r>
    </w:p>
  </w:endnote>
  <w:endnote w:type="continuationSeparator" w:id="0">
    <w:p w14:paraId="005FC077" w14:textId="77777777" w:rsidR="0035423B" w:rsidRDefault="0035423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DomBold BT">
    <w:panose1 w:val="00000000000000000000"/>
    <w:charset w:val="00"/>
    <w:family w:val="roman"/>
    <w:notTrueType/>
    <w:pitch w:val="default"/>
  </w:font>
  <w:font w:name="Arial Black">
    <w:panose1 w:val="020B0A04020102020204"/>
    <w:charset w:val="00"/>
    <w:family w:val="swiss"/>
    <w:pitch w:val="variable"/>
    <w:sig w:usb0="A00002AF" w:usb1="400078FB" w:usb2="00000000" w:usb3="00000000" w:csb0="000000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15A5CD" w14:textId="77777777" w:rsidR="00666547" w:rsidRDefault="00DE6C0E" w:rsidP="00666547">
    <w:pPr>
      <w:tabs>
        <w:tab w:val="right" w:pos="9923"/>
      </w:tabs>
      <w:rPr>
        <w:lang w:val="de-DE"/>
      </w:rPr>
    </w:pPr>
    <w:r>
      <w:rPr>
        <w:rFonts w:ascii="Arial" w:hAnsi="Arial" w:cs="Arial"/>
        <w:sz w:val="22"/>
        <w:szCs w:val="22"/>
      </w:rPr>
      <w:fldChar w:fldCharType="begin"/>
    </w:r>
    <w:r w:rsidR="00060094">
      <w:rPr>
        <w:rFonts w:ascii="Arial" w:hAnsi="Arial" w:cs="Arial"/>
        <w:sz w:val="22"/>
        <w:szCs w:val="22"/>
      </w:rPr>
      <w:instrText xml:space="preserve"> FILENAME  </w:instrText>
    </w:r>
    <w:r>
      <w:rPr>
        <w:rFonts w:ascii="Arial" w:hAnsi="Arial" w:cs="Arial"/>
        <w:sz w:val="22"/>
        <w:szCs w:val="22"/>
      </w:rPr>
      <w:fldChar w:fldCharType="separate"/>
    </w:r>
    <w:r w:rsidR="00C4554E">
      <w:rPr>
        <w:rFonts w:ascii="Arial" w:hAnsi="Arial" w:cs="Arial"/>
        <w:noProof/>
        <w:sz w:val="22"/>
        <w:szCs w:val="22"/>
      </w:rPr>
      <w:t>BS21-25 Mägenwil-Maiegrüen-Gnadenthal-Künten.docx</w:t>
    </w:r>
    <w:r>
      <w:rPr>
        <w:rFonts w:ascii="Arial" w:hAnsi="Arial" w:cs="Arial"/>
        <w:sz w:val="22"/>
        <w:szCs w:val="22"/>
      </w:rPr>
      <w:fldChar w:fldCharType="end"/>
    </w:r>
    <w:r w:rsidR="009E3C7F" w:rsidRPr="003A1FDC">
      <w:rPr>
        <w:rFonts w:ascii="Arial" w:hAnsi="Arial" w:cs="Arial"/>
        <w:sz w:val="22"/>
        <w:szCs w:val="22"/>
      </w:rPr>
      <w:t>/</w:t>
    </w:r>
    <w:r>
      <w:rPr>
        <w:rFonts w:ascii="Arial" w:hAnsi="Arial" w:cs="Arial"/>
        <w:sz w:val="22"/>
        <w:szCs w:val="22"/>
      </w:rPr>
      <w:fldChar w:fldCharType="begin"/>
    </w:r>
    <w:r w:rsidR="00060094">
      <w:rPr>
        <w:rFonts w:ascii="Arial" w:hAnsi="Arial" w:cs="Arial"/>
        <w:sz w:val="22"/>
        <w:szCs w:val="22"/>
      </w:rPr>
      <w:instrText xml:space="preserve"> DATE  \@ "dd.MM.yyyy"  \* MERGEFORMAT </w:instrText>
    </w:r>
    <w:r>
      <w:rPr>
        <w:rFonts w:ascii="Arial" w:hAnsi="Arial" w:cs="Arial"/>
        <w:sz w:val="22"/>
        <w:szCs w:val="22"/>
      </w:rPr>
      <w:fldChar w:fldCharType="separate"/>
    </w:r>
    <w:r w:rsidR="008328CB">
      <w:rPr>
        <w:rFonts w:ascii="Arial" w:hAnsi="Arial" w:cs="Arial"/>
        <w:noProof/>
        <w:sz w:val="22"/>
        <w:szCs w:val="22"/>
      </w:rPr>
      <w:t>18.06.2021</w:t>
    </w:r>
    <w:r>
      <w:rPr>
        <w:rFonts w:ascii="Arial" w:hAnsi="Arial" w:cs="Arial"/>
        <w:sz w:val="22"/>
        <w:szCs w:val="22"/>
      </w:rPr>
      <w:fldChar w:fldCharType="end"/>
    </w:r>
    <w:r w:rsidR="00666547">
      <w:rPr>
        <w:rFonts w:ascii="Arial" w:hAnsi="Arial" w:cs="Arial"/>
        <w:sz w:val="22"/>
        <w:szCs w:val="22"/>
      </w:rPr>
      <w:tab/>
    </w:r>
    <w:r w:rsidR="00666547" w:rsidRPr="00666547">
      <w:rPr>
        <w:rFonts w:ascii="Arial" w:hAnsi="Arial" w:cs="Arial"/>
        <w:sz w:val="22"/>
        <w:szCs w:val="22"/>
        <w:lang w:val="de-DE"/>
      </w:rPr>
      <w:t xml:space="preserve">Seite </w:t>
    </w:r>
    <w:r w:rsidRPr="00666547">
      <w:rPr>
        <w:rFonts w:ascii="Arial" w:hAnsi="Arial" w:cs="Arial"/>
        <w:sz w:val="22"/>
        <w:szCs w:val="22"/>
        <w:lang w:val="de-DE"/>
      </w:rPr>
      <w:fldChar w:fldCharType="begin"/>
    </w:r>
    <w:r w:rsidR="00666547" w:rsidRPr="00666547">
      <w:rPr>
        <w:rFonts w:ascii="Arial" w:hAnsi="Arial" w:cs="Arial"/>
        <w:sz w:val="22"/>
        <w:szCs w:val="22"/>
        <w:lang w:val="de-DE"/>
      </w:rPr>
      <w:instrText xml:space="preserve"> PAGE </w:instrText>
    </w:r>
    <w:r w:rsidRPr="00666547">
      <w:rPr>
        <w:rFonts w:ascii="Arial" w:hAnsi="Arial" w:cs="Arial"/>
        <w:sz w:val="22"/>
        <w:szCs w:val="22"/>
        <w:lang w:val="de-DE"/>
      </w:rPr>
      <w:fldChar w:fldCharType="separate"/>
    </w:r>
    <w:r w:rsidR="00B23F58">
      <w:rPr>
        <w:rFonts w:ascii="Arial" w:hAnsi="Arial" w:cs="Arial"/>
        <w:noProof/>
        <w:sz w:val="22"/>
        <w:szCs w:val="22"/>
        <w:lang w:val="de-DE"/>
      </w:rPr>
      <w:t>3</w:t>
    </w:r>
    <w:r w:rsidRPr="00666547">
      <w:rPr>
        <w:rFonts w:ascii="Arial" w:hAnsi="Arial" w:cs="Arial"/>
        <w:sz w:val="22"/>
        <w:szCs w:val="22"/>
        <w:lang w:val="de-DE"/>
      </w:rPr>
      <w:fldChar w:fldCharType="end"/>
    </w:r>
    <w:r w:rsidR="00666547" w:rsidRPr="00666547">
      <w:rPr>
        <w:rFonts w:ascii="Arial" w:hAnsi="Arial" w:cs="Arial"/>
        <w:sz w:val="22"/>
        <w:szCs w:val="22"/>
        <w:lang w:val="de-DE"/>
      </w:rPr>
      <w:t>/</w:t>
    </w:r>
    <w:r w:rsidRPr="00666547">
      <w:rPr>
        <w:rFonts w:ascii="Arial" w:hAnsi="Arial" w:cs="Arial"/>
        <w:sz w:val="22"/>
        <w:szCs w:val="22"/>
        <w:lang w:val="de-DE"/>
      </w:rPr>
      <w:fldChar w:fldCharType="begin"/>
    </w:r>
    <w:r w:rsidR="00666547" w:rsidRPr="00666547">
      <w:rPr>
        <w:rFonts w:ascii="Arial" w:hAnsi="Arial" w:cs="Arial"/>
        <w:sz w:val="22"/>
        <w:szCs w:val="22"/>
        <w:lang w:val="de-DE"/>
      </w:rPr>
      <w:instrText xml:space="preserve"> NUMPAGES  </w:instrText>
    </w:r>
    <w:r w:rsidRPr="00666547">
      <w:rPr>
        <w:rFonts w:ascii="Arial" w:hAnsi="Arial" w:cs="Arial"/>
        <w:sz w:val="22"/>
        <w:szCs w:val="22"/>
        <w:lang w:val="de-DE"/>
      </w:rPr>
      <w:fldChar w:fldCharType="separate"/>
    </w:r>
    <w:r w:rsidR="00B23F58">
      <w:rPr>
        <w:rFonts w:ascii="Arial" w:hAnsi="Arial" w:cs="Arial"/>
        <w:noProof/>
        <w:sz w:val="22"/>
        <w:szCs w:val="22"/>
        <w:lang w:val="de-DE"/>
      </w:rPr>
      <w:t>3</w:t>
    </w:r>
    <w:r w:rsidRPr="00666547">
      <w:rPr>
        <w:rFonts w:ascii="Arial" w:hAnsi="Arial" w:cs="Arial"/>
        <w:sz w:val="22"/>
        <w:szCs w:val="22"/>
        <w:lang w:val="de-DE"/>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2D43747" w14:textId="77777777" w:rsidR="0035423B" w:rsidRDefault="0035423B">
      <w:r>
        <w:separator/>
      </w:r>
    </w:p>
  </w:footnote>
  <w:footnote w:type="continuationSeparator" w:id="0">
    <w:p w14:paraId="6995FD23" w14:textId="77777777" w:rsidR="0035423B" w:rsidRDefault="0035423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C7D1293"/>
    <w:multiLevelType w:val="multilevel"/>
    <w:tmpl w:val="97E6FDDE"/>
    <w:lvl w:ilvl="0">
      <w:start w:val="1"/>
      <w:numFmt w:val="decimal"/>
      <w:pStyle w:val="berschrift1"/>
      <w:lvlText w:val="%1"/>
      <w:lvlJc w:val="left"/>
      <w:pPr>
        <w:ind w:left="432" w:hanging="432"/>
      </w:pPr>
    </w:lvl>
    <w:lvl w:ilvl="1">
      <w:start w:val="1"/>
      <w:numFmt w:val="decimal"/>
      <w:pStyle w:val="berschrift2"/>
      <w:lvlText w:val="%1.%2"/>
      <w:lvlJc w:val="left"/>
      <w:pPr>
        <w:ind w:left="576" w:hanging="576"/>
      </w:pPr>
    </w:lvl>
    <w:lvl w:ilvl="2">
      <w:start w:val="1"/>
      <w:numFmt w:val="decimal"/>
      <w:pStyle w:val="berschrift3"/>
      <w:lvlText w:val="%1.%2.%3"/>
      <w:lvlJc w:val="left"/>
      <w:pPr>
        <w:ind w:left="720" w:hanging="720"/>
      </w:pPr>
    </w:lvl>
    <w:lvl w:ilvl="3">
      <w:start w:val="1"/>
      <w:numFmt w:val="decimal"/>
      <w:pStyle w:val="berschrift4"/>
      <w:lvlText w:val="%1.%2.%3.%4"/>
      <w:lvlJc w:val="left"/>
      <w:pPr>
        <w:ind w:left="864" w:hanging="864"/>
      </w:pPr>
    </w:lvl>
    <w:lvl w:ilvl="4">
      <w:start w:val="1"/>
      <w:numFmt w:val="decimal"/>
      <w:pStyle w:val="berschrift5"/>
      <w:lvlText w:val="%1.%2.%3.%4.%5"/>
      <w:lvlJc w:val="left"/>
      <w:pPr>
        <w:ind w:left="1008" w:hanging="1008"/>
      </w:pPr>
    </w:lvl>
    <w:lvl w:ilvl="5">
      <w:start w:val="1"/>
      <w:numFmt w:val="decimal"/>
      <w:pStyle w:val="berschrift6"/>
      <w:lvlText w:val="%1.%2.%3.%4.%5.%6"/>
      <w:lvlJc w:val="left"/>
      <w:pPr>
        <w:ind w:left="1152" w:hanging="1152"/>
      </w:pPr>
    </w:lvl>
    <w:lvl w:ilvl="6">
      <w:start w:val="1"/>
      <w:numFmt w:val="decimal"/>
      <w:pStyle w:val="berschrift7"/>
      <w:lvlText w:val="%1.%2.%3.%4.%5.%6.%7"/>
      <w:lvlJc w:val="left"/>
      <w:pPr>
        <w:ind w:left="1296" w:hanging="1296"/>
      </w:pPr>
    </w:lvl>
    <w:lvl w:ilvl="7">
      <w:start w:val="1"/>
      <w:numFmt w:val="decimal"/>
      <w:pStyle w:val="berschrift8"/>
      <w:lvlText w:val="%1.%2.%3.%4.%5.%6.%7.%8"/>
      <w:lvlJc w:val="left"/>
      <w:pPr>
        <w:ind w:left="1440" w:hanging="1440"/>
      </w:pPr>
    </w:lvl>
    <w:lvl w:ilvl="8">
      <w:start w:val="1"/>
      <w:numFmt w:val="decimal"/>
      <w:pStyle w:val="berschrift9"/>
      <w:lvlText w:val="%1.%2.%3.%4.%5.%6.%7.%8.%9"/>
      <w:lvlJc w:val="left"/>
      <w:pPr>
        <w:ind w:left="1584" w:hanging="1584"/>
      </w:pPr>
    </w:lvl>
  </w:abstractNum>
  <w:abstractNum w:abstractNumId="1" w15:restartNumberingAfterBreak="0">
    <w:nsid w:val="5DC06527"/>
    <w:multiLevelType w:val="hybridMultilevel"/>
    <w:tmpl w:val="A344E562"/>
    <w:lvl w:ilvl="0" w:tplc="04070001">
      <w:start w:val="1"/>
      <w:numFmt w:val="bullet"/>
      <w:lvlText w:val=""/>
      <w:lvlJc w:val="left"/>
      <w:pPr>
        <w:tabs>
          <w:tab w:val="num" w:pos="720"/>
        </w:tabs>
        <w:ind w:left="720" w:hanging="360"/>
      </w:pPr>
      <w:rPr>
        <w:rFonts w:ascii="Symbol" w:hAnsi="Symbol"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20DFA"/>
    <w:rsid w:val="00004662"/>
    <w:rsid w:val="00014B9D"/>
    <w:rsid w:val="0001575B"/>
    <w:rsid w:val="00031D28"/>
    <w:rsid w:val="0003293B"/>
    <w:rsid w:val="0004076D"/>
    <w:rsid w:val="00044227"/>
    <w:rsid w:val="00044884"/>
    <w:rsid w:val="0005283E"/>
    <w:rsid w:val="000530A1"/>
    <w:rsid w:val="00060094"/>
    <w:rsid w:val="00060DA8"/>
    <w:rsid w:val="000611D0"/>
    <w:rsid w:val="00061CB5"/>
    <w:rsid w:val="00063CC2"/>
    <w:rsid w:val="00070BEE"/>
    <w:rsid w:val="00072EE3"/>
    <w:rsid w:val="00074338"/>
    <w:rsid w:val="0009027C"/>
    <w:rsid w:val="000B6CC3"/>
    <w:rsid w:val="000C0430"/>
    <w:rsid w:val="000C3215"/>
    <w:rsid w:val="000C54B8"/>
    <w:rsid w:val="000D1F54"/>
    <w:rsid w:val="000D64C4"/>
    <w:rsid w:val="000E5A33"/>
    <w:rsid w:val="0010100E"/>
    <w:rsid w:val="00102A9B"/>
    <w:rsid w:val="001143EC"/>
    <w:rsid w:val="0012648A"/>
    <w:rsid w:val="00132752"/>
    <w:rsid w:val="001347B6"/>
    <w:rsid w:val="00145F36"/>
    <w:rsid w:val="00152991"/>
    <w:rsid w:val="00155F56"/>
    <w:rsid w:val="00162372"/>
    <w:rsid w:val="0017475E"/>
    <w:rsid w:val="001767E0"/>
    <w:rsid w:val="00191F2F"/>
    <w:rsid w:val="001921B6"/>
    <w:rsid w:val="00195027"/>
    <w:rsid w:val="001A1AEB"/>
    <w:rsid w:val="001E1D76"/>
    <w:rsid w:val="001F034C"/>
    <w:rsid w:val="001F0E9E"/>
    <w:rsid w:val="001F214F"/>
    <w:rsid w:val="00207B00"/>
    <w:rsid w:val="0021789F"/>
    <w:rsid w:val="0022144A"/>
    <w:rsid w:val="0022216D"/>
    <w:rsid w:val="002274FB"/>
    <w:rsid w:val="002435B1"/>
    <w:rsid w:val="00243CBA"/>
    <w:rsid w:val="0025556F"/>
    <w:rsid w:val="00261E61"/>
    <w:rsid w:val="00264CB6"/>
    <w:rsid w:val="0026582E"/>
    <w:rsid w:val="0027380D"/>
    <w:rsid w:val="00290A43"/>
    <w:rsid w:val="00294137"/>
    <w:rsid w:val="002950B4"/>
    <w:rsid w:val="002B0318"/>
    <w:rsid w:val="002C0E44"/>
    <w:rsid w:val="002C509C"/>
    <w:rsid w:val="002C7F17"/>
    <w:rsid w:val="002D791D"/>
    <w:rsid w:val="002E2D75"/>
    <w:rsid w:val="002F4016"/>
    <w:rsid w:val="002F45A0"/>
    <w:rsid w:val="002F6125"/>
    <w:rsid w:val="0030571E"/>
    <w:rsid w:val="00310FAA"/>
    <w:rsid w:val="00315C4A"/>
    <w:rsid w:val="00316B2A"/>
    <w:rsid w:val="00316E57"/>
    <w:rsid w:val="003202CC"/>
    <w:rsid w:val="0032383E"/>
    <w:rsid w:val="00343C0A"/>
    <w:rsid w:val="00345735"/>
    <w:rsid w:val="0034651C"/>
    <w:rsid w:val="00347DCB"/>
    <w:rsid w:val="0035423B"/>
    <w:rsid w:val="0035479A"/>
    <w:rsid w:val="00365F13"/>
    <w:rsid w:val="0037034C"/>
    <w:rsid w:val="0037155E"/>
    <w:rsid w:val="0037469E"/>
    <w:rsid w:val="003746F0"/>
    <w:rsid w:val="00374E44"/>
    <w:rsid w:val="00376A50"/>
    <w:rsid w:val="00390DF0"/>
    <w:rsid w:val="00394AB5"/>
    <w:rsid w:val="003A1FDC"/>
    <w:rsid w:val="003B1185"/>
    <w:rsid w:val="003C3BDF"/>
    <w:rsid w:val="003C7295"/>
    <w:rsid w:val="003F4BB6"/>
    <w:rsid w:val="0040412E"/>
    <w:rsid w:val="004235BE"/>
    <w:rsid w:val="0042609D"/>
    <w:rsid w:val="00426F3B"/>
    <w:rsid w:val="00430396"/>
    <w:rsid w:val="00433076"/>
    <w:rsid w:val="004371B3"/>
    <w:rsid w:val="00450A6F"/>
    <w:rsid w:val="00452D4E"/>
    <w:rsid w:val="00454AAF"/>
    <w:rsid w:val="00455653"/>
    <w:rsid w:val="00456656"/>
    <w:rsid w:val="00464024"/>
    <w:rsid w:val="0047305D"/>
    <w:rsid w:val="00486478"/>
    <w:rsid w:val="00492F0E"/>
    <w:rsid w:val="004B3395"/>
    <w:rsid w:val="004C5A7F"/>
    <w:rsid w:val="004C7DAD"/>
    <w:rsid w:val="004D12DD"/>
    <w:rsid w:val="004D27F2"/>
    <w:rsid w:val="004E7BD5"/>
    <w:rsid w:val="004F5821"/>
    <w:rsid w:val="004F63FF"/>
    <w:rsid w:val="004F7727"/>
    <w:rsid w:val="004F78E9"/>
    <w:rsid w:val="00513D4D"/>
    <w:rsid w:val="00513F9E"/>
    <w:rsid w:val="005262F1"/>
    <w:rsid w:val="005279B5"/>
    <w:rsid w:val="00542D07"/>
    <w:rsid w:val="00547F3C"/>
    <w:rsid w:val="005500FC"/>
    <w:rsid w:val="005574E9"/>
    <w:rsid w:val="005621A5"/>
    <w:rsid w:val="005757D4"/>
    <w:rsid w:val="00576433"/>
    <w:rsid w:val="00581806"/>
    <w:rsid w:val="0058337B"/>
    <w:rsid w:val="0058409E"/>
    <w:rsid w:val="005862CB"/>
    <w:rsid w:val="005A0937"/>
    <w:rsid w:val="005A0B15"/>
    <w:rsid w:val="005A2EB3"/>
    <w:rsid w:val="005A4B79"/>
    <w:rsid w:val="005A65BF"/>
    <w:rsid w:val="005B58E3"/>
    <w:rsid w:val="005D0429"/>
    <w:rsid w:val="005D0CE9"/>
    <w:rsid w:val="005D4D18"/>
    <w:rsid w:val="005E2391"/>
    <w:rsid w:val="005E5175"/>
    <w:rsid w:val="005E6E8A"/>
    <w:rsid w:val="005F61FF"/>
    <w:rsid w:val="00606414"/>
    <w:rsid w:val="006071F1"/>
    <w:rsid w:val="006078B6"/>
    <w:rsid w:val="00607AE4"/>
    <w:rsid w:val="006308AC"/>
    <w:rsid w:val="0063210A"/>
    <w:rsid w:val="00646B91"/>
    <w:rsid w:val="00654277"/>
    <w:rsid w:val="006560A9"/>
    <w:rsid w:val="00666547"/>
    <w:rsid w:val="00666D01"/>
    <w:rsid w:val="00667C37"/>
    <w:rsid w:val="00672D15"/>
    <w:rsid w:val="00677E52"/>
    <w:rsid w:val="00681E65"/>
    <w:rsid w:val="0068215E"/>
    <w:rsid w:val="00683CB9"/>
    <w:rsid w:val="0068458A"/>
    <w:rsid w:val="00691E1A"/>
    <w:rsid w:val="00693588"/>
    <w:rsid w:val="00696652"/>
    <w:rsid w:val="006A1B62"/>
    <w:rsid w:val="006A1D02"/>
    <w:rsid w:val="006A3DE5"/>
    <w:rsid w:val="006A6415"/>
    <w:rsid w:val="006A6653"/>
    <w:rsid w:val="006B2A0D"/>
    <w:rsid w:val="006B7F64"/>
    <w:rsid w:val="006C1BF8"/>
    <w:rsid w:val="006E4F97"/>
    <w:rsid w:val="006F0F7B"/>
    <w:rsid w:val="00714296"/>
    <w:rsid w:val="0071476F"/>
    <w:rsid w:val="00714A18"/>
    <w:rsid w:val="00720DFA"/>
    <w:rsid w:val="00725662"/>
    <w:rsid w:val="007308DF"/>
    <w:rsid w:val="00741674"/>
    <w:rsid w:val="007453C2"/>
    <w:rsid w:val="00746625"/>
    <w:rsid w:val="00746BAA"/>
    <w:rsid w:val="0075208C"/>
    <w:rsid w:val="00767D41"/>
    <w:rsid w:val="00772F40"/>
    <w:rsid w:val="00775012"/>
    <w:rsid w:val="00777A69"/>
    <w:rsid w:val="00784A35"/>
    <w:rsid w:val="007A2FBD"/>
    <w:rsid w:val="007B01A0"/>
    <w:rsid w:val="007B7DC0"/>
    <w:rsid w:val="007C40EE"/>
    <w:rsid w:val="007D1FF8"/>
    <w:rsid w:val="007D4ED1"/>
    <w:rsid w:val="007D5563"/>
    <w:rsid w:val="007D5614"/>
    <w:rsid w:val="007D63D5"/>
    <w:rsid w:val="007D7A86"/>
    <w:rsid w:val="007E4930"/>
    <w:rsid w:val="007F6E24"/>
    <w:rsid w:val="00802D99"/>
    <w:rsid w:val="008032A4"/>
    <w:rsid w:val="008063D9"/>
    <w:rsid w:val="00812E1E"/>
    <w:rsid w:val="00817C2A"/>
    <w:rsid w:val="00817D78"/>
    <w:rsid w:val="00820193"/>
    <w:rsid w:val="008318D5"/>
    <w:rsid w:val="008328CB"/>
    <w:rsid w:val="008353B0"/>
    <w:rsid w:val="008500C2"/>
    <w:rsid w:val="00856348"/>
    <w:rsid w:val="0087194B"/>
    <w:rsid w:val="00893881"/>
    <w:rsid w:val="00897F9F"/>
    <w:rsid w:val="008B392B"/>
    <w:rsid w:val="008B5F82"/>
    <w:rsid w:val="008D47DE"/>
    <w:rsid w:val="008E34C1"/>
    <w:rsid w:val="008E4B80"/>
    <w:rsid w:val="008F3FAC"/>
    <w:rsid w:val="008F4F50"/>
    <w:rsid w:val="00900B11"/>
    <w:rsid w:val="009035BC"/>
    <w:rsid w:val="00916C74"/>
    <w:rsid w:val="00922A76"/>
    <w:rsid w:val="00930D49"/>
    <w:rsid w:val="00961C95"/>
    <w:rsid w:val="009640E0"/>
    <w:rsid w:val="009652AB"/>
    <w:rsid w:val="00977AE8"/>
    <w:rsid w:val="00980C4D"/>
    <w:rsid w:val="00984C68"/>
    <w:rsid w:val="00990836"/>
    <w:rsid w:val="00995A4F"/>
    <w:rsid w:val="00996473"/>
    <w:rsid w:val="009A000C"/>
    <w:rsid w:val="009A211A"/>
    <w:rsid w:val="009B1C83"/>
    <w:rsid w:val="009B4ADE"/>
    <w:rsid w:val="009C077C"/>
    <w:rsid w:val="009C20A2"/>
    <w:rsid w:val="009C5F1D"/>
    <w:rsid w:val="009D1E12"/>
    <w:rsid w:val="009E3C7F"/>
    <w:rsid w:val="009F3B8C"/>
    <w:rsid w:val="009F49FC"/>
    <w:rsid w:val="009F6261"/>
    <w:rsid w:val="00A04071"/>
    <w:rsid w:val="00A06084"/>
    <w:rsid w:val="00A1410B"/>
    <w:rsid w:val="00A16BC3"/>
    <w:rsid w:val="00A2266A"/>
    <w:rsid w:val="00A24240"/>
    <w:rsid w:val="00A3663C"/>
    <w:rsid w:val="00A3676A"/>
    <w:rsid w:val="00A46023"/>
    <w:rsid w:val="00A51097"/>
    <w:rsid w:val="00A564EB"/>
    <w:rsid w:val="00A64AD3"/>
    <w:rsid w:val="00A64C72"/>
    <w:rsid w:val="00A67CE1"/>
    <w:rsid w:val="00A73F66"/>
    <w:rsid w:val="00A75644"/>
    <w:rsid w:val="00A762D4"/>
    <w:rsid w:val="00A76C32"/>
    <w:rsid w:val="00A91A34"/>
    <w:rsid w:val="00A94278"/>
    <w:rsid w:val="00A9565E"/>
    <w:rsid w:val="00AA2883"/>
    <w:rsid w:val="00AB500E"/>
    <w:rsid w:val="00AC022C"/>
    <w:rsid w:val="00AC1F23"/>
    <w:rsid w:val="00AD05BC"/>
    <w:rsid w:val="00AD6F4B"/>
    <w:rsid w:val="00AE4601"/>
    <w:rsid w:val="00B12754"/>
    <w:rsid w:val="00B171A0"/>
    <w:rsid w:val="00B17E8D"/>
    <w:rsid w:val="00B23F58"/>
    <w:rsid w:val="00B2444B"/>
    <w:rsid w:val="00B2691E"/>
    <w:rsid w:val="00B331AA"/>
    <w:rsid w:val="00B34BC5"/>
    <w:rsid w:val="00B41C33"/>
    <w:rsid w:val="00B47E9C"/>
    <w:rsid w:val="00B52EF2"/>
    <w:rsid w:val="00B67161"/>
    <w:rsid w:val="00B75D4F"/>
    <w:rsid w:val="00B80626"/>
    <w:rsid w:val="00B84659"/>
    <w:rsid w:val="00B87C3D"/>
    <w:rsid w:val="00BA10BE"/>
    <w:rsid w:val="00BA4E25"/>
    <w:rsid w:val="00BA6F86"/>
    <w:rsid w:val="00BB773A"/>
    <w:rsid w:val="00BB7FE5"/>
    <w:rsid w:val="00BC0C8D"/>
    <w:rsid w:val="00BC0E08"/>
    <w:rsid w:val="00BC2A8E"/>
    <w:rsid w:val="00BD3C18"/>
    <w:rsid w:val="00BD5C2E"/>
    <w:rsid w:val="00BE665C"/>
    <w:rsid w:val="00BF4D6C"/>
    <w:rsid w:val="00C07A19"/>
    <w:rsid w:val="00C11928"/>
    <w:rsid w:val="00C11C7D"/>
    <w:rsid w:val="00C17B2F"/>
    <w:rsid w:val="00C340C6"/>
    <w:rsid w:val="00C361F4"/>
    <w:rsid w:val="00C414BB"/>
    <w:rsid w:val="00C4554E"/>
    <w:rsid w:val="00C5357B"/>
    <w:rsid w:val="00C56233"/>
    <w:rsid w:val="00C626F0"/>
    <w:rsid w:val="00C64906"/>
    <w:rsid w:val="00C65B8B"/>
    <w:rsid w:val="00C83613"/>
    <w:rsid w:val="00C84A49"/>
    <w:rsid w:val="00C86538"/>
    <w:rsid w:val="00C91702"/>
    <w:rsid w:val="00C96271"/>
    <w:rsid w:val="00CA774B"/>
    <w:rsid w:val="00CC343F"/>
    <w:rsid w:val="00CC3DFB"/>
    <w:rsid w:val="00CC6C0A"/>
    <w:rsid w:val="00CD0380"/>
    <w:rsid w:val="00CD3AC3"/>
    <w:rsid w:val="00CE0973"/>
    <w:rsid w:val="00CF2231"/>
    <w:rsid w:val="00CF5194"/>
    <w:rsid w:val="00CF5498"/>
    <w:rsid w:val="00D02172"/>
    <w:rsid w:val="00D06D82"/>
    <w:rsid w:val="00D07E71"/>
    <w:rsid w:val="00D204E5"/>
    <w:rsid w:val="00D22060"/>
    <w:rsid w:val="00D32422"/>
    <w:rsid w:val="00D324F5"/>
    <w:rsid w:val="00D42BFF"/>
    <w:rsid w:val="00D4505E"/>
    <w:rsid w:val="00D511CC"/>
    <w:rsid w:val="00D57FBD"/>
    <w:rsid w:val="00D6151A"/>
    <w:rsid w:val="00D6191E"/>
    <w:rsid w:val="00D85A63"/>
    <w:rsid w:val="00DA7631"/>
    <w:rsid w:val="00DB71A2"/>
    <w:rsid w:val="00DD3BE3"/>
    <w:rsid w:val="00DD7F2F"/>
    <w:rsid w:val="00DE31EE"/>
    <w:rsid w:val="00DE4F94"/>
    <w:rsid w:val="00DE6C0E"/>
    <w:rsid w:val="00DF22AD"/>
    <w:rsid w:val="00E053C4"/>
    <w:rsid w:val="00E05DA0"/>
    <w:rsid w:val="00E065FE"/>
    <w:rsid w:val="00E1475C"/>
    <w:rsid w:val="00E21889"/>
    <w:rsid w:val="00E3282A"/>
    <w:rsid w:val="00E45345"/>
    <w:rsid w:val="00E46E70"/>
    <w:rsid w:val="00E5080D"/>
    <w:rsid w:val="00E52605"/>
    <w:rsid w:val="00E57347"/>
    <w:rsid w:val="00E578E8"/>
    <w:rsid w:val="00E737D0"/>
    <w:rsid w:val="00E82D10"/>
    <w:rsid w:val="00E94D8A"/>
    <w:rsid w:val="00E958E7"/>
    <w:rsid w:val="00EB0613"/>
    <w:rsid w:val="00EC50A4"/>
    <w:rsid w:val="00ED0B28"/>
    <w:rsid w:val="00ED1526"/>
    <w:rsid w:val="00ED15BB"/>
    <w:rsid w:val="00ED6809"/>
    <w:rsid w:val="00F04354"/>
    <w:rsid w:val="00F0776D"/>
    <w:rsid w:val="00F14536"/>
    <w:rsid w:val="00F16C88"/>
    <w:rsid w:val="00F21677"/>
    <w:rsid w:val="00F23A32"/>
    <w:rsid w:val="00F26A88"/>
    <w:rsid w:val="00F27B17"/>
    <w:rsid w:val="00F32CC3"/>
    <w:rsid w:val="00F46173"/>
    <w:rsid w:val="00F50F16"/>
    <w:rsid w:val="00F529DA"/>
    <w:rsid w:val="00F56722"/>
    <w:rsid w:val="00F6564D"/>
    <w:rsid w:val="00F65C83"/>
    <w:rsid w:val="00F7151A"/>
    <w:rsid w:val="00F868E4"/>
    <w:rsid w:val="00F90E21"/>
    <w:rsid w:val="00FA14D4"/>
    <w:rsid w:val="00FA7612"/>
    <w:rsid w:val="00FC0445"/>
    <w:rsid w:val="00FC0627"/>
    <w:rsid w:val="00FC12D3"/>
    <w:rsid w:val="00FC4524"/>
    <w:rsid w:val="00FC599E"/>
    <w:rsid w:val="00FD4DAB"/>
    <w:rsid w:val="00FD6C99"/>
    <w:rsid w:val="00FE00DE"/>
    <w:rsid w:val="00FE490C"/>
    <w:rsid w:val="00FF00FA"/>
    <w:rsid w:val="00FF1B1F"/>
    <w:rsid w:val="00FF452B"/>
    <w:rsid w:val="00FF7E1F"/>
  </w:rsids>
  <m:mathPr>
    <m:mathFont m:val="Cambria Math"/>
    <m:brkBin m:val="before"/>
    <m:brkBinSub m:val="--"/>
    <m:smallFrac m:val="0"/>
    <m:dispDef/>
    <m:lMargin m:val="0"/>
    <m:rMargin m:val="0"/>
    <m:defJc m:val="centerGroup"/>
    <m:wrapIndent m:val="1440"/>
    <m:intLim m:val="subSup"/>
    <m:naryLim m:val="undOvr"/>
  </m:mathPr>
  <w:themeFontLang w:val="de-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C6F2BA5"/>
  <w15:docId w15:val="{1F7C8829-CB73-43A8-80AC-1C8A7837CD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de-CH" w:eastAsia="de-CH"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rsid w:val="00AD6F4B"/>
    <w:rPr>
      <w:sz w:val="24"/>
      <w:szCs w:val="24"/>
    </w:rPr>
  </w:style>
  <w:style w:type="paragraph" w:styleId="berschrift1">
    <w:name w:val="heading 1"/>
    <w:basedOn w:val="Standard"/>
    <w:next w:val="Standard"/>
    <w:link w:val="berschrift1Zchn"/>
    <w:uiPriority w:val="9"/>
    <w:qFormat/>
    <w:rsid w:val="00E52605"/>
    <w:pPr>
      <w:keepNext/>
      <w:keepLines/>
      <w:numPr>
        <w:numId w:val="2"/>
      </w:numPr>
      <w:spacing w:before="480" w:line="276" w:lineRule="auto"/>
      <w:outlineLvl w:val="0"/>
    </w:pPr>
    <w:rPr>
      <w:rFonts w:ascii="Arial" w:hAnsi="Arial"/>
      <w:b/>
      <w:bCs/>
      <w:color w:val="000000"/>
      <w:sz w:val="28"/>
      <w:szCs w:val="28"/>
      <w:lang w:eastAsia="en-US"/>
    </w:rPr>
  </w:style>
  <w:style w:type="paragraph" w:styleId="berschrift2">
    <w:name w:val="heading 2"/>
    <w:basedOn w:val="Standard"/>
    <w:next w:val="Standard"/>
    <w:link w:val="berschrift2Zchn"/>
    <w:uiPriority w:val="9"/>
    <w:unhideWhenUsed/>
    <w:qFormat/>
    <w:rsid w:val="00E52605"/>
    <w:pPr>
      <w:keepNext/>
      <w:keepLines/>
      <w:numPr>
        <w:ilvl w:val="1"/>
        <w:numId w:val="2"/>
      </w:numPr>
      <w:spacing w:before="200" w:line="276" w:lineRule="auto"/>
      <w:outlineLvl w:val="1"/>
    </w:pPr>
    <w:rPr>
      <w:rFonts w:ascii="Arial" w:hAnsi="Arial"/>
      <w:b/>
      <w:bCs/>
      <w:color w:val="000000"/>
      <w:szCs w:val="26"/>
      <w:lang w:eastAsia="en-US"/>
    </w:rPr>
  </w:style>
  <w:style w:type="paragraph" w:styleId="berschrift3">
    <w:name w:val="heading 3"/>
    <w:basedOn w:val="Standard"/>
    <w:next w:val="Standard"/>
    <w:link w:val="berschrift3Zchn"/>
    <w:uiPriority w:val="9"/>
    <w:unhideWhenUsed/>
    <w:qFormat/>
    <w:rsid w:val="00E52605"/>
    <w:pPr>
      <w:keepNext/>
      <w:keepLines/>
      <w:numPr>
        <w:ilvl w:val="2"/>
        <w:numId w:val="2"/>
      </w:numPr>
      <w:spacing w:before="200" w:line="276" w:lineRule="auto"/>
      <w:outlineLvl w:val="2"/>
    </w:pPr>
    <w:rPr>
      <w:rFonts w:ascii="Cambria" w:hAnsi="Cambria"/>
      <w:b/>
      <w:bCs/>
      <w:color w:val="4F81BD"/>
      <w:sz w:val="22"/>
      <w:szCs w:val="22"/>
      <w:lang w:eastAsia="en-US"/>
    </w:rPr>
  </w:style>
  <w:style w:type="paragraph" w:styleId="berschrift4">
    <w:name w:val="heading 4"/>
    <w:basedOn w:val="Standard"/>
    <w:next w:val="Standard"/>
    <w:link w:val="berschrift4Zchn"/>
    <w:uiPriority w:val="9"/>
    <w:semiHidden/>
    <w:unhideWhenUsed/>
    <w:qFormat/>
    <w:rsid w:val="00E52605"/>
    <w:pPr>
      <w:keepNext/>
      <w:keepLines/>
      <w:numPr>
        <w:ilvl w:val="3"/>
        <w:numId w:val="2"/>
      </w:numPr>
      <w:spacing w:before="200" w:line="276" w:lineRule="auto"/>
      <w:outlineLvl w:val="3"/>
    </w:pPr>
    <w:rPr>
      <w:rFonts w:ascii="Cambria" w:hAnsi="Cambria"/>
      <w:b/>
      <w:bCs/>
      <w:i/>
      <w:iCs/>
      <w:color w:val="4F81BD"/>
      <w:sz w:val="22"/>
      <w:szCs w:val="22"/>
      <w:lang w:eastAsia="en-US"/>
    </w:rPr>
  </w:style>
  <w:style w:type="paragraph" w:styleId="berschrift5">
    <w:name w:val="heading 5"/>
    <w:basedOn w:val="Standard"/>
    <w:next w:val="Standard"/>
    <w:link w:val="berschrift5Zchn"/>
    <w:uiPriority w:val="9"/>
    <w:semiHidden/>
    <w:unhideWhenUsed/>
    <w:qFormat/>
    <w:rsid w:val="00E52605"/>
    <w:pPr>
      <w:keepNext/>
      <w:keepLines/>
      <w:numPr>
        <w:ilvl w:val="4"/>
        <w:numId w:val="2"/>
      </w:numPr>
      <w:spacing w:before="200" w:line="276" w:lineRule="auto"/>
      <w:outlineLvl w:val="4"/>
    </w:pPr>
    <w:rPr>
      <w:rFonts w:ascii="Cambria" w:hAnsi="Cambria"/>
      <w:color w:val="243F60"/>
      <w:sz w:val="22"/>
      <w:szCs w:val="22"/>
      <w:lang w:eastAsia="en-US"/>
    </w:rPr>
  </w:style>
  <w:style w:type="paragraph" w:styleId="berschrift6">
    <w:name w:val="heading 6"/>
    <w:basedOn w:val="Standard"/>
    <w:next w:val="Standard"/>
    <w:link w:val="berschrift6Zchn"/>
    <w:uiPriority w:val="9"/>
    <w:semiHidden/>
    <w:unhideWhenUsed/>
    <w:qFormat/>
    <w:rsid w:val="00E52605"/>
    <w:pPr>
      <w:keepNext/>
      <w:keepLines/>
      <w:numPr>
        <w:ilvl w:val="5"/>
        <w:numId w:val="2"/>
      </w:numPr>
      <w:spacing w:before="200" w:line="276" w:lineRule="auto"/>
      <w:outlineLvl w:val="5"/>
    </w:pPr>
    <w:rPr>
      <w:rFonts w:ascii="Cambria" w:hAnsi="Cambria"/>
      <w:i/>
      <w:iCs/>
      <w:color w:val="243F60"/>
      <w:sz w:val="22"/>
      <w:szCs w:val="22"/>
      <w:lang w:eastAsia="en-US"/>
    </w:rPr>
  </w:style>
  <w:style w:type="paragraph" w:styleId="berschrift7">
    <w:name w:val="heading 7"/>
    <w:basedOn w:val="Standard"/>
    <w:next w:val="Standard"/>
    <w:link w:val="berschrift7Zchn"/>
    <w:uiPriority w:val="9"/>
    <w:semiHidden/>
    <w:unhideWhenUsed/>
    <w:qFormat/>
    <w:rsid w:val="00E52605"/>
    <w:pPr>
      <w:keepNext/>
      <w:keepLines/>
      <w:numPr>
        <w:ilvl w:val="6"/>
        <w:numId w:val="2"/>
      </w:numPr>
      <w:spacing w:before="200" w:line="276" w:lineRule="auto"/>
      <w:outlineLvl w:val="6"/>
    </w:pPr>
    <w:rPr>
      <w:rFonts w:ascii="Cambria" w:hAnsi="Cambria"/>
      <w:i/>
      <w:iCs/>
      <w:color w:val="404040"/>
      <w:sz w:val="22"/>
      <w:szCs w:val="22"/>
      <w:lang w:eastAsia="en-US"/>
    </w:rPr>
  </w:style>
  <w:style w:type="paragraph" w:styleId="berschrift8">
    <w:name w:val="heading 8"/>
    <w:basedOn w:val="Standard"/>
    <w:next w:val="Standard"/>
    <w:link w:val="berschrift8Zchn"/>
    <w:uiPriority w:val="9"/>
    <w:semiHidden/>
    <w:unhideWhenUsed/>
    <w:qFormat/>
    <w:rsid w:val="00E52605"/>
    <w:pPr>
      <w:keepNext/>
      <w:keepLines/>
      <w:numPr>
        <w:ilvl w:val="7"/>
        <w:numId w:val="2"/>
      </w:numPr>
      <w:spacing w:before="200" w:line="276" w:lineRule="auto"/>
      <w:outlineLvl w:val="7"/>
    </w:pPr>
    <w:rPr>
      <w:rFonts w:ascii="Cambria" w:hAnsi="Cambria"/>
      <w:color w:val="404040"/>
      <w:sz w:val="20"/>
      <w:szCs w:val="20"/>
      <w:lang w:eastAsia="en-US"/>
    </w:rPr>
  </w:style>
  <w:style w:type="paragraph" w:styleId="berschrift9">
    <w:name w:val="heading 9"/>
    <w:basedOn w:val="Standard"/>
    <w:next w:val="Standard"/>
    <w:link w:val="berschrift9Zchn"/>
    <w:uiPriority w:val="9"/>
    <w:semiHidden/>
    <w:unhideWhenUsed/>
    <w:qFormat/>
    <w:rsid w:val="00E52605"/>
    <w:pPr>
      <w:keepNext/>
      <w:keepLines/>
      <w:numPr>
        <w:ilvl w:val="8"/>
        <w:numId w:val="2"/>
      </w:numPr>
      <w:spacing w:before="200" w:line="276" w:lineRule="auto"/>
      <w:outlineLvl w:val="8"/>
    </w:pPr>
    <w:rPr>
      <w:rFonts w:ascii="Cambria" w:hAnsi="Cambria"/>
      <w:i/>
      <w:iCs/>
      <w:color w:val="404040"/>
      <w:sz w:val="20"/>
      <w:szCs w:val="20"/>
      <w:lang w:eastAsia="en-US"/>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styleId="Hyperlink">
    <w:name w:val="Hyperlink"/>
    <w:basedOn w:val="Absatz-Standardschriftart"/>
    <w:rsid w:val="00AD6F4B"/>
    <w:rPr>
      <w:color w:val="0000FF"/>
      <w:u w:val="single"/>
    </w:rPr>
  </w:style>
  <w:style w:type="character" w:styleId="BesuchterLink">
    <w:name w:val="FollowedHyperlink"/>
    <w:basedOn w:val="Absatz-Standardschriftart"/>
    <w:rsid w:val="00AD6F4B"/>
    <w:rPr>
      <w:color w:val="800080"/>
      <w:u w:val="single"/>
    </w:rPr>
  </w:style>
  <w:style w:type="paragraph" w:styleId="Sprechblasentext">
    <w:name w:val="Balloon Text"/>
    <w:basedOn w:val="Standard"/>
    <w:semiHidden/>
    <w:rsid w:val="00AD6F4B"/>
    <w:rPr>
      <w:rFonts w:ascii="Tahoma" w:hAnsi="Tahoma" w:cs="Tahoma"/>
      <w:sz w:val="16"/>
      <w:szCs w:val="16"/>
    </w:rPr>
  </w:style>
  <w:style w:type="paragraph" w:styleId="Kopfzeile">
    <w:name w:val="header"/>
    <w:basedOn w:val="Standard"/>
    <w:rsid w:val="00AD6F4B"/>
    <w:pPr>
      <w:tabs>
        <w:tab w:val="center" w:pos="4536"/>
        <w:tab w:val="right" w:pos="9072"/>
      </w:tabs>
    </w:pPr>
  </w:style>
  <w:style w:type="paragraph" w:styleId="Fuzeile">
    <w:name w:val="footer"/>
    <w:basedOn w:val="Standard"/>
    <w:link w:val="FuzeileZchn"/>
    <w:uiPriority w:val="99"/>
    <w:rsid w:val="00AD6F4B"/>
    <w:pPr>
      <w:tabs>
        <w:tab w:val="center" w:pos="4536"/>
        <w:tab w:val="right" w:pos="9072"/>
      </w:tabs>
    </w:pPr>
  </w:style>
  <w:style w:type="paragraph" w:styleId="Dokumentstruktur">
    <w:name w:val="Document Map"/>
    <w:basedOn w:val="Standard"/>
    <w:semiHidden/>
    <w:rsid w:val="00A64AD3"/>
    <w:pPr>
      <w:shd w:val="clear" w:color="auto" w:fill="000080"/>
    </w:pPr>
    <w:rPr>
      <w:rFonts w:ascii="Tahoma" w:hAnsi="Tahoma" w:cs="Tahoma"/>
      <w:sz w:val="20"/>
      <w:szCs w:val="20"/>
    </w:rPr>
  </w:style>
  <w:style w:type="character" w:customStyle="1" w:styleId="berschrift1Zchn">
    <w:name w:val="Überschrift 1 Zchn"/>
    <w:basedOn w:val="Absatz-Standardschriftart"/>
    <w:link w:val="berschrift1"/>
    <w:uiPriority w:val="9"/>
    <w:rsid w:val="00E52605"/>
    <w:rPr>
      <w:rFonts w:ascii="Arial" w:hAnsi="Arial"/>
      <w:b/>
      <w:bCs/>
      <w:color w:val="000000"/>
      <w:sz w:val="28"/>
      <w:szCs w:val="28"/>
      <w:lang w:eastAsia="en-US"/>
    </w:rPr>
  </w:style>
  <w:style w:type="character" w:customStyle="1" w:styleId="berschrift2Zchn">
    <w:name w:val="Überschrift 2 Zchn"/>
    <w:basedOn w:val="Absatz-Standardschriftart"/>
    <w:link w:val="berschrift2"/>
    <w:uiPriority w:val="9"/>
    <w:rsid w:val="00E52605"/>
    <w:rPr>
      <w:rFonts w:ascii="Arial" w:hAnsi="Arial"/>
      <w:b/>
      <w:bCs/>
      <w:color w:val="000000"/>
      <w:sz w:val="24"/>
      <w:szCs w:val="26"/>
      <w:lang w:eastAsia="en-US"/>
    </w:rPr>
  </w:style>
  <w:style w:type="character" w:customStyle="1" w:styleId="berschrift3Zchn">
    <w:name w:val="Überschrift 3 Zchn"/>
    <w:basedOn w:val="Absatz-Standardschriftart"/>
    <w:link w:val="berschrift3"/>
    <w:uiPriority w:val="9"/>
    <w:rsid w:val="00E52605"/>
    <w:rPr>
      <w:rFonts w:ascii="Cambria" w:hAnsi="Cambria"/>
      <w:b/>
      <w:bCs/>
      <w:color w:val="4F81BD"/>
      <w:sz w:val="22"/>
      <w:szCs w:val="22"/>
      <w:lang w:eastAsia="en-US"/>
    </w:rPr>
  </w:style>
  <w:style w:type="character" w:customStyle="1" w:styleId="berschrift4Zchn">
    <w:name w:val="Überschrift 4 Zchn"/>
    <w:basedOn w:val="Absatz-Standardschriftart"/>
    <w:link w:val="berschrift4"/>
    <w:uiPriority w:val="9"/>
    <w:semiHidden/>
    <w:rsid w:val="00E52605"/>
    <w:rPr>
      <w:rFonts w:ascii="Cambria" w:hAnsi="Cambria"/>
      <w:b/>
      <w:bCs/>
      <w:i/>
      <w:iCs/>
      <w:color w:val="4F81BD"/>
      <w:sz w:val="22"/>
      <w:szCs w:val="22"/>
      <w:lang w:eastAsia="en-US"/>
    </w:rPr>
  </w:style>
  <w:style w:type="character" w:customStyle="1" w:styleId="berschrift5Zchn">
    <w:name w:val="Überschrift 5 Zchn"/>
    <w:basedOn w:val="Absatz-Standardschriftart"/>
    <w:link w:val="berschrift5"/>
    <w:uiPriority w:val="9"/>
    <w:semiHidden/>
    <w:rsid w:val="00E52605"/>
    <w:rPr>
      <w:rFonts w:ascii="Cambria" w:hAnsi="Cambria"/>
      <w:color w:val="243F60"/>
      <w:sz w:val="22"/>
      <w:szCs w:val="22"/>
      <w:lang w:eastAsia="en-US"/>
    </w:rPr>
  </w:style>
  <w:style w:type="character" w:customStyle="1" w:styleId="berschrift6Zchn">
    <w:name w:val="Überschrift 6 Zchn"/>
    <w:basedOn w:val="Absatz-Standardschriftart"/>
    <w:link w:val="berschrift6"/>
    <w:uiPriority w:val="9"/>
    <w:semiHidden/>
    <w:rsid w:val="00E52605"/>
    <w:rPr>
      <w:rFonts w:ascii="Cambria" w:hAnsi="Cambria"/>
      <w:i/>
      <w:iCs/>
      <w:color w:val="243F60"/>
      <w:sz w:val="22"/>
      <w:szCs w:val="22"/>
      <w:lang w:eastAsia="en-US"/>
    </w:rPr>
  </w:style>
  <w:style w:type="character" w:customStyle="1" w:styleId="berschrift7Zchn">
    <w:name w:val="Überschrift 7 Zchn"/>
    <w:basedOn w:val="Absatz-Standardschriftart"/>
    <w:link w:val="berschrift7"/>
    <w:uiPriority w:val="9"/>
    <w:semiHidden/>
    <w:rsid w:val="00E52605"/>
    <w:rPr>
      <w:rFonts w:ascii="Cambria" w:hAnsi="Cambria"/>
      <w:i/>
      <w:iCs/>
      <w:color w:val="404040"/>
      <w:sz w:val="22"/>
      <w:szCs w:val="22"/>
      <w:lang w:eastAsia="en-US"/>
    </w:rPr>
  </w:style>
  <w:style w:type="character" w:customStyle="1" w:styleId="berschrift8Zchn">
    <w:name w:val="Überschrift 8 Zchn"/>
    <w:basedOn w:val="Absatz-Standardschriftart"/>
    <w:link w:val="berschrift8"/>
    <w:uiPriority w:val="9"/>
    <w:semiHidden/>
    <w:rsid w:val="00E52605"/>
    <w:rPr>
      <w:rFonts w:ascii="Cambria" w:hAnsi="Cambria"/>
      <w:color w:val="404040"/>
      <w:lang w:eastAsia="en-US"/>
    </w:rPr>
  </w:style>
  <w:style w:type="character" w:customStyle="1" w:styleId="berschrift9Zchn">
    <w:name w:val="Überschrift 9 Zchn"/>
    <w:basedOn w:val="Absatz-Standardschriftart"/>
    <w:link w:val="berschrift9"/>
    <w:uiPriority w:val="9"/>
    <w:semiHidden/>
    <w:rsid w:val="00E52605"/>
    <w:rPr>
      <w:rFonts w:ascii="Cambria" w:hAnsi="Cambria"/>
      <w:i/>
      <w:iCs/>
      <w:color w:val="404040"/>
      <w:lang w:eastAsia="en-US"/>
    </w:rPr>
  </w:style>
  <w:style w:type="character" w:customStyle="1" w:styleId="FuzeileZchn">
    <w:name w:val="Fußzeile Zchn"/>
    <w:basedOn w:val="Absatz-Standardschriftart"/>
    <w:link w:val="Fuzeile"/>
    <w:uiPriority w:val="99"/>
    <w:rsid w:val="00666547"/>
    <w:rPr>
      <w:sz w:val="24"/>
      <w:szCs w:val="24"/>
    </w:rPr>
  </w:style>
  <w:style w:type="table" w:styleId="Tabellenraster">
    <w:name w:val="Table Grid"/>
    <w:basedOn w:val="NormaleTabelle"/>
    <w:uiPriority w:val="59"/>
    <w:rsid w:val="0071476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IntensivesZitat">
    <w:name w:val="Intense Quote"/>
    <w:basedOn w:val="Standard"/>
    <w:next w:val="Standard"/>
    <w:link w:val="IntensivesZitatZchn"/>
    <w:uiPriority w:val="30"/>
    <w:qFormat/>
    <w:rsid w:val="00310FAA"/>
    <w:pPr>
      <w:pBdr>
        <w:bottom w:val="single" w:sz="4" w:space="4" w:color="4F81BD" w:themeColor="accent1"/>
      </w:pBdr>
      <w:spacing w:before="200" w:after="280"/>
      <w:ind w:left="936" w:right="936"/>
    </w:pPr>
    <w:rPr>
      <w:b/>
      <w:bCs/>
      <w:i/>
      <w:iCs/>
      <w:color w:val="4F81BD" w:themeColor="accent1"/>
    </w:rPr>
  </w:style>
  <w:style w:type="character" w:customStyle="1" w:styleId="IntensivesZitatZchn">
    <w:name w:val="Intensives Zitat Zchn"/>
    <w:basedOn w:val="Absatz-Standardschriftart"/>
    <w:link w:val="IntensivesZitat"/>
    <w:uiPriority w:val="30"/>
    <w:rsid w:val="00310FAA"/>
    <w:rPr>
      <w:b/>
      <w:bCs/>
      <w:i/>
      <w:iCs/>
      <w:color w:val="4F81BD" w:themeColor="accent1"/>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file:///C:\Users\Annemarie\AppData\Local\Microsoft\Windows\INetCache\Content.Outlook\MT2TLP54\BS21-25%20M&#228;genwil-Maiegr&#252;en-Gnadenthal-K&#252;nten.docx" TargetMode="External"/><Relationship Id="rId13" Type="http://schemas.openxmlformats.org/officeDocument/2006/relationships/image" Target="media/image4.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3.jpeg"/><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jpeg"/><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image" Target="media/image1.jpeg"/><Relationship Id="rId4" Type="http://schemas.openxmlformats.org/officeDocument/2006/relationships/settings" Target="settings.xml"/><Relationship Id="rId9" Type="http://schemas.openxmlformats.org/officeDocument/2006/relationships/hyperlink" Target="mailto:w_u_sutter@bluewin.ch" TargetMode="External"/><Relationship Id="rId14"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ack\AppData\Roaming\Microsoft\Templates\Tourenblatt-Jack_01.dotx" TargetMode="External"/></Relationships>
</file>

<file path=word/theme/theme1.xml><?xml version="1.0" encoding="utf-8"?>
<a:theme xmlns:a="http://schemas.openxmlformats.org/drawingml/2006/main" name="Larissa-Design">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ABFB120-666E-4C4F-A6CE-89075C21302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Tourenblatt-Jack_01.dotx</Template>
  <TotalTime>0</TotalTime>
  <Pages>3</Pages>
  <Words>342</Words>
  <Characters>2159</Characters>
  <Application>Microsoft Office Word</Application>
  <DocSecurity>0</DocSecurity>
  <Lines>17</Lines>
  <Paragraphs>4</Paragraphs>
  <ScaleCrop>false</ScaleCrop>
  <HeadingPairs>
    <vt:vector size="2" baseType="variant">
      <vt:variant>
        <vt:lpstr>Titel</vt:lpstr>
      </vt:variant>
      <vt:variant>
        <vt:i4>1</vt:i4>
      </vt:variant>
    </vt:vector>
  </HeadingPairs>
  <TitlesOfParts>
    <vt:vector size="1" baseType="lpstr">
      <vt:lpstr/>
    </vt:vector>
  </TitlesOfParts>
  <Company>Microsoft</Company>
  <LinksUpToDate>false</LinksUpToDate>
  <CharactersWithSpaces>2497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Jack</dc:creator>
  <cp:lastModifiedBy>Werner Riedle</cp:lastModifiedBy>
  <cp:revision>2</cp:revision>
  <cp:lastPrinted>2021-06-06T17:49:00Z</cp:lastPrinted>
  <dcterms:created xsi:type="dcterms:W3CDTF">2021-06-18T13:30:00Z</dcterms:created>
  <dcterms:modified xsi:type="dcterms:W3CDTF">2021-06-18T13:30:00Z</dcterms:modified>
</cp:coreProperties>
</file>